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F01P.0.340044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Fachhochschule Potsdam, Neubau Haus 5, Lieferung und Herstellung Aufzugsanlage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PDM-L-30024242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Aufzugsanlage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