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PDM-L-30024242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Fachhochschule Potsdam, Neubau Haus 5, Lieferung und Herstellung Aufzugsanlage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Aufzugsanlage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