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F01C.0.410007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Bundespolizei Blumberg, Strangsanierung - Gebäude 7 und 8, Brandschutztüren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BER-B-30024192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Brandschutztüren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