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BER-B-30024192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21.07.2026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Bundespolizei Blumberg, Strangsanierung - Gebäude 7 und 8, Brandschutztüren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Brandschutztüren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