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PDM-E-30024103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Potsdam, Heinrich-Mann-Allee 107, Haus 12, Umrüstung auf LED-Beleuchtung, Elektroinstallation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