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Potsdam, Heinrich-Mann-Allee 107, Haus 12, Umrüstung auf LED-Beleuchtung, Elektroinstallation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PDM-E-30024103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Elektroarbeiten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