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F01P.0.410219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BImA, Bundespolizei-Fliegerstaffel Ahrensfelde, Erneuerung Tankanlage Vorfeld, Auswechselung der Kerosintanks und Erneuerung sowie Erweiterung der Bodentankanlage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BER-B-30024175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Auswechselung der Kerosintanks und Erneuerung sowie Erweiterung der Bodentankanlage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