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F01P.0.410144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Blumberg, Gemeinsame Unterbringung Fliegerstaffel, Gebäudeautomation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BER-B-30024205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Gebäudeautomation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