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Brandschutzdecken Treppenhäuser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Brandschutzdecken Treppenhäuser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