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2026-06-04-254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NBU_Los33_Umfahrungsweg (EFRE)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 eines Umfahrungsweges auf dem Geländer der Neuen Branitzer Baumuniversität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