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Sanitär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Sanitärinstallation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