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6/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ter Roh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ter Roh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