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0255CB27" w14:textId="77777777" w:rsidTr="000E7D51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29141426" w14:textId="77777777" w:rsidR="00347F9A" w:rsidRDefault="000E7D51" w:rsidP="00347F9A">
            <w:pPr>
              <w:jc w:val="left"/>
            </w:pPr>
            <w:r>
              <w:t>Bezeichnung der L</w:t>
            </w:r>
            <w:r w:rsidR="00347F9A">
              <w:t>eistung:</w:t>
            </w:r>
          </w:p>
        </w:tc>
      </w:tr>
      <w:tr w:rsidR="000E7D51" w:rsidRPr="00F45CAD" w14:paraId="20C3DFD7" w14:textId="77777777" w:rsidTr="000E7D51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5F4660" w14:textId="77777777" w:rsidR="000E7D51" w:rsidRPr="00347F9A" w:rsidRDefault="000E7D51" w:rsidP="002D4CA7">
            <w:pPr>
              <w:rPr>
                <w:sz w:val="16"/>
                <w:szCs w:val="16"/>
              </w:rPr>
            </w:pPr>
          </w:p>
        </w:tc>
        <w:tc>
          <w:tcPr>
            <w:tcW w:w="8194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1B94FD" w14:textId="77777777" w:rsidR="000E7D51" w:rsidRDefault="000E7D51" w:rsidP="002D4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Maßnahme/</w:t>
            </w:r>
            <w:r w:rsidRPr="00347F9A">
              <w:rPr>
                <w:sz w:val="16"/>
                <w:szCs w:val="16"/>
              </w:rPr>
              <w:t>Leistung</w:t>
            </w:r>
          </w:p>
          <w:p w14:paraId="072F7CAA" w14:textId="77777777" w:rsidR="000E7D51" w:rsidRPr="00347F9A" w:rsidRDefault="000E7D51" w:rsidP="002D4CA7">
            <w:pPr>
              <w:rPr>
                <w:sz w:val="16"/>
                <w:szCs w:val="16"/>
              </w:rPr>
            </w:pPr>
          </w:p>
          <w:p w14:paraId="174A8458" w14:textId="719915C9" w:rsidR="000E7D51" w:rsidRPr="00347F9A" w:rsidRDefault="00F92EC3" w:rsidP="002D4CA7">
            <w:pPr>
              <w:rPr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Cs w:val="20"/>
              </w:rPr>
              <w:t xml:space="preserve">Lieferung eines mobilen Geschwindigkeitsmessgerätes und einer dafür nutzbaren Semistation (Trailer) </w:t>
            </w:r>
          </w:p>
        </w:tc>
      </w:tr>
      <w:tr w:rsidR="000E7D51" w:rsidRPr="00F45CAD" w14:paraId="56AA9789" w14:textId="77777777" w:rsidTr="000E7D51">
        <w:trPr>
          <w:trHeight w:val="102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6EF39B" w14:textId="77777777" w:rsidR="000E7D51" w:rsidRPr="00F45CAD" w:rsidRDefault="000E7D51" w:rsidP="002D4CA7"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843322" w14:textId="77777777" w:rsidR="000E7D51" w:rsidRPr="00284C7D" w:rsidRDefault="000E7D51" w:rsidP="00652B9D">
            <w:pPr>
              <w:rPr>
                <w:b/>
              </w:rPr>
            </w:pPr>
          </w:p>
        </w:tc>
      </w:tr>
      <w:tr w:rsidR="000E7D51" w:rsidRPr="00F45CAD" w14:paraId="1D4DC3AE" w14:textId="77777777" w:rsidTr="000E7D51">
        <w:trPr>
          <w:trHeight w:val="52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44A18" w14:textId="74BC9AD7" w:rsidR="000E7D51" w:rsidRPr="00F45CAD" w:rsidRDefault="000E7D51" w:rsidP="002D4CA7">
            <w:r>
              <w:t>4-</w:t>
            </w:r>
            <w:r w:rsidR="00C841B6">
              <w:t>32-81/2026</w:t>
            </w:r>
          </w:p>
        </w:tc>
        <w:tc>
          <w:tcPr>
            <w:tcW w:w="8194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1B6711" w14:textId="77777777" w:rsidR="000E7D51" w:rsidRPr="00F45CAD" w:rsidRDefault="000E7D51" w:rsidP="002D4CA7"/>
        </w:tc>
      </w:tr>
    </w:tbl>
    <w:p w14:paraId="4B58AF25" w14:textId="77777777" w:rsidR="00682D2C" w:rsidRDefault="00682D2C" w:rsidP="00682D2C"/>
    <w:p w14:paraId="2443FC7A" w14:textId="77777777" w:rsidR="000E7D51" w:rsidRPr="00F45CAD" w:rsidRDefault="000E7D51" w:rsidP="00682D2C"/>
    <w:p w14:paraId="5F39AC96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429ECF48" w14:textId="77777777" w:rsidR="00682D2C" w:rsidRDefault="00682D2C" w:rsidP="00682D2C"/>
    <w:p w14:paraId="6182E05C" w14:textId="77777777" w:rsidR="00347F9A" w:rsidRPr="00F45CAD" w:rsidRDefault="00347F9A" w:rsidP="00682D2C"/>
    <w:p w14:paraId="74E61624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3A22D01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9EC526C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067EAAD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9556BF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2DC22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7FB560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46D9F73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C8ADD5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65A0EE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F2BB9F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020A37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4008428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88FE6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193D96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C78BF2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7ECDD0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4E93BC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2A7050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93F59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F4AEED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8B8E77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CCB67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F41F21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FF0E1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6F4A0E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D44B0A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5802408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FF320F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ACEA2B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F3A8396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2D6E7C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987D3A1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001217D4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44682BA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2B1C54D5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128D5F7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26A5362E" w14:textId="77777777" w:rsidR="001A3008" w:rsidRPr="00F45CAD" w:rsidRDefault="001A3008" w:rsidP="00FE40F3"/>
        </w:tc>
      </w:tr>
      <w:tr w:rsidR="001A3008" w:rsidRPr="00F45CAD" w14:paraId="594663A1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8EF4C36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F4BB5D9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68BED9E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127B18C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AD317F6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F4AF283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B4B0E84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C6901BC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37478DD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64DA1F6" w14:textId="77777777" w:rsidR="001A3008" w:rsidRPr="00F45CAD" w:rsidRDefault="001A3008" w:rsidP="002D4CA7"/>
        </w:tc>
      </w:tr>
      <w:tr w:rsidR="001A3008" w:rsidRPr="00F45CAD" w14:paraId="40514F5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78C7F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9C9C8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82EF284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C1A804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B71056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CFA7B19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A5343E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A5D8D9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420E3459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5FB0749" w14:textId="77777777" w:rsidR="001A3008" w:rsidRPr="00F45CAD" w:rsidRDefault="001A3008" w:rsidP="002D4CA7"/>
        </w:tc>
      </w:tr>
      <w:tr w:rsidR="001A3008" w:rsidRPr="00F45CAD" w14:paraId="6985DBA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60BA3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4D51DA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EDFA705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51767B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DF2F64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CDDF17A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611D78E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F48FCD2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3E17EBFE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36C531BC" w14:textId="77777777" w:rsidR="001A3008" w:rsidRPr="00F45CAD" w:rsidRDefault="001A3008" w:rsidP="0009665D"/>
        </w:tc>
      </w:tr>
      <w:tr w:rsidR="001A3008" w:rsidRPr="00F45CAD" w14:paraId="12AB26B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874FC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30B91E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DE92F4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5C6660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7458BE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2145FC6" w14:textId="77777777" w:rsidR="001A3008" w:rsidRPr="00F45CAD" w:rsidRDefault="001A3008" w:rsidP="00FF013E">
            <w:pPr>
              <w:jc w:val="center"/>
            </w:pPr>
          </w:p>
        </w:tc>
      </w:tr>
    </w:tbl>
    <w:p w14:paraId="4AFA0B9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A8A8" w14:textId="77777777" w:rsidR="007B55F8" w:rsidRDefault="007B55F8">
      <w:r>
        <w:separator/>
      </w:r>
    </w:p>
    <w:p w14:paraId="4F5F0282" w14:textId="77777777" w:rsidR="007B55F8" w:rsidRDefault="007B55F8"/>
    <w:p w14:paraId="0AF00807" w14:textId="77777777" w:rsidR="007B55F8" w:rsidRDefault="007B55F8"/>
  </w:endnote>
  <w:endnote w:type="continuationSeparator" w:id="0">
    <w:p w14:paraId="3C440C80" w14:textId="77777777" w:rsidR="007B55F8" w:rsidRDefault="007B55F8">
      <w:r>
        <w:continuationSeparator/>
      </w:r>
    </w:p>
    <w:p w14:paraId="19A05BE0" w14:textId="77777777" w:rsidR="007B55F8" w:rsidRDefault="007B55F8"/>
    <w:p w14:paraId="37F15DE4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682D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B17AE1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B0B461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504EA38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7CFA6D4" wp14:editId="143FDD7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89A3F48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07A9E4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7D5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E7D5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67E7216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166A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34AF" w14:textId="77777777" w:rsidR="007B55F8" w:rsidRDefault="007B55F8">
      <w:r>
        <w:separator/>
      </w:r>
    </w:p>
    <w:p w14:paraId="5E410A72" w14:textId="77777777" w:rsidR="007B55F8" w:rsidRDefault="007B55F8"/>
    <w:p w14:paraId="003A8E69" w14:textId="77777777" w:rsidR="007B55F8" w:rsidRDefault="007B55F8"/>
  </w:footnote>
  <w:footnote w:type="continuationSeparator" w:id="0">
    <w:p w14:paraId="0718DE12" w14:textId="77777777" w:rsidR="007B55F8" w:rsidRDefault="007B55F8">
      <w:r>
        <w:continuationSeparator/>
      </w:r>
    </w:p>
    <w:p w14:paraId="600C008D" w14:textId="77777777" w:rsidR="007B55F8" w:rsidRDefault="007B55F8"/>
    <w:p w14:paraId="477DFAE9" w14:textId="77777777" w:rsidR="007B55F8" w:rsidRDefault="007B55F8"/>
  </w:footnote>
  <w:footnote w:id="1">
    <w:p w14:paraId="712119B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1DE5683D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C262" w14:textId="77777777" w:rsidR="00E718D1" w:rsidRDefault="00E718D1"/>
  <w:p w14:paraId="06062A08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7308" w14:textId="77777777" w:rsidR="00E718D1" w:rsidRDefault="00E718D1">
    <w:pPr>
      <w:pStyle w:val="Kopfzeile"/>
    </w:pPr>
    <w:r>
      <w:t>234</w:t>
    </w:r>
  </w:p>
  <w:p w14:paraId="4830C103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6DBA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686"/>
    <w:rsid w:val="00046C8E"/>
    <w:rsid w:val="00052060"/>
    <w:rsid w:val="0006675C"/>
    <w:rsid w:val="00075D69"/>
    <w:rsid w:val="00076821"/>
    <w:rsid w:val="00081305"/>
    <w:rsid w:val="000848E7"/>
    <w:rsid w:val="0009102C"/>
    <w:rsid w:val="0009665D"/>
    <w:rsid w:val="000A42AA"/>
    <w:rsid w:val="000B1B2C"/>
    <w:rsid w:val="000E7D51"/>
    <w:rsid w:val="001028D9"/>
    <w:rsid w:val="00106076"/>
    <w:rsid w:val="00127C79"/>
    <w:rsid w:val="001352E2"/>
    <w:rsid w:val="001426F7"/>
    <w:rsid w:val="0016100E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2BB0"/>
    <w:rsid w:val="002748DF"/>
    <w:rsid w:val="00284C7D"/>
    <w:rsid w:val="00296A4B"/>
    <w:rsid w:val="002C0F7B"/>
    <w:rsid w:val="002C403D"/>
    <w:rsid w:val="002C574B"/>
    <w:rsid w:val="002D4CA7"/>
    <w:rsid w:val="002E1493"/>
    <w:rsid w:val="002E22FB"/>
    <w:rsid w:val="002E4302"/>
    <w:rsid w:val="002F4952"/>
    <w:rsid w:val="00311B1C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57E11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36E5D"/>
    <w:rsid w:val="00640260"/>
    <w:rsid w:val="00643351"/>
    <w:rsid w:val="00652B9D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A4FA6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6458E"/>
    <w:rsid w:val="00A7298F"/>
    <w:rsid w:val="00A75824"/>
    <w:rsid w:val="00A90C84"/>
    <w:rsid w:val="00AB4B05"/>
    <w:rsid w:val="00AB59EE"/>
    <w:rsid w:val="00AC56D5"/>
    <w:rsid w:val="00AC5D87"/>
    <w:rsid w:val="00AC7F2D"/>
    <w:rsid w:val="00AD584D"/>
    <w:rsid w:val="00AE4AF0"/>
    <w:rsid w:val="00AE587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841B6"/>
    <w:rsid w:val="00C96E57"/>
    <w:rsid w:val="00CC3222"/>
    <w:rsid w:val="00CD54C7"/>
    <w:rsid w:val="00CF0058"/>
    <w:rsid w:val="00CF2B78"/>
    <w:rsid w:val="00CF64C4"/>
    <w:rsid w:val="00D002C0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69F2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92EC3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C717BEF"/>
  <w15:docId w15:val="{C8344A47-A1F5-4832-8883-8CB156C2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89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König, Niklas</cp:lastModifiedBy>
  <cp:revision>20</cp:revision>
  <cp:lastPrinted>2010-02-09T14:26:00Z</cp:lastPrinted>
  <dcterms:created xsi:type="dcterms:W3CDTF">2022-03-07T07:14:00Z</dcterms:created>
  <dcterms:modified xsi:type="dcterms:W3CDTF">2026-07-17T07:39:00Z</dcterms:modified>
</cp:coreProperties>
</file>