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8"/>
        <w:gridCol w:w="1800"/>
        <w:gridCol w:w="1440"/>
      </w:tblGrid>
      <w:tr w:rsidR="00D46B71" w:rsidRPr="00D46B71" w14:paraId="2E571612" w14:textId="77777777">
        <w:trPr>
          <w:cantSplit/>
          <w:trHeight w:hRule="exact" w:val="284"/>
        </w:trPr>
        <w:tc>
          <w:tcPr>
            <w:tcW w:w="648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7B24716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DD781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2158C4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D46B71" w:rsidRPr="00D46B71" w14:paraId="66EFE8D6" w14:textId="77777777">
        <w:trPr>
          <w:cantSplit/>
          <w:trHeight w:hRule="exact" w:val="284"/>
        </w:trPr>
        <w:tc>
          <w:tcPr>
            <w:tcW w:w="6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F67339" w14:textId="77777777" w:rsidR="00D46B71" w:rsidRPr="00D46B71" w:rsidRDefault="00D46B71" w:rsidP="00D46B71"/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F44DF" w14:textId="0EA9CA6B" w:rsidR="00D46B71" w:rsidRPr="00D46B71" w:rsidRDefault="0054320A" w:rsidP="0010553A">
            <w:r>
              <w:t>1-65-</w:t>
            </w:r>
            <w:r w:rsidR="00415736">
              <w:t>43</w:t>
            </w:r>
            <w:r w:rsidR="004E5C9D">
              <w:t>/2026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F1FFD2" w14:textId="77777777" w:rsidR="00D46B71" w:rsidRPr="00D46B71" w:rsidRDefault="00D46B71" w:rsidP="00D46B71"/>
        </w:tc>
      </w:tr>
      <w:tr w:rsidR="00D46B71" w:rsidRPr="00D46B71" w14:paraId="33B88AB7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CC459DF" w14:textId="77777777" w:rsidR="00D46B71" w:rsidRPr="00D46B71" w:rsidRDefault="00D46B71" w:rsidP="00D46B71">
            <w:r>
              <w:t>Baumaßnahme</w:t>
            </w:r>
          </w:p>
        </w:tc>
      </w:tr>
      <w:tr w:rsidR="009F60E0" w:rsidRPr="00D46B71" w14:paraId="4371BD20" w14:textId="77777777" w:rsidTr="009F60E0">
        <w:trPr>
          <w:cantSplit/>
          <w:trHeight w:hRule="exact" w:val="472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AE6BFE" w14:textId="77777777" w:rsidR="009F60E0" w:rsidRPr="009F60E0" w:rsidRDefault="009F60E0" w:rsidP="00A35BDD">
            <w:pPr>
              <w:rPr>
                <w:b/>
              </w:rPr>
            </w:pPr>
            <w:r w:rsidRPr="009F60E0">
              <w:rPr>
                <w:b/>
              </w:rPr>
              <w:t>Modernisierung des Fernradwegenetzes im La</w:t>
            </w:r>
            <w:r w:rsidR="000F653F">
              <w:rPr>
                <w:b/>
              </w:rPr>
              <w:t xml:space="preserve">ndkreis </w:t>
            </w:r>
            <w:r w:rsidR="0054320A">
              <w:rPr>
                <w:b/>
              </w:rPr>
              <w:t>Oberspreewald-Lausitz</w:t>
            </w:r>
            <w:r w:rsidR="00F04B10">
              <w:rPr>
                <w:b/>
              </w:rPr>
              <w:t xml:space="preserve"> </w:t>
            </w:r>
          </w:p>
        </w:tc>
      </w:tr>
      <w:tr w:rsidR="009F60E0" w:rsidRPr="00D46B71" w14:paraId="7D46AF22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143E5" w14:textId="77777777" w:rsidR="009F60E0" w:rsidRPr="009F60E0" w:rsidRDefault="009F60E0" w:rsidP="009F60E0">
            <w:pPr>
              <w:rPr>
                <w:b/>
              </w:rPr>
            </w:pPr>
          </w:p>
        </w:tc>
      </w:tr>
      <w:tr w:rsidR="009F60E0" w:rsidRPr="00D46B71" w14:paraId="3DC06F48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1BB9B0CD" w14:textId="77777777" w:rsidR="009F60E0" w:rsidRPr="00D46B71" w:rsidRDefault="009F60E0" w:rsidP="009F60E0">
            <w:r>
              <w:t>Leistung</w:t>
            </w:r>
          </w:p>
        </w:tc>
      </w:tr>
      <w:tr w:rsidR="009F60E0" w:rsidRPr="00D46B71" w14:paraId="5202DD75" w14:textId="77777777" w:rsidTr="00F04B10">
        <w:trPr>
          <w:cantSplit/>
          <w:trHeight w:hRule="exact" w:val="572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A79E996" w14:textId="230D0869" w:rsidR="00F04B10" w:rsidRPr="009F60E0" w:rsidRDefault="00415736" w:rsidP="005F4B4D">
            <w:pPr>
              <w:rPr>
                <w:b/>
              </w:rPr>
            </w:pPr>
            <w:r w:rsidRPr="00902C1C">
              <w:rPr>
                <w:rFonts w:ascii="Segoe UI" w:hAnsi="Segoe UI" w:cs="Segoe UI"/>
                <w:b/>
                <w:szCs w:val="20"/>
              </w:rPr>
              <w:t>Los 8.2 Brücke Buschmühle</w:t>
            </w:r>
          </w:p>
        </w:tc>
      </w:tr>
    </w:tbl>
    <w:p w14:paraId="52F6B3A9" w14:textId="77777777" w:rsidR="002748DF" w:rsidRDefault="002748DF" w:rsidP="00046C8E"/>
    <w:p w14:paraId="5D573249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7530F6D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86B1830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7A1AD3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63FB93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7180A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221DEBF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315BA450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B91E7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901B0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6F72B4A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A0E84" w14:textId="77777777" w:rsidR="00D46B71" w:rsidRPr="00D46B71" w:rsidRDefault="00D46B71" w:rsidP="00D46B71"/>
        </w:tc>
      </w:tr>
      <w:tr w:rsidR="00D46B71" w:rsidRPr="00D46B71" w14:paraId="595C3C4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B5A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A2EB0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1B5DF5D9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D4C7C" w14:textId="77777777" w:rsidR="00D46B71" w:rsidRPr="00D46B71" w:rsidRDefault="00D46B71" w:rsidP="00D46B71"/>
        </w:tc>
      </w:tr>
      <w:tr w:rsidR="00D46B71" w:rsidRPr="00D46B71" w14:paraId="255AA73E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0C31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C805C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7493136F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95D8F98" w14:textId="77777777" w:rsidR="00D46B71" w:rsidRPr="00D46B71" w:rsidRDefault="00D46B71" w:rsidP="00D46B71"/>
        </w:tc>
      </w:tr>
      <w:tr w:rsidR="00D46B71" w:rsidRPr="00D46B71" w14:paraId="4E66F2F1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EB4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1DCC3A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5D4B0BCD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3109669" w14:textId="77777777" w:rsidR="00D46B71" w:rsidRPr="00D46B71" w:rsidRDefault="00D46B71" w:rsidP="00D46B71"/>
        </w:tc>
      </w:tr>
    </w:tbl>
    <w:p w14:paraId="5E82D540" w14:textId="77777777" w:rsidR="00D46B71" w:rsidRDefault="00D46B71" w:rsidP="00046C8E"/>
    <w:p w14:paraId="5C3BDFF3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000B561B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14001B0E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301B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5438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3F4DC560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99DA9B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6420E9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0E4F51C1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560F1B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A9591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DE8BF55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3500E9AF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F11B530" w14:textId="77777777" w:rsidR="00D46B71" w:rsidRPr="00D46B71" w:rsidRDefault="00D46B71" w:rsidP="00D46B71"/>
        </w:tc>
      </w:tr>
    </w:tbl>
    <w:p w14:paraId="5326D0E0" w14:textId="77777777" w:rsidR="00D46B71" w:rsidRDefault="00D46B71" w:rsidP="00046C8E"/>
    <w:p w14:paraId="13280CD3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0280C044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B9ABB5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C9A5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58FCE3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1525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925AD1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7A15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09687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E62C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5A28C5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BAD4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8425B48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E33B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F69BEA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4994C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A797D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47997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FF41E1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43A0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53339E51" w14:textId="77777777" w:rsidR="00D46B71" w:rsidRDefault="00D46B71" w:rsidP="00046C8E"/>
    <w:p w14:paraId="7E4D5F5D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CCA7EB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95080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04F2F1A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8CEC134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ED6A9AD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1C383E1F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4B3F0C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76298B2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30A7CCC9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2BE4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BB1A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25BBC6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B59E1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7E12E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09595643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067FC9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051B77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9F9550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D40023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4BA146C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5242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56FB7F8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442D6902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34EFC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839316F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52A49F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5265408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11688DA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30EEBA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1E73310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0342AFE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24ECA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1E1DE10" wp14:editId="01110C78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AEA96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3565C9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EB80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53676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55F83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5A3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3800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8341909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623BE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1AB1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782C9F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8AEE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389E0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B749F8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7D7C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DC4D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2777698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B12DF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3CF8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F287B0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042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E4DD5C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B0F109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BDD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CFD8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C280D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D686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6C1B2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435B77A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AD1B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651CE16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FFF16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42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4133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1BD61E2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D4CF9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C52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57B55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16D5E13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62ED8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2CAE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3201B2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7E5896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1960EA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3623446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204C7A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C6BA15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8195A6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FAD088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4C2E0B8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947F071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193661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0618066E" wp14:editId="62BB4B3A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EBC92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190555DA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00AA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73ED5B16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7CBB53F9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1781C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99F5E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3A0C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BE503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41EE48" wp14:editId="6A5F248F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53ACA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707E3E20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C414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F0CBA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C1D2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4F7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4E64D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310E9D1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2452A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0A6B12" wp14:editId="2DBA8BA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20446A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439B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6288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E56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FDBD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6EFE663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6F1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1A8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2AC0C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31F87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4EDB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7857DF6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62F3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D52B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B80F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1E491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698E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0BDCB76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E133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5194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868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CF1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6CC0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159307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33459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00A22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4FF419C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4588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E45DE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69BE97B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8CAD9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ED82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37B65A9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58A7443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FCE41A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9BA80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E348CA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103C4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62FF82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FE23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55C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626EE7A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A6E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22D12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9EEDDC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4F2E2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AA8D6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42FF4604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62DD7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7B8DC7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32CA1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E201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2BAB2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1277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2F4C4B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7D501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F909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9C90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17D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A98B5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1F8AED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5367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7B6CB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EC66E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E33BD7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465129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8268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ADA4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2438A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19DF8F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50FDA9F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8621A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C63A3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B355E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15F41C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52EDC901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E1F4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2C99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5A9FD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08F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5271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9B5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031946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26A8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E513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F0C2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350637B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6E64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DB1E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E988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385F2474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D1DA6B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3CBC2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CA360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1461C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15F90410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730B3F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095B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CC56E9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F02C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3E8AA034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E9ADF29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5274289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4D456B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B2DFDD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E6FB5B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35BA8385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666FEBC7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EB520DC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4F5458DC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88D222B" wp14:editId="0964BFEA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D72FB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92323E2" wp14:editId="542497ED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0F252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AAE6" w14:textId="77777777" w:rsidR="007D6F38" w:rsidRDefault="007D6F38">
      <w:r>
        <w:separator/>
      </w:r>
    </w:p>
    <w:p w14:paraId="55A62FA4" w14:textId="77777777" w:rsidR="007D6F38" w:rsidRDefault="007D6F38"/>
    <w:p w14:paraId="637E8A9B" w14:textId="77777777" w:rsidR="007D6F38" w:rsidRDefault="007D6F38"/>
    <w:p w14:paraId="089848F5" w14:textId="77777777" w:rsidR="007D6F38" w:rsidRDefault="007D6F38"/>
    <w:p w14:paraId="5533A104" w14:textId="77777777" w:rsidR="007D6F38" w:rsidRDefault="007D6F38"/>
    <w:p w14:paraId="38B4F144" w14:textId="77777777" w:rsidR="007D6F38" w:rsidRDefault="007D6F38"/>
  </w:endnote>
  <w:endnote w:type="continuationSeparator" w:id="0">
    <w:p w14:paraId="49D4F757" w14:textId="77777777" w:rsidR="007D6F38" w:rsidRDefault="007D6F38">
      <w:r>
        <w:continuationSeparator/>
      </w:r>
    </w:p>
    <w:p w14:paraId="0A2197B4" w14:textId="77777777" w:rsidR="007D6F38" w:rsidRDefault="007D6F38"/>
    <w:p w14:paraId="45C598BA" w14:textId="77777777" w:rsidR="007D6F38" w:rsidRDefault="007D6F38"/>
    <w:p w14:paraId="4880E439" w14:textId="77777777" w:rsidR="007D6F38" w:rsidRDefault="007D6F38"/>
    <w:p w14:paraId="13C03195" w14:textId="77777777" w:rsidR="007D6F38" w:rsidRDefault="007D6F38"/>
    <w:p w14:paraId="4F3AD08F" w14:textId="77777777" w:rsidR="007D6F38" w:rsidRDefault="007D6F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6CF3D33A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70B7DFD3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91282FC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6C47D36" wp14:editId="0B042F60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637D597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709C5B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313B8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313B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0FB43AA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3EA2" w14:textId="77777777" w:rsidR="007D6F38" w:rsidRDefault="007D6F38">
      <w:r>
        <w:separator/>
      </w:r>
    </w:p>
    <w:p w14:paraId="67A09707" w14:textId="77777777" w:rsidR="007D6F38" w:rsidRDefault="007D6F38"/>
    <w:p w14:paraId="16CEE101" w14:textId="77777777" w:rsidR="007D6F38" w:rsidRDefault="007D6F38"/>
    <w:p w14:paraId="199AA7B3" w14:textId="77777777" w:rsidR="007D6F38" w:rsidRDefault="007D6F38"/>
  </w:footnote>
  <w:footnote w:type="continuationSeparator" w:id="0">
    <w:p w14:paraId="3ADDC815" w14:textId="77777777" w:rsidR="007D6F38" w:rsidRDefault="007D6F38">
      <w:r>
        <w:continuationSeparator/>
      </w:r>
    </w:p>
    <w:p w14:paraId="6951A36B" w14:textId="77777777" w:rsidR="007D6F38" w:rsidRDefault="007D6F38"/>
    <w:p w14:paraId="7BF73F3F" w14:textId="77777777" w:rsidR="007D6F38" w:rsidRDefault="007D6F38"/>
    <w:p w14:paraId="57424BFF" w14:textId="77777777" w:rsidR="007D6F38" w:rsidRDefault="007D6F38"/>
    <w:p w14:paraId="256A5612" w14:textId="77777777" w:rsidR="007D6F38" w:rsidRDefault="007D6F38"/>
    <w:p w14:paraId="7B74C19C" w14:textId="77777777" w:rsidR="007D6F38" w:rsidRDefault="007D6F38"/>
  </w:footnote>
  <w:footnote w:id="1">
    <w:p w14:paraId="3A9A368A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937A" w14:textId="77777777" w:rsidR="007D6F38" w:rsidRDefault="007D6F38"/>
  <w:p w14:paraId="26148FAE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7F8F" w14:textId="77777777" w:rsidR="007D6F38" w:rsidRDefault="007D6F38" w:rsidP="00046C8E">
    <w:pPr>
      <w:pStyle w:val="Kopfzeile"/>
    </w:pPr>
    <w:r>
      <w:t>222</w:t>
    </w:r>
  </w:p>
  <w:p w14:paraId="3776330B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11C7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48E7"/>
    <w:rsid w:val="00095A08"/>
    <w:rsid w:val="000A42AA"/>
    <w:rsid w:val="000A684F"/>
    <w:rsid w:val="000D483D"/>
    <w:rsid w:val="000E27CA"/>
    <w:rsid w:val="000F653F"/>
    <w:rsid w:val="0010121A"/>
    <w:rsid w:val="001028D9"/>
    <w:rsid w:val="0010553A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21939"/>
    <w:rsid w:val="00236E95"/>
    <w:rsid w:val="002517FD"/>
    <w:rsid w:val="00256B0F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313B8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15736"/>
    <w:rsid w:val="00424038"/>
    <w:rsid w:val="0045228F"/>
    <w:rsid w:val="00454471"/>
    <w:rsid w:val="0045637F"/>
    <w:rsid w:val="0045726B"/>
    <w:rsid w:val="0047055A"/>
    <w:rsid w:val="00480ABD"/>
    <w:rsid w:val="004818FE"/>
    <w:rsid w:val="00487642"/>
    <w:rsid w:val="00492429"/>
    <w:rsid w:val="004C5609"/>
    <w:rsid w:val="004D1F27"/>
    <w:rsid w:val="004E07A5"/>
    <w:rsid w:val="004E3711"/>
    <w:rsid w:val="004E5C9D"/>
    <w:rsid w:val="004F7C54"/>
    <w:rsid w:val="00500C2B"/>
    <w:rsid w:val="00520D3B"/>
    <w:rsid w:val="00530551"/>
    <w:rsid w:val="005333C9"/>
    <w:rsid w:val="0054320A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5F4B4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82309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9F60E0"/>
    <w:rsid w:val="00A00872"/>
    <w:rsid w:val="00A142AD"/>
    <w:rsid w:val="00A35BDD"/>
    <w:rsid w:val="00A5084B"/>
    <w:rsid w:val="00A63705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04CA9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48C4"/>
    <w:rsid w:val="00E81EE0"/>
    <w:rsid w:val="00E85EBB"/>
    <w:rsid w:val="00EA10EB"/>
    <w:rsid w:val="00EC3B1B"/>
    <w:rsid w:val="00EC7AED"/>
    <w:rsid w:val="00F04B10"/>
    <w:rsid w:val="00F133C2"/>
    <w:rsid w:val="00F15903"/>
    <w:rsid w:val="00F21669"/>
    <w:rsid w:val="00F32C49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7D237E0B"/>
  <w15:docId w15:val="{A54A8492-BB9C-4556-998F-1EA54DB3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4</Pages>
  <Words>377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König, Niklas</cp:lastModifiedBy>
  <cp:revision>23</cp:revision>
  <cp:lastPrinted>2010-03-03T17:05:00Z</cp:lastPrinted>
  <dcterms:created xsi:type="dcterms:W3CDTF">2019-12-12T12:27:00Z</dcterms:created>
  <dcterms:modified xsi:type="dcterms:W3CDTF">2026-07-23T12:25:00Z</dcterms:modified>
</cp:coreProperties>
</file>