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8" w:type="dxa"/>
        <w:tblInd w:w="-3" w:type="dxa"/>
        <w:tblBorders>
          <w:bottom w:val="dash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5"/>
        <w:gridCol w:w="2043"/>
        <w:gridCol w:w="1440"/>
      </w:tblGrid>
      <w:tr w:rsidR="00D46B71" w:rsidRPr="00D46B71" w14:paraId="639B5832" w14:textId="77777777" w:rsidTr="00B432CC">
        <w:trPr>
          <w:cantSplit/>
          <w:trHeight w:hRule="exact" w:val="284"/>
        </w:trPr>
        <w:tc>
          <w:tcPr>
            <w:tcW w:w="6245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056B825" w14:textId="77777777" w:rsidR="00D46B71" w:rsidRPr="00D46B71" w:rsidRDefault="00D46B71" w:rsidP="00D46B71">
            <w:r w:rsidRPr="00D46B71">
              <w:t>Bieter</w:t>
            </w:r>
          </w:p>
        </w:tc>
        <w:tc>
          <w:tcPr>
            <w:tcW w:w="20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E35BA0" w14:textId="77777777" w:rsidR="00D46B71" w:rsidRPr="00D46B71" w:rsidRDefault="00D46B71" w:rsidP="00D46B71">
            <w:r w:rsidRPr="00D46B71">
              <w:t>Vergabenummer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3EF074" w14:textId="77777777" w:rsidR="00D46B71" w:rsidRPr="00D46B71" w:rsidRDefault="00D46B71" w:rsidP="00D46B71">
            <w:pPr>
              <w:rPr>
                <w:vertAlign w:val="subscript"/>
              </w:rPr>
            </w:pPr>
            <w:r w:rsidRPr="00D46B71">
              <w:t>Datum</w:t>
            </w:r>
          </w:p>
        </w:tc>
      </w:tr>
      <w:tr w:rsidR="00D46B71" w:rsidRPr="00D46B71" w14:paraId="29AB5A34" w14:textId="77777777" w:rsidTr="00B432CC">
        <w:trPr>
          <w:cantSplit/>
          <w:trHeight w:hRule="exact" w:val="284"/>
        </w:trPr>
        <w:tc>
          <w:tcPr>
            <w:tcW w:w="62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936FFF" w14:textId="77777777" w:rsidR="00D46B71" w:rsidRPr="00D46B71" w:rsidRDefault="00440F27" w:rsidP="00440F27">
            <w:permStart w:id="862865897" w:edGrp="everyone"/>
            <w:r>
              <w:t xml:space="preserve">                                                                                                             </w:t>
            </w:r>
            <w:permEnd w:id="862865897"/>
          </w:p>
        </w:tc>
        <w:tc>
          <w:tcPr>
            <w:tcW w:w="20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3C70D1" w14:textId="425737F5" w:rsidR="00D46B71" w:rsidRPr="00103D86" w:rsidRDefault="00AD3373" w:rsidP="00B432C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46891">
              <w:rPr>
                <w:b/>
              </w:rPr>
              <w:t>VOB-0</w:t>
            </w:r>
            <w:r w:rsidR="005105C2">
              <w:rPr>
                <w:b/>
              </w:rPr>
              <w:t>161</w:t>
            </w:r>
            <w:r w:rsidR="00446891">
              <w:rPr>
                <w:b/>
              </w:rPr>
              <w:t>/2026-66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C0B9FA" w14:textId="77777777" w:rsidR="00D46B71" w:rsidRPr="00D46B71" w:rsidRDefault="00440F27" w:rsidP="00440F27">
            <w:r>
              <w:t xml:space="preserve"> </w:t>
            </w:r>
            <w:permStart w:id="453983226" w:edGrp="everyone"/>
            <w:r>
              <w:t xml:space="preserve">                      </w:t>
            </w:r>
            <w:permEnd w:id="453983226"/>
          </w:p>
        </w:tc>
      </w:tr>
      <w:tr w:rsidR="00D46B71" w:rsidRPr="00D46B71" w14:paraId="5DBD5AFB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DB04114" w14:textId="77777777" w:rsidR="00D46B71" w:rsidRPr="00D46B71" w:rsidRDefault="00D46B71" w:rsidP="00D46B71">
            <w:r>
              <w:t>Baumaßnahme</w:t>
            </w:r>
          </w:p>
        </w:tc>
      </w:tr>
      <w:tr w:rsidR="00D46B71" w:rsidRPr="00D46B71" w14:paraId="055B7AA8" w14:textId="77777777" w:rsidTr="0062738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4582A4C" w14:textId="759CB7D7" w:rsidR="00D46B71" w:rsidRPr="00103D86" w:rsidRDefault="005105C2" w:rsidP="00D46B71">
            <w:pPr>
              <w:rPr>
                <w:b/>
              </w:rPr>
            </w:pPr>
            <w:r>
              <w:rPr>
                <w:b/>
              </w:rPr>
              <w:t>Louise-Henriette-Steg</w:t>
            </w:r>
          </w:p>
        </w:tc>
      </w:tr>
      <w:tr w:rsidR="00D46B71" w:rsidRPr="00D46B71" w14:paraId="5BF60C2A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D38BA" w14:textId="638EEE5A" w:rsidR="00D46B71" w:rsidRPr="00103D86" w:rsidRDefault="005B7470" w:rsidP="00D46B71">
            <w:pPr>
              <w:rPr>
                <w:b/>
              </w:rPr>
            </w:pPr>
            <w:r>
              <w:rPr>
                <w:b/>
              </w:rPr>
              <w:t>16515 Oranienburg</w:t>
            </w:r>
          </w:p>
        </w:tc>
      </w:tr>
      <w:tr w:rsidR="00D46B71" w:rsidRPr="00D46B71" w14:paraId="17F8C8F9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bottom"/>
          </w:tcPr>
          <w:p w14:paraId="093D83DF" w14:textId="77777777" w:rsidR="00D46B71" w:rsidRPr="00D46B71" w:rsidRDefault="00AC39D1" w:rsidP="00D46B71">
            <w:r>
              <w:t>Leistung</w:t>
            </w:r>
          </w:p>
        </w:tc>
      </w:tr>
      <w:tr w:rsidR="00D46B71" w:rsidRPr="00D46B71" w14:paraId="1EDEE098" w14:textId="77777777">
        <w:trPr>
          <w:cantSplit/>
          <w:trHeight w:hRule="exact" w:val="371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3E42AC75" w14:textId="49638044" w:rsidR="00D46B71" w:rsidRPr="00103D86" w:rsidRDefault="005B7470" w:rsidP="00B432CC">
            <w:pPr>
              <w:rPr>
                <w:b/>
              </w:rPr>
            </w:pPr>
            <w:r>
              <w:rPr>
                <w:rFonts w:cs="Arial"/>
                <w:sz w:val="23"/>
                <w:szCs w:val="23"/>
                <w:shd w:val="clear" w:color="auto" w:fill="FFFFFF"/>
              </w:rPr>
              <w:t>Instandsetzungsarbeiten</w:t>
            </w:r>
          </w:p>
        </w:tc>
      </w:tr>
    </w:tbl>
    <w:p w14:paraId="675AE3C2" w14:textId="77777777" w:rsidR="002748DF" w:rsidRDefault="002748DF" w:rsidP="00046C8E"/>
    <w:p w14:paraId="24E080B0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53B5B967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3349C7B4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96799C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C443AB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64C379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38ABD652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7CABA56C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F1BE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E731E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1D730597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AA3477" w14:textId="54FE62D7" w:rsidR="00877142" w:rsidRDefault="00440F27" w:rsidP="00877142">
            <w:permStart w:id="2005294439" w:edGrp="everyone"/>
            <w:r>
              <w:t xml:space="preserve">                  </w:t>
            </w:r>
          </w:p>
          <w:p w14:paraId="3E22A786" w14:textId="1ACAF57F" w:rsidR="00D46B71" w:rsidRPr="00877142" w:rsidRDefault="00877142" w:rsidP="00877142">
            <w:pPr>
              <w:tabs>
                <w:tab w:val="left" w:pos="759"/>
              </w:tabs>
            </w:pPr>
            <w:permStart w:id="937130660" w:edGrp="everyone"/>
            <w:permEnd w:id="2005294439"/>
            <w:r>
              <w:t xml:space="preserve">                    </w:t>
            </w:r>
            <w:permEnd w:id="937130660"/>
          </w:p>
        </w:tc>
      </w:tr>
      <w:tr w:rsidR="00D46B71" w:rsidRPr="00D46B71" w14:paraId="1D9AC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F62B8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F0A74C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084ECC81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0825B0" w14:textId="533A178C" w:rsidR="00877142" w:rsidRDefault="00440F27" w:rsidP="00D46B71">
            <w:permStart w:id="733115210" w:edGrp="everyone"/>
            <w:r>
              <w:t xml:space="preserve">                </w:t>
            </w:r>
          </w:p>
          <w:permEnd w:id="733115210"/>
          <w:p w14:paraId="434DCEA9" w14:textId="2BA95CA0" w:rsidR="00D46B71" w:rsidRPr="00877142" w:rsidRDefault="00877142" w:rsidP="00877142">
            <w:r>
              <w:t xml:space="preserve"> </w:t>
            </w:r>
            <w:permStart w:id="1098913317" w:edGrp="everyone"/>
            <w:r>
              <w:t xml:space="preserve">                 </w:t>
            </w:r>
            <w:permEnd w:id="1098913317"/>
          </w:p>
        </w:tc>
      </w:tr>
      <w:tr w:rsidR="00D46B71" w:rsidRPr="00D46B71" w14:paraId="2FE6EAAC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5BDE8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73A832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0085BE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4BB9BF26" w14:textId="2A1559F2" w:rsidR="00877142" w:rsidRDefault="00440F27" w:rsidP="00D46B71">
            <w:permStart w:id="1035953550" w:edGrp="everyone"/>
            <w:r>
              <w:t xml:space="preserve">                </w:t>
            </w:r>
          </w:p>
          <w:permEnd w:id="1035953550"/>
          <w:p w14:paraId="38278630" w14:textId="2A78433A" w:rsidR="00D46B71" w:rsidRPr="00877142" w:rsidRDefault="00877142" w:rsidP="00877142">
            <w:r>
              <w:t xml:space="preserve"> </w:t>
            </w:r>
            <w:permStart w:id="837824479" w:edGrp="everyone"/>
            <w:r>
              <w:t xml:space="preserve">                 </w:t>
            </w:r>
            <w:permEnd w:id="837824479"/>
          </w:p>
        </w:tc>
      </w:tr>
      <w:tr w:rsidR="00D46B71" w:rsidRPr="00D46B71" w14:paraId="696235B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C5A87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61DCD13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6F533213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FFAE75C" w14:textId="6F1D2DD3" w:rsidR="00877142" w:rsidRDefault="00440F27" w:rsidP="00877142">
            <w:permStart w:id="1034364935" w:edGrp="everyone"/>
            <w:r>
              <w:t xml:space="preserve">           </w:t>
            </w:r>
            <w:r w:rsidR="00877142">
              <w:t xml:space="preserve"> </w:t>
            </w:r>
            <w:r>
              <w:t xml:space="preserve">    </w:t>
            </w:r>
          </w:p>
          <w:p w14:paraId="2DED4056" w14:textId="4D73E3EC" w:rsidR="00D46B71" w:rsidRPr="00877142" w:rsidRDefault="00877142" w:rsidP="00877142">
            <w:permStart w:id="1882875052" w:edGrp="everyone"/>
            <w:permEnd w:id="1034364935"/>
            <w:r>
              <w:t xml:space="preserve">                  </w:t>
            </w:r>
            <w:permEnd w:id="1882875052"/>
          </w:p>
        </w:tc>
      </w:tr>
    </w:tbl>
    <w:p w14:paraId="77B39E2B" w14:textId="77777777" w:rsidR="00D46B71" w:rsidRDefault="00D46B71" w:rsidP="00046C8E"/>
    <w:p w14:paraId="40C7DF04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4EC37EFC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21F29224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EB5DE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7EC81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6CE7A97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41A5BC" w14:textId="77777777" w:rsidR="00D46B71" w:rsidRPr="00D46B71" w:rsidRDefault="00D46B71" w:rsidP="00D46B71">
            <w:r w:rsidRPr="00D46B71">
              <w:t>€/h</w:t>
            </w:r>
            <w:r w:rsidR="00440F27">
              <w:t xml:space="preserve"> </w:t>
            </w:r>
            <w:permStart w:id="658788621" w:edGrp="everyone"/>
            <w:r w:rsidR="00440F27">
              <w:t xml:space="preserve">                          </w:t>
            </w:r>
            <w:permEnd w:id="658788621"/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7FDD97" w14:textId="77777777" w:rsidR="00D46B71" w:rsidRPr="00D46B71" w:rsidRDefault="00D46B71" w:rsidP="00D46B71">
            <w:r w:rsidRPr="00D46B71">
              <w:t>v.H.</w:t>
            </w:r>
            <w:permStart w:id="174276138" w:edGrp="everyone"/>
            <w:r w:rsidR="00440F27">
              <w:t xml:space="preserve">                </w:t>
            </w:r>
            <w:permEnd w:id="174276138"/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B64977D" w14:textId="77777777" w:rsidR="00D46B71" w:rsidRDefault="00D46B71" w:rsidP="00D46B71">
            <w:pPr>
              <w:rPr>
                <w:b/>
              </w:rPr>
            </w:pPr>
          </w:p>
          <w:p w14:paraId="4D1461A3" w14:textId="77777777" w:rsidR="00440F27" w:rsidRPr="00D46B71" w:rsidRDefault="00440F27" w:rsidP="00D46B71">
            <w:pPr>
              <w:rPr>
                <w:b/>
              </w:rPr>
            </w:pPr>
            <w:permStart w:id="850668160" w:edGrp="everyone"/>
            <w:r>
              <w:rPr>
                <w:b/>
              </w:rPr>
              <w:t xml:space="preserve">                    </w:t>
            </w:r>
            <w:permEnd w:id="850668160"/>
          </w:p>
        </w:tc>
      </w:tr>
      <w:tr w:rsidR="00D46B71" w:rsidRPr="00D46B71" w14:paraId="319CBADB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DD4671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50E4554F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62A9A61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154C95F" w14:textId="77777777" w:rsidR="00D46B71" w:rsidRDefault="00D46B71" w:rsidP="00D46B71"/>
          <w:p w14:paraId="4CBE0A44" w14:textId="77777777" w:rsidR="00440F27" w:rsidRPr="00D46B71" w:rsidRDefault="00440F27" w:rsidP="00D46B71">
            <w:permStart w:id="1044396507" w:edGrp="everyone"/>
            <w:r>
              <w:t xml:space="preserve">                    </w:t>
            </w:r>
            <w:permEnd w:id="1044396507"/>
          </w:p>
        </w:tc>
      </w:tr>
    </w:tbl>
    <w:p w14:paraId="64B92977" w14:textId="77777777" w:rsidR="00D46B71" w:rsidRDefault="00D46B71" w:rsidP="00046C8E"/>
    <w:p w14:paraId="2E78A621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658A090B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0D032F66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89C8A7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6FE3B0D1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505422303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505422303"/>
          </w:p>
        </w:tc>
      </w:tr>
      <w:tr w:rsidR="00D46B71" w:rsidRPr="007F5B98" w14:paraId="65DA6571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3E1E11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40144CFD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1536963275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1536963275"/>
          </w:p>
        </w:tc>
      </w:tr>
      <w:tr w:rsidR="00D46B71" w:rsidRPr="007F5B98" w14:paraId="5426E9C2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729099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7421EA50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1265979091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1265979091"/>
          </w:p>
        </w:tc>
      </w:tr>
      <w:tr w:rsidR="00D46B71" w:rsidRPr="007F5B98" w14:paraId="54DB6DBC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E2AA7D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59B376A5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1453746088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1453746088"/>
          </w:p>
        </w:tc>
      </w:tr>
      <w:tr w:rsidR="00D46B71" w:rsidRPr="007F5B98" w14:paraId="6519C98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0D9E51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027F34D0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629827614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629827614"/>
          </w:p>
        </w:tc>
      </w:tr>
      <w:tr w:rsidR="00D46B71" w:rsidRPr="007F5B98" w14:paraId="6402924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56488E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6E2A3365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1183539885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1183539885"/>
          </w:p>
        </w:tc>
      </w:tr>
      <w:tr w:rsidR="00D46B71" w:rsidRPr="007F5B98" w14:paraId="13CDC534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B3109A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5D90B71D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1861096194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1861096194"/>
          </w:p>
        </w:tc>
      </w:tr>
      <w:tr w:rsidR="00D46B71" w:rsidRPr="007F5B98" w14:paraId="67903EF4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13246C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7169167A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1635389146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1635389146"/>
          </w:p>
        </w:tc>
      </w:tr>
      <w:tr w:rsidR="00D46B71" w:rsidRPr="007F5B98" w14:paraId="2E6DA7B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CC016A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645F1320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1650093726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1650093726"/>
          </w:p>
        </w:tc>
      </w:tr>
    </w:tbl>
    <w:p w14:paraId="3FC8D3D4" w14:textId="77777777" w:rsidR="00D46B71" w:rsidRDefault="00D46B71" w:rsidP="00046C8E"/>
    <w:p w14:paraId="16734183" w14:textId="77777777" w:rsidR="00D46B71" w:rsidRDefault="00D46B71" w:rsidP="00046C8E">
      <w:pPr>
        <w:sectPr w:rsidR="00D46B71" w:rsidSect="00500C2B">
          <w:headerReference w:type="even" r:id="rId10"/>
          <w:headerReference w:type="default" r:id="rId11"/>
          <w:footerReference w:type="default" r:id="rId12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1BDDBB2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EA4FBB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A5A1729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6D37851D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5FAA81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7C0F4C40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71ED218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312CB9B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35036D9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61DC4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4C551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6069A0F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50C1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0A043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782BF4C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17551B9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7114EB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E06C0C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41DEE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1B5B3E8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167A209A" w14:textId="77777777" w:rsidR="00440F27" w:rsidRPr="00C33C0C" w:rsidRDefault="00440F27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64174D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12C9ED83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959871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0AA0B502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24CC8EB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629377737" w:edGrp="everyone"/>
            <w:r>
              <w:rPr>
                <w:b/>
                <w:sz w:val="18"/>
                <w:szCs w:val="18"/>
              </w:rPr>
              <w:t xml:space="preserve">                      </w:t>
            </w:r>
            <w:permEnd w:id="1629377737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66C4CC3D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328865139" w:edGrp="everyone"/>
            <w:r>
              <w:rPr>
                <w:b/>
                <w:sz w:val="18"/>
                <w:szCs w:val="18"/>
              </w:rPr>
              <w:t xml:space="preserve">                           </w:t>
            </w:r>
            <w:permEnd w:id="328865139"/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26DC3D7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6A2DE680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791846993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791846993"/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DF09D27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291207363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291207363"/>
          </w:p>
        </w:tc>
      </w:tr>
      <w:tr w:rsidR="00D46B71" w:rsidRPr="00C33C0C" w14:paraId="2CAA98B6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A9764E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0BE283F7" wp14:editId="0BED56C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2E51C1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2C859F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0F0532" w14:textId="678A7868" w:rsidR="00D46B71" w:rsidRPr="00C33C0C" w:rsidRDefault="00E87149" w:rsidP="00C33C0C">
            <w:pPr>
              <w:widowControl w:val="0"/>
              <w:rPr>
                <w:sz w:val="18"/>
                <w:szCs w:val="18"/>
              </w:rPr>
            </w:pPr>
            <w:permStart w:id="1824351211" w:edGrp="everyone"/>
            <w:r>
              <w:rPr>
                <w:sz w:val="18"/>
                <w:szCs w:val="18"/>
              </w:rPr>
              <w:t xml:space="preserve">                      </w:t>
            </w:r>
            <w:permEnd w:id="1824351211"/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9472050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74010581" w:edGrp="everyone"/>
            <w:r>
              <w:rPr>
                <w:b/>
                <w:sz w:val="18"/>
                <w:szCs w:val="18"/>
              </w:rPr>
              <w:t xml:space="preserve">                           </w:t>
            </w:r>
            <w:permEnd w:id="174010581"/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8AF6C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08057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96613184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96613184"/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D8791A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86909453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86909453"/>
          </w:p>
        </w:tc>
      </w:tr>
      <w:tr w:rsidR="00D46B71" w:rsidRPr="00C33C0C" w14:paraId="6684D825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B155C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34C76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58D37E6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A54581" w14:textId="6B1B05EC" w:rsidR="009D46F9" w:rsidRDefault="00E87149" w:rsidP="00E87149">
            <w:pPr>
              <w:widowControl w:val="0"/>
              <w:rPr>
                <w:sz w:val="18"/>
                <w:szCs w:val="18"/>
              </w:rPr>
            </w:pPr>
            <w:permStart w:id="2068854630" w:edGrp="everyone"/>
            <w:r>
              <w:rPr>
                <w:sz w:val="18"/>
                <w:szCs w:val="18"/>
              </w:rPr>
              <w:t xml:space="preserve">                      </w:t>
            </w:r>
            <w:permEnd w:id="2068854630"/>
            <w:r>
              <w:rPr>
                <w:sz w:val="18"/>
                <w:szCs w:val="18"/>
              </w:rPr>
              <w:t xml:space="preserve">       </w:t>
            </w:r>
          </w:p>
          <w:p w14:paraId="06BF1684" w14:textId="26FBFA86" w:rsidR="00D46B71" w:rsidRPr="009D46F9" w:rsidRDefault="009D46F9" w:rsidP="009D46F9">
            <w:pPr>
              <w:rPr>
                <w:sz w:val="18"/>
                <w:szCs w:val="18"/>
              </w:rPr>
            </w:pPr>
            <w:permStart w:id="777615045" w:edGrp="everyone"/>
            <w:r>
              <w:rPr>
                <w:sz w:val="18"/>
                <w:szCs w:val="18"/>
              </w:rPr>
              <w:t xml:space="preserve">                      </w:t>
            </w:r>
            <w:permEnd w:id="777615045"/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13684B05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352065637" w:edGrp="everyone"/>
            <w:r>
              <w:rPr>
                <w:b/>
                <w:sz w:val="18"/>
                <w:szCs w:val="18"/>
              </w:rPr>
              <w:t xml:space="preserve">                           </w:t>
            </w:r>
            <w:permEnd w:id="352065637"/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12BA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8AEAB2" w14:textId="77777777" w:rsidR="00D46B71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0C5A68BD" w14:textId="77777777" w:rsidR="00440F27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889620326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889620326"/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0C560" w14:textId="77777777" w:rsidR="00D46B71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18509585" w14:textId="77777777" w:rsidR="00440F27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632163075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632163075"/>
          </w:p>
        </w:tc>
      </w:tr>
      <w:tr w:rsidR="00D46B71" w:rsidRPr="00C33C0C" w14:paraId="14C4231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64F29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permStart w:id="350487291" w:edGrp="everyone" w:colFirst="2" w:colLast="2"/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A40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C39EB5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06C797" w14:textId="7F527318" w:rsidR="00D46B71" w:rsidRPr="00C33C0C" w:rsidRDefault="00E87149" w:rsidP="009D46F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023DB46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279790563" w:edGrp="everyone"/>
            <w:r>
              <w:rPr>
                <w:b/>
                <w:sz w:val="18"/>
                <w:szCs w:val="18"/>
              </w:rPr>
              <w:t xml:space="preserve">                           </w:t>
            </w:r>
            <w:permEnd w:id="279790563"/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A9FEA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E45025" w14:textId="77777777" w:rsidR="00D46B71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58E36279" w14:textId="77777777" w:rsidR="00440F27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480920714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480920714"/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59D4A" w14:textId="77777777" w:rsidR="00D46B71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57AFF7D9" w14:textId="77777777" w:rsidR="00440F27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348288547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348288547"/>
          </w:p>
        </w:tc>
      </w:tr>
      <w:permEnd w:id="350487291"/>
      <w:tr w:rsidR="00D46B71" w:rsidRPr="00C33C0C" w14:paraId="21360F9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83DC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BCCF2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4A63958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6B789C" w14:textId="1E0D4D12" w:rsidR="009D46F9" w:rsidRDefault="00E87149" w:rsidP="00C33C0C">
            <w:pPr>
              <w:widowControl w:val="0"/>
              <w:rPr>
                <w:sz w:val="18"/>
                <w:szCs w:val="18"/>
              </w:rPr>
            </w:pPr>
            <w:permStart w:id="1847602268" w:edGrp="everyone"/>
            <w:r>
              <w:rPr>
                <w:sz w:val="18"/>
                <w:szCs w:val="18"/>
              </w:rPr>
              <w:t xml:space="preserve">                   </w:t>
            </w:r>
          </w:p>
          <w:p w14:paraId="1482C524" w14:textId="31AA7C08" w:rsidR="00D46B71" w:rsidRPr="009D46F9" w:rsidRDefault="009D46F9" w:rsidP="009D46F9">
            <w:pPr>
              <w:tabs>
                <w:tab w:val="left" w:pos="534"/>
              </w:tabs>
              <w:rPr>
                <w:sz w:val="18"/>
                <w:szCs w:val="18"/>
              </w:rPr>
            </w:pPr>
            <w:permStart w:id="1855988890" w:edGrp="everyone"/>
            <w:permEnd w:id="1847602268"/>
            <w:r>
              <w:rPr>
                <w:sz w:val="18"/>
                <w:szCs w:val="18"/>
              </w:rPr>
              <w:t xml:space="preserve">                     </w:t>
            </w:r>
            <w:permEnd w:id="1855988890"/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AFEF773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811048530" w:edGrp="everyone"/>
            <w:r>
              <w:rPr>
                <w:b/>
                <w:sz w:val="18"/>
                <w:szCs w:val="18"/>
              </w:rPr>
              <w:t xml:space="preserve">                           </w:t>
            </w:r>
            <w:permEnd w:id="1811048530"/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267DD8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978D3" w14:textId="77777777" w:rsidR="00D46B71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318D2420" w14:textId="77777777" w:rsidR="00440F27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703609146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703609146"/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AFB891" w14:textId="77777777" w:rsidR="00D46B71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06485D75" w14:textId="77777777" w:rsidR="00440F27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440372970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440372970"/>
          </w:p>
        </w:tc>
      </w:tr>
      <w:tr w:rsidR="00D46B71" w:rsidRPr="00C33C0C" w14:paraId="09022593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02107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3F816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4E94B" w14:textId="30145309" w:rsidR="00D46B71" w:rsidRPr="00C33C0C" w:rsidRDefault="00E87149" w:rsidP="00C33C0C">
            <w:pPr>
              <w:widowControl w:val="0"/>
              <w:rPr>
                <w:b/>
                <w:sz w:val="18"/>
                <w:szCs w:val="18"/>
              </w:rPr>
            </w:pPr>
            <w:permStart w:id="1406878195" w:edGrp="everyone"/>
            <w:r>
              <w:rPr>
                <w:b/>
                <w:sz w:val="18"/>
                <w:szCs w:val="18"/>
              </w:rPr>
              <w:t xml:space="preserve">                     </w:t>
            </w:r>
            <w:permEnd w:id="1406878195"/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4B86D303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850405496" w:edGrp="everyone"/>
            <w:r>
              <w:rPr>
                <w:b/>
                <w:sz w:val="18"/>
                <w:szCs w:val="18"/>
              </w:rPr>
              <w:t xml:space="preserve">                           </w:t>
            </w:r>
            <w:permEnd w:id="850405496"/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E5A02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E0F0AB1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641374832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641374832"/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219F614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849388715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849388715"/>
          </w:p>
        </w:tc>
      </w:tr>
      <w:tr w:rsidR="00D46B71" w:rsidRPr="00C33C0C" w14:paraId="41B4A76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326836B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308F5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9C517AE" w14:textId="77777777" w:rsidR="007F32A3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052247735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492A4C65" w14:textId="77777777" w:rsidR="00D46B71" w:rsidRPr="007F32A3" w:rsidRDefault="007F32A3" w:rsidP="007F32A3">
            <w:pPr>
              <w:rPr>
                <w:sz w:val="18"/>
                <w:szCs w:val="18"/>
              </w:rPr>
            </w:pPr>
            <w:permStart w:id="480726468" w:edGrp="everyone"/>
            <w:permEnd w:id="1052247735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480726468"/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76C1A4E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DDFB5B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A4BF7B1" w14:textId="77777777" w:rsidR="00D46B71" w:rsidRPr="00C33C0C" w:rsidRDefault="007F32A3" w:rsidP="00C33C0C">
            <w:pPr>
              <w:widowControl w:val="0"/>
              <w:rPr>
                <w:b/>
                <w:sz w:val="18"/>
                <w:szCs w:val="18"/>
              </w:rPr>
            </w:pPr>
            <w:permStart w:id="1532909872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532909872"/>
          </w:p>
          <w:p w14:paraId="1F6A07A9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03426467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03426467"/>
          </w:p>
        </w:tc>
      </w:tr>
      <w:tr w:rsidR="00D46B71" w:rsidRPr="00C33C0C" w14:paraId="0D9E6E96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A85E491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2B25CA2F" wp14:editId="63CA3D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19A314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Mep3s10AgAAtwQAAA4AAAAAAAAA&#10;AAAAAAAALgIAAGRycy9lMm9Eb2MueG1sUEsBAi0AFAAGAAgAAAAhAIZdIH7cAAAACQEAAA8AAAAA&#10;AAAAAAAAAAAAzgQAAGRycy9kb3ducmV2LnhtbFBLBQYAAAAABAAEAPMAAADX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6D2191A8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05372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34C36C6F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3BDDC69A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18E36D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9B280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A1B38B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18336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93E1C0" wp14:editId="2448630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616A3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0242B1E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23B28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855EA2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392765562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392765562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8C220D" w14:textId="77777777" w:rsidR="00D46B71" w:rsidRPr="00C33C0C" w:rsidRDefault="00440F27" w:rsidP="00440F27">
            <w:pPr>
              <w:widowControl w:val="0"/>
              <w:rPr>
                <w:b/>
                <w:sz w:val="18"/>
                <w:szCs w:val="18"/>
              </w:rPr>
            </w:pPr>
            <w:permStart w:id="1029195671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1029195671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032536" w14:textId="77777777" w:rsidR="00D46B71" w:rsidRPr="00C33C0C" w:rsidRDefault="00440F27" w:rsidP="00440F27">
            <w:pPr>
              <w:widowControl w:val="0"/>
              <w:rPr>
                <w:b/>
                <w:sz w:val="18"/>
                <w:szCs w:val="18"/>
              </w:rPr>
            </w:pPr>
            <w:permStart w:id="988023966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988023966"/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B7764F" w14:textId="77777777" w:rsidR="00D46B71" w:rsidRPr="00C33C0C" w:rsidRDefault="00440F27" w:rsidP="00440F27">
            <w:pPr>
              <w:widowControl w:val="0"/>
              <w:rPr>
                <w:b/>
                <w:sz w:val="18"/>
                <w:szCs w:val="18"/>
              </w:rPr>
            </w:pPr>
            <w:permStart w:id="407767784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407767784"/>
          </w:p>
        </w:tc>
      </w:tr>
      <w:tr w:rsidR="00D46B71" w:rsidRPr="00C33C0C" w14:paraId="2901CDC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AFD8D6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0C1369" wp14:editId="52514D07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3C6C8D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1E757E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916219287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916219287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8E34E5" w14:textId="77777777" w:rsidR="00D46B71" w:rsidRPr="00C33C0C" w:rsidRDefault="00440F27" w:rsidP="00440F27">
            <w:pPr>
              <w:widowControl w:val="0"/>
              <w:rPr>
                <w:b/>
                <w:sz w:val="18"/>
                <w:szCs w:val="18"/>
              </w:rPr>
            </w:pPr>
            <w:permStart w:id="568010541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568010541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901208" w14:textId="77777777" w:rsidR="00D46B71" w:rsidRPr="00C33C0C" w:rsidRDefault="00440F27" w:rsidP="00440F27">
            <w:pPr>
              <w:widowControl w:val="0"/>
              <w:rPr>
                <w:b/>
                <w:sz w:val="18"/>
                <w:szCs w:val="18"/>
              </w:rPr>
            </w:pPr>
            <w:permStart w:id="1797858929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1797858929"/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07269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762018577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1762018577"/>
          </w:p>
        </w:tc>
      </w:tr>
      <w:tr w:rsidR="00D46B71" w:rsidRPr="00C33C0C" w14:paraId="6D8126B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404ED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E89FE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258881805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258881805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A0ABF7" w14:textId="77777777" w:rsidR="00D46B71" w:rsidRPr="00C33C0C" w:rsidRDefault="00440F27" w:rsidP="00440F27">
            <w:pPr>
              <w:widowControl w:val="0"/>
              <w:rPr>
                <w:b/>
                <w:sz w:val="18"/>
                <w:szCs w:val="18"/>
              </w:rPr>
            </w:pPr>
            <w:permStart w:id="2035514178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2035514178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F202A3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584727766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584727766"/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5C143C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899635830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899635830"/>
          </w:p>
        </w:tc>
      </w:tr>
      <w:tr w:rsidR="00D46B71" w:rsidRPr="00C33C0C" w14:paraId="2B914206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B77A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CCEAC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409499723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409499723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17BCB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2089952764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2089952764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B6F662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3620063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3620063"/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16ED10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262247710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1262247710"/>
          </w:p>
        </w:tc>
      </w:tr>
      <w:tr w:rsidR="00D46B71" w:rsidRPr="00C33C0C" w14:paraId="78A1022F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EB76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EE8804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349128508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349128508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E4D1B4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096761276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1096761276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DAE78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643928480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1643928480"/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2B27C2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882718040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882718040"/>
          </w:p>
        </w:tc>
      </w:tr>
      <w:tr w:rsidR="00D46B71" w:rsidRPr="00C33C0C" w14:paraId="6D3C9F0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3DDB49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B65034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ABC537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ACB0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06537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00DB3E8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DB03A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26FF0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491334B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CA1FD5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5F9C0C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64FA3F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1E0F611" w14:textId="77777777" w:rsidR="00D46B71" w:rsidRPr="00C33C0C" w:rsidRDefault="00440F27" w:rsidP="00C33C0C">
            <w:pPr>
              <w:widowControl w:val="0"/>
              <w:rPr>
                <w:sz w:val="18"/>
                <w:szCs w:val="18"/>
              </w:rPr>
            </w:pPr>
            <w:permStart w:id="1682255380" w:edGrp="everyone"/>
            <w:r>
              <w:rPr>
                <w:b/>
                <w:sz w:val="18"/>
                <w:szCs w:val="18"/>
              </w:rPr>
              <w:t xml:space="preserve">                      </w:t>
            </w:r>
            <w:permEnd w:id="1682255380"/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E4C9FFA" w14:textId="77777777" w:rsidR="00D46B71" w:rsidRPr="00C33C0C" w:rsidRDefault="00440F27" w:rsidP="00440F27">
            <w:pPr>
              <w:widowControl w:val="0"/>
              <w:rPr>
                <w:b/>
                <w:sz w:val="18"/>
                <w:szCs w:val="18"/>
              </w:rPr>
            </w:pPr>
            <w:permStart w:id="2138728120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2138728120"/>
          </w:p>
        </w:tc>
      </w:tr>
      <w:tr w:rsidR="00D46B71" w:rsidRPr="00C33C0C" w14:paraId="4670159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D8089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BF67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7C9A45E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78D4F6" w14:textId="343C3939" w:rsidR="00E87149" w:rsidRDefault="00E87149" w:rsidP="00C33C0C">
            <w:pPr>
              <w:widowControl w:val="0"/>
              <w:rPr>
                <w:b/>
                <w:sz w:val="18"/>
                <w:szCs w:val="18"/>
              </w:rPr>
            </w:pPr>
            <w:permStart w:id="43924607" w:edGrp="everyone"/>
            <w:r>
              <w:rPr>
                <w:b/>
                <w:sz w:val="18"/>
                <w:szCs w:val="18"/>
              </w:rPr>
              <w:t xml:space="preserve">                    </w:t>
            </w:r>
          </w:p>
          <w:p w14:paraId="53D515A0" w14:textId="0760F06F" w:rsidR="00D46B71" w:rsidRPr="00E87149" w:rsidRDefault="00E87149" w:rsidP="00E87149">
            <w:pPr>
              <w:rPr>
                <w:sz w:val="18"/>
                <w:szCs w:val="18"/>
              </w:rPr>
            </w:pPr>
            <w:permStart w:id="1912098687" w:edGrp="everyone"/>
            <w:permEnd w:id="43924607"/>
            <w:r>
              <w:rPr>
                <w:sz w:val="18"/>
                <w:szCs w:val="18"/>
              </w:rPr>
              <w:t xml:space="preserve">                      </w:t>
            </w:r>
            <w:permEnd w:id="1912098687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78EA8A0" w14:textId="77777777" w:rsidR="00D46B71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7454055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46E7D200" w14:textId="77777777" w:rsidR="00440F27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543176830" w:edGrp="everyone"/>
            <w:permEnd w:id="17454055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543176830"/>
          </w:p>
        </w:tc>
      </w:tr>
      <w:tr w:rsidR="00D46B71" w:rsidRPr="00C33C0C" w14:paraId="4F56898B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4F9995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67CD47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7DEF6045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4D3A1D" w14:textId="0B9CCF3B" w:rsidR="00E87149" w:rsidRDefault="00E87149" w:rsidP="00C33C0C">
            <w:pPr>
              <w:widowControl w:val="0"/>
              <w:rPr>
                <w:sz w:val="18"/>
                <w:szCs w:val="18"/>
              </w:rPr>
            </w:pPr>
            <w:permStart w:id="1599603520" w:edGrp="everyone"/>
            <w:r>
              <w:rPr>
                <w:sz w:val="18"/>
                <w:szCs w:val="18"/>
              </w:rPr>
              <w:t xml:space="preserve">                    </w:t>
            </w:r>
          </w:p>
          <w:p w14:paraId="3EF59317" w14:textId="55FD4435" w:rsidR="00D46B71" w:rsidRPr="00E87149" w:rsidRDefault="00E87149" w:rsidP="00E87149">
            <w:pPr>
              <w:widowControl w:val="0"/>
              <w:rPr>
                <w:sz w:val="18"/>
                <w:szCs w:val="18"/>
              </w:rPr>
            </w:pPr>
            <w:permStart w:id="2039619154" w:edGrp="everyone"/>
            <w:permEnd w:id="1599603520"/>
            <w:r>
              <w:rPr>
                <w:sz w:val="18"/>
                <w:szCs w:val="18"/>
              </w:rPr>
              <w:t xml:space="preserve">                      </w:t>
            </w:r>
            <w:permEnd w:id="2039619154"/>
            <w:r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4BB5EE7" w14:textId="77777777" w:rsidR="007F32A3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080510937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43347AC4" w14:textId="77777777" w:rsidR="00D46B71" w:rsidRPr="007F32A3" w:rsidRDefault="007F32A3" w:rsidP="007F32A3">
            <w:pPr>
              <w:rPr>
                <w:sz w:val="18"/>
                <w:szCs w:val="18"/>
              </w:rPr>
            </w:pPr>
            <w:permStart w:id="993810992" w:edGrp="everyone"/>
            <w:permEnd w:id="1080510937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993810992"/>
          </w:p>
        </w:tc>
      </w:tr>
      <w:tr w:rsidR="00D46B71" w:rsidRPr="00C33C0C" w14:paraId="0313881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E7794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2391B2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946C2" w14:textId="31AABAFE" w:rsidR="00D46B71" w:rsidRPr="00C33C0C" w:rsidRDefault="00E87149" w:rsidP="00C33C0C">
            <w:pPr>
              <w:widowControl w:val="0"/>
              <w:rPr>
                <w:sz w:val="18"/>
                <w:szCs w:val="18"/>
              </w:rPr>
            </w:pPr>
            <w:permStart w:id="1129082925" w:edGrp="everyone"/>
            <w:r>
              <w:rPr>
                <w:sz w:val="18"/>
                <w:szCs w:val="18"/>
              </w:rPr>
              <w:t xml:space="preserve">                      </w:t>
            </w:r>
            <w:permEnd w:id="1129082925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23C6C4D" w14:textId="77777777" w:rsidR="00D46B71" w:rsidRPr="00C33C0C" w:rsidRDefault="007F32A3" w:rsidP="00C33C0C">
            <w:pPr>
              <w:widowControl w:val="0"/>
              <w:rPr>
                <w:b/>
                <w:sz w:val="18"/>
                <w:szCs w:val="18"/>
              </w:rPr>
            </w:pPr>
            <w:permStart w:id="429416327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429416327"/>
          </w:p>
        </w:tc>
      </w:tr>
      <w:tr w:rsidR="00D46B71" w:rsidRPr="00C33C0C" w14:paraId="3D78E0D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57893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3877D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5AA164" w14:textId="61F2C53B" w:rsidR="00E87149" w:rsidRDefault="00E87149" w:rsidP="00C33C0C">
            <w:pPr>
              <w:widowControl w:val="0"/>
              <w:rPr>
                <w:b/>
                <w:sz w:val="18"/>
                <w:szCs w:val="18"/>
              </w:rPr>
            </w:pPr>
            <w:permStart w:id="1685853147" w:edGrp="everyone"/>
            <w:r>
              <w:rPr>
                <w:b/>
                <w:sz w:val="18"/>
                <w:szCs w:val="18"/>
              </w:rPr>
              <w:t xml:space="preserve">                    </w:t>
            </w:r>
          </w:p>
          <w:p w14:paraId="3D026F86" w14:textId="568760DF" w:rsidR="00D46B71" w:rsidRPr="00E87149" w:rsidRDefault="00E87149" w:rsidP="00E87149">
            <w:pPr>
              <w:rPr>
                <w:sz w:val="18"/>
                <w:szCs w:val="18"/>
              </w:rPr>
            </w:pPr>
            <w:permStart w:id="1290680708" w:edGrp="everyone"/>
            <w:permEnd w:id="1685853147"/>
            <w:r>
              <w:rPr>
                <w:sz w:val="18"/>
                <w:szCs w:val="18"/>
              </w:rPr>
              <w:t xml:space="preserve">                      </w:t>
            </w:r>
            <w:permEnd w:id="1290680708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8EE3FD6" w14:textId="77777777" w:rsidR="007F32A3" w:rsidRDefault="007F32A3" w:rsidP="00C33C0C">
            <w:pPr>
              <w:widowControl w:val="0"/>
              <w:rPr>
                <w:b/>
                <w:sz w:val="18"/>
                <w:szCs w:val="18"/>
              </w:rPr>
            </w:pPr>
            <w:permStart w:id="499518761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2713CBA9" w14:textId="77777777" w:rsidR="00D46B71" w:rsidRPr="007F32A3" w:rsidRDefault="007F32A3" w:rsidP="007F32A3">
            <w:pPr>
              <w:rPr>
                <w:sz w:val="18"/>
                <w:szCs w:val="18"/>
              </w:rPr>
            </w:pPr>
            <w:permStart w:id="601964638" w:edGrp="everyone"/>
            <w:permEnd w:id="499518761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601964638"/>
          </w:p>
        </w:tc>
      </w:tr>
      <w:tr w:rsidR="00D46B71" w:rsidRPr="00C33C0C" w14:paraId="0C1D84E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569F2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23749A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581FB8" w14:textId="3BCB9D5E" w:rsidR="00E87149" w:rsidRDefault="00E87149" w:rsidP="00E87149">
            <w:pPr>
              <w:widowControl w:val="0"/>
              <w:rPr>
                <w:sz w:val="18"/>
                <w:szCs w:val="18"/>
              </w:rPr>
            </w:pPr>
            <w:permStart w:id="2049968508" w:edGrp="everyone"/>
            <w:r>
              <w:rPr>
                <w:sz w:val="18"/>
                <w:szCs w:val="18"/>
              </w:rPr>
              <w:t xml:space="preserve">                    </w:t>
            </w:r>
          </w:p>
          <w:p w14:paraId="45272F7A" w14:textId="54C0473F" w:rsidR="00E87149" w:rsidRDefault="00E87149" w:rsidP="00E87149">
            <w:pPr>
              <w:rPr>
                <w:sz w:val="18"/>
                <w:szCs w:val="18"/>
              </w:rPr>
            </w:pPr>
            <w:permStart w:id="1492389216" w:edGrp="everyone"/>
            <w:permEnd w:id="2049968508"/>
            <w:r>
              <w:rPr>
                <w:sz w:val="18"/>
                <w:szCs w:val="18"/>
              </w:rPr>
              <w:t xml:space="preserve">                      </w:t>
            </w:r>
            <w:permEnd w:id="1492389216"/>
          </w:p>
          <w:p w14:paraId="6F7A0FCE" w14:textId="59951978" w:rsidR="00E87149" w:rsidRDefault="00E87149" w:rsidP="00E87149">
            <w:pPr>
              <w:rPr>
                <w:sz w:val="18"/>
                <w:szCs w:val="18"/>
              </w:rPr>
            </w:pPr>
            <w:permStart w:id="1905675018" w:edGrp="everyone"/>
            <w:r>
              <w:rPr>
                <w:sz w:val="18"/>
                <w:szCs w:val="18"/>
              </w:rPr>
              <w:t xml:space="preserve">                    </w:t>
            </w:r>
          </w:p>
          <w:p w14:paraId="27580905" w14:textId="79517CE3" w:rsidR="00D46B71" w:rsidRPr="00E87149" w:rsidRDefault="00E87149" w:rsidP="00E87149">
            <w:pPr>
              <w:rPr>
                <w:sz w:val="18"/>
                <w:szCs w:val="18"/>
              </w:rPr>
            </w:pPr>
            <w:permStart w:id="475088894" w:edGrp="everyone"/>
            <w:permEnd w:id="1905675018"/>
            <w:r>
              <w:rPr>
                <w:sz w:val="18"/>
                <w:szCs w:val="18"/>
              </w:rPr>
              <w:t xml:space="preserve">               </w:t>
            </w:r>
            <w:r w:rsidR="009D46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</w:t>
            </w:r>
            <w:permEnd w:id="475088894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D196F98" w14:textId="77777777" w:rsidR="007F32A3" w:rsidRDefault="007F32A3" w:rsidP="007F32A3">
            <w:pPr>
              <w:widowControl w:val="0"/>
              <w:rPr>
                <w:sz w:val="18"/>
                <w:szCs w:val="18"/>
              </w:rPr>
            </w:pPr>
            <w:permStart w:id="129191714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63DAFEC5" w14:textId="77777777" w:rsidR="007F32A3" w:rsidRDefault="007F32A3" w:rsidP="007F32A3">
            <w:pPr>
              <w:rPr>
                <w:sz w:val="18"/>
                <w:szCs w:val="18"/>
              </w:rPr>
            </w:pPr>
            <w:permStart w:id="1204252163" w:edGrp="everyone"/>
            <w:permEnd w:id="129191714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636CC2A0" w14:textId="77777777" w:rsidR="007F32A3" w:rsidRDefault="007F32A3" w:rsidP="007F32A3">
            <w:pPr>
              <w:rPr>
                <w:sz w:val="18"/>
                <w:szCs w:val="18"/>
              </w:rPr>
            </w:pPr>
            <w:permStart w:id="1253589614" w:edGrp="everyone"/>
            <w:permEnd w:id="1204252163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5E736604" w14:textId="77777777" w:rsidR="00D46B71" w:rsidRPr="007F32A3" w:rsidRDefault="007F32A3" w:rsidP="007F32A3">
            <w:pPr>
              <w:rPr>
                <w:sz w:val="18"/>
                <w:szCs w:val="18"/>
              </w:rPr>
            </w:pPr>
            <w:permStart w:id="1018761238" w:edGrp="everyone"/>
            <w:permEnd w:id="1253589614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018761238"/>
          </w:p>
        </w:tc>
      </w:tr>
      <w:tr w:rsidR="00D46B71" w:rsidRPr="00C33C0C" w14:paraId="579C9FF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7FE5B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9C4A83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363CC" w14:textId="5F814251" w:rsidR="009D46F9" w:rsidRDefault="009D46F9" w:rsidP="00C33C0C">
            <w:pPr>
              <w:widowControl w:val="0"/>
              <w:rPr>
                <w:sz w:val="18"/>
                <w:szCs w:val="18"/>
              </w:rPr>
            </w:pPr>
            <w:permStart w:id="1928032853" w:edGrp="everyone"/>
            <w:r>
              <w:rPr>
                <w:sz w:val="18"/>
                <w:szCs w:val="18"/>
              </w:rPr>
              <w:t xml:space="preserve">                    </w:t>
            </w:r>
          </w:p>
          <w:p w14:paraId="2FBB8F1E" w14:textId="63060743" w:rsidR="00D46B71" w:rsidRPr="009D46F9" w:rsidRDefault="009D46F9" w:rsidP="009D46F9">
            <w:pPr>
              <w:rPr>
                <w:sz w:val="18"/>
                <w:szCs w:val="18"/>
              </w:rPr>
            </w:pPr>
            <w:permStart w:id="1360297176" w:edGrp="everyone"/>
            <w:permEnd w:id="1928032853"/>
            <w:r>
              <w:rPr>
                <w:sz w:val="18"/>
                <w:szCs w:val="18"/>
              </w:rPr>
              <w:t xml:space="preserve">                      </w:t>
            </w:r>
            <w:permEnd w:id="1360297176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8786BA3" w14:textId="77777777" w:rsidR="007F32A3" w:rsidRDefault="007F32A3" w:rsidP="00C33C0C">
            <w:pPr>
              <w:widowControl w:val="0"/>
              <w:rPr>
                <w:sz w:val="18"/>
                <w:szCs w:val="18"/>
              </w:rPr>
            </w:pPr>
            <w:permStart w:id="276562386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3EC646F3" w14:textId="77777777" w:rsidR="00D46B71" w:rsidRPr="007F32A3" w:rsidRDefault="007F32A3" w:rsidP="007F32A3">
            <w:pPr>
              <w:rPr>
                <w:sz w:val="18"/>
                <w:szCs w:val="18"/>
              </w:rPr>
            </w:pPr>
            <w:permStart w:id="1090785825" w:edGrp="everyone"/>
            <w:permEnd w:id="276562386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090785825"/>
          </w:p>
        </w:tc>
      </w:tr>
      <w:tr w:rsidR="00D46B71" w:rsidRPr="00C33C0C" w14:paraId="4CF0947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B259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2E72E4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A551F" w14:textId="0E036B62" w:rsidR="009D46F9" w:rsidRDefault="009D46F9" w:rsidP="00C33C0C">
            <w:pPr>
              <w:widowControl w:val="0"/>
              <w:rPr>
                <w:sz w:val="18"/>
                <w:szCs w:val="18"/>
              </w:rPr>
            </w:pPr>
            <w:permStart w:id="477855502" w:edGrp="everyone"/>
            <w:r>
              <w:rPr>
                <w:sz w:val="18"/>
                <w:szCs w:val="18"/>
              </w:rPr>
              <w:t xml:space="preserve">                    </w:t>
            </w:r>
          </w:p>
          <w:p w14:paraId="0685FAB2" w14:textId="57CD3CC7" w:rsidR="009D46F9" w:rsidRDefault="009D46F9" w:rsidP="009D46F9">
            <w:pPr>
              <w:rPr>
                <w:sz w:val="18"/>
                <w:szCs w:val="18"/>
              </w:rPr>
            </w:pPr>
            <w:permStart w:id="1626616890" w:edGrp="everyone"/>
            <w:permEnd w:id="477855502"/>
            <w:r>
              <w:rPr>
                <w:sz w:val="18"/>
                <w:szCs w:val="18"/>
              </w:rPr>
              <w:t xml:space="preserve">                      </w:t>
            </w:r>
            <w:permEnd w:id="1626616890"/>
          </w:p>
          <w:p w14:paraId="77A17A27" w14:textId="4A0DD9F9" w:rsidR="00D46B71" w:rsidRPr="009D46F9" w:rsidRDefault="009D46F9" w:rsidP="009D46F9">
            <w:pPr>
              <w:rPr>
                <w:sz w:val="18"/>
                <w:szCs w:val="18"/>
              </w:rPr>
            </w:pPr>
            <w:permStart w:id="1602049702" w:edGrp="everyone"/>
            <w:r>
              <w:rPr>
                <w:sz w:val="18"/>
                <w:szCs w:val="18"/>
              </w:rPr>
              <w:t xml:space="preserve">                      </w:t>
            </w:r>
            <w:permEnd w:id="1602049702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11A033E5" w14:textId="77777777" w:rsidR="007F32A3" w:rsidRDefault="007F32A3" w:rsidP="00C33C0C">
            <w:pPr>
              <w:widowControl w:val="0"/>
              <w:rPr>
                <w:sz w:val="18"/>
                <w:szCs w:val="18"/>
              </w:rPr>
            </w:pPr>
            <w:permStart w:id="1908046735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49F3A36B" w14:textId="77777777" w:rsidR="007F32A3" w:rsidRDefault="007F32A3" w:rsidP="007F32A3">
            <w:pPr>
              <w:rPr>
                <w:sz w:val="18"/>
                <w:szCs w:val="18"/>
              </w:rPr>
            </w:pPr>
            <w:permStart w:id="1529897011" w:edGrp="everyone"/>
            <w:permEnd w:id="1908046735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22D127CC" w14:textId="77777777" w:rsidR="00D46B71" w:rsidRPr="007F32A3" w:rsidRDefault="007F32A3" w:rsidP="007F32A3">
            <w:pPr>
              <w:rPr>
                <w:sz w:val="18"/>
                <w:szCs w:val="18"/>
              </w:rPr>
            </w:pPr>
            <w:permStart w:id="1988890357" w:edGrp="everyone"/>
            <w:permEnd w:id="1529897011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988890357"/>
          </w:p>
        </w:tc>
      </w:tr>
      <w:tr w:rsidR="00D46B71" w:rsidRPr="00C33C0C" w14:paraId="2E40AFA8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7CDE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65D247" w14:textId="77777777" w:rsidR="00D46B71" w:rsidRPr="00C33C0C" w:rsidRDefault="007F32A3" w:rsidP="00C33C0C">
            <w:pPr>
              <w:widowControl w:val="0"/>
              <w:rPr>
                <w:b/>
                <w:sz w:val="18"/>
                <w:szCs w:val="18"/>
              </w:rPr>
            </w:pPr>
            <w:permStart w:id="1663185595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663185595"/>
          </w:p>
        </w:tc>
      </w:tr>
      <w:tr w:rsidR="00D46B71" w:rsidRPr="00C33C0C" w14:paraId="1FBC58E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9F8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ED880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8970E1" w14:textId="77777777" w:rsidR="00D46B71" w:rsidRPr="00C33C0C" w:rsidRDefault="007F32A3" w:rsidP="00C33C0C">
            <w:pPr>
              <w:widowControl w:val="0"/>
              <w:rPr>
                <w:b/>
                <w:sz w:val="18"/>
                <w:szCs w:val="18"/>
              </w:rPr>
            </w:pPr>
            <w:permStart w:id="1376214671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376214671"/>
          </w:p>
        </w:tc>
      </w:tr>
      <w:tr w:rsidR="00D46B71" w:rsidRPr="00C33C0C" w14:paraId="314E084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AA943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04F21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C7928E" w14:textId="77777777" w:rsidR="00D46B71" w:rsidRPr="00C33C0C" w:rsidRDefault="007F32A3" w:rsidP="00C33C0C">
            <w:pPr>
              <w:widowControl w:val="0"/>
              <w:rPr>
                <w:sz w:val="18"/>
                <w:szCs w:val="18"/>
              </w:rPr>
            </w:pPr>
            <w:permStart w:id="1775834362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775834362"/>
          </w:p>
        </w:tc>
      </w:tr>
      <w:tr w:rsidR="00602C1E" w:rsidRPr="00C33C0C" w14:paraId="785BA1C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A0A2ED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971FBC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94DA2" w14:textId="77777777" w:rsidR="00602C1E" w:rsidRPr="00602C1E" w:rsidRDefault="007F32A3" w:rsidP="007F32A3">
            <w:pPr>
              <w:widowControl w:val="0"/>
              <w:rPr>
                <w:bCs/>
                <w:sz w:val="18"/>
                <w:szCs w:val="18"/>
              </w:rPr>
            </w:pPr>
            <w:permStart w:id="1880361192" w:edGrp="everyone"/>
            <w:r>
              <w:rPr>
                <w:b/>
                <w:sz w:val="18"/>
                <w:szCs w:val="18"/>
              </w:rPr>
              <w:t xml:space="preserve">                      </w:t>
            </w:r>
            <w:permEnd w:id="1880361192"/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0C140DA1" w14:textId="77777777" w:rsidR="00602C1E" w:rsidRPr="00C33C0C" w:rsidRDefault="007F32A3" w:rsidP="00C33C0C">
            <w:pPr>
              <w:widowControl w:val="0"/>
              <w:rPr>
                <w:sz w:val="18"/>
                <w:szCs w:val="18"/>
              </w:rPr>
            </w:pPr>
            <w:permStart w:id="1018386505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018386505"/>
          </w:p>
        </w:tc>
      </w:tr>
      <w:tr w:rsidR="00602C1E" w:rsidRPr="00C33C0C" w14:paraId="0E1996A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5ACD72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88936A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8C0CDF" w14:textId="77777777" w:rsidR="007F32A3" w:rsidRDefault="007F32A3" w:rsidP="007F32A3">
            <w:pPr>
              <w:widowControl w:val="0"/>
              <w:rPr>
                <w:bCs/>
                <w:sz w:val="18"/>
                <w:szCs w:val="18"/>
              </w:rPr>
            </w:pPr>
            <w:permStart w:id="1311981840" w:edGrp="everyone"/>
            <w:r>
              <w:rPr>
                <w:b/>
                <w:sz w:val="18"/>
                <w:szCs w:val="18"/>
              </w:rPr>
              <w:t xml:space="preserve">                    </w:t>
            </w:r>
          </w:p>
          <w:p w14:paraId="2DD685CE" w14:textId="77777777" w:rsidR="00602C1E" w:rsidRPr="007F32A3" w:rsidRDefault="007F32A3" w:rsidP="007F32A3">
            <w:pPr>
              <w:rPr>
                <w:sz w:val="18"/>
                <w:szCs w:val="18"/>
              </w:rPr>
            </w:pPr>
            <w:permStart w:id="1201544125" w:edGrp="everyone"/>
            <w:permEnd w:id="1311981840"/>
            <w:r>
              <w:rPr>
                <w:b/>
                <w:sz w:val="18"/>
                <w:szCs w:val="18"/>
              </w:rPr>
              <w:t xml:space="preserve">                      </w:t>
            </w:r>
            <w:permEnd w:id="1201544125"/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19D7EB8E" w14:textId="77777777" w:rsidR="007F32A3" w:rsidRDefault="007F32A3" w:rsidP="00C33C0C">
            <w:pPr>
              <w:widowControl w:val="0"/>
              <w:rPr>
                <w:sz w:val="18"/>
                <w:szCs w:val="18"/>
              </w:rPr>
            </w:pPr>
            <w:permStart w:id="1058824186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0B747783" w14:textId="77777777" w:rsidR="00602C1E" w:rsidRPr="007F32A3" w:rsidRDefault="007F32A3" w:rsidP="007F32A3">
            <w:pPr>
              <w:rPr>
                <w:sz w:val="18"/>
                <w:szCs w:val="18"/>
              </w:rPr>
            </w:pPr>
            <w:permStart w:id="1209021858" w:edGrp="everyone"/>
            <w:permEnd w:id="1058824186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209021858"/>
          </w:p>
        </w:tc>
      </w:tr>
      <w:tr w:rsidR="00602C1E" w:rsidRPr="00C33C0C" w14:paraId="0E4DC646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B5A27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269D9B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78E5C7" w14:textId="77777777" w:rsidR="007F32A3" w:rsidRDefault="007F32A3" w:rsidP="007F32A3">
            <w:pPr>
              <w:widowControl w:val="0"/>
              <w:rPr>
                <w:bCs/>
                <w:sz w:val="18"/>
                <w:szCs w:val="18"/>
              </w:rPr>
            </w:pPr>
            <w:permStart w:id="828905327" w:edGrp="everyone"/>
            <w:r>
              <w:rPr>
                <w:b/>
                <w:sz w:val="18"/>
                <w:szCs w:val="18"/>
              </w:rPr>
              <w:t xml:space="preserve">                    </w:t>
            </w:r>
          </w:p>
          <w:p w14:paraId="5613CC0C" w14:textId="77777777" w:rsidR="007F32A3" w:rsidRDefault="007F32A3" w:rsidP="007F32A3">
            <w:pPr>
              <w:rPr>
                <w:sz w:val="18"/>
                <w:szCs w:val="18"/>
              </w:rPr>
            </w:pPr>
            <w:permStart w:id="1688298611" w:edGrp="everyone"/>
            <w:permEnd w:id="828905327"/>
            <w:r>
              <w:rPr>
                <w:b/>
                <w:sz w:val="18"/>
                <w:szCs w:val="18"/>
              </w:rPr>
              <w:t xml:space="preserve">                    </w:t>
            </w:r>
          </w:p>
          <w:p w14:paraId="5087DBF9" w14:textId="77777777" w:rsidR="00602C1E" w:rsidRPr="007F32A3" w:rsidRDefault="007F32A3" w:rsidP="007F32A3">
            <w:pPr>
              <w:tabs>
                <w:tab w:val="left" w:pos="372"/>
              </w:tabs>
              <w:rPr>
                <w:sz w:val="18"/>
                <w:szCs w:val="18"/>
              </w:rPr>
            </w:pPr>
            <w:permStart w:id="2114738872" w:edGrp="everyone"/>
            <w:permEnd w:id="1688298611"/>
            <w:r>
              <w:rPr>
                <w:b/>
                <w:sz w:val="18"/>
                <w:szCs w:val="18"/>
              </w:rPr>
              <w:t xml:space="preserve">                      </w:t>
            </w:r>
            <w:permEnd w:id="2114738872"/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070EC3B7" w14:textId="77777777" w:rsidR="00602C1E" w:rsidRDefault="007F32A3" w:rsidP="00C33C0C">
            <w:pPr>
              <w:widowControl w:val="0"/>
              <w:rPr>
                <w:sz w:val="18"/>
                <w:szCs w:val="18"/>
              </w:rPr>
            </w:pPr>
            <w:permStart w:id="921069302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921069302"/>
          </w:p>
          <w:p w14:paraId="5C76F84E" w14:textId="77777777" w:rsidR="007F32A3" w:rsidRDefault="007F32A3" w:rsidP="00C33C0C">
            <w:pPr>
              <w:widowControl w:val="0"/>
              <w:rPr>
                <w:sz w:val="18"/>
                <w:szCs w:val="18"/>
              </w:rPr>
            </w:pPr>
            <w:permStart w:id="1832466534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5B20A459" w14:textId="77777777" w:rsidR="007F32A3" w:rsidRPr="007F32A3" w:rsidRDefault="007F32A3" w:rsidP="007F32A3">
            <w:pPr>
              <w:rPr>
                <w:sz w:val="18"/>
                <w:szCs w:val="18"/>
              </w:rPr>
            </w:pPr>
            <w:permStart w:id="833053890" w:edGrp="everyone"/>
            <w:permEnd w:id="1832466534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833053890"/>
          </w:p>
        </w:tc>
      </w:tr>
      <w:tr w:rsidR="00D46B71" w:rsidRPr="00C33C0C" w14:paraId="2482333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58BC1A0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433FA45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B913622" w14:textId="77777777" w:rsidR="00D46B71" w:rsidRPr="00C33C0C" w:rsidRDefault="007F32A3" w:rsidP="00C33C0C">
            <w:pPr>
              <w:widowControl w:val="0"/>
              <w:rPr>
                <w:b/>
                <w:sz w:val="18"/>
                <w:szCs w:val="18"/>
              </w:rPr>
            </w:pPr>
            <w:permStart w:id="1000019827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000019827"/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CD6B8F4" w14:textId="77777777" w:rsidR="00D46B71" w:rsidRPr="00C33C0C" w:rsidRDefault="007F32A3" w:rsidP="007F32A3">
            <w:pPr>
              <w:widowControl w:val="0"/>
              <w:rPr>
                <w:sz w:val="18"/>
                <w:szCs w:val="18"/>
              </w:rPr>
            </w:pPr>
            <w:permStart w:id="486823908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486823908"/>
          </w:p>
        </w:tc>
      </w:tr>
      <w:tr w:rsidR="00C33C0C" w:rsidRPr="00C33C0C" w14:paraId="3F39B6A3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1F2D4BD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BD82CC1" w14:textId="77777777" w:rsidR="00C33C0C" w:rsidRPr="00C33C0C" w:rsidRDefault="007F32A3" w:rsidP="00003926">
            <w:pPr>
              <w:widowControl w:val="0"/>
              <w:rPr>
                <w:b/>
                <w:sz w:val="18"/>
                <w:szCs w:val="18"/>
              </w:rPr>
            </w:pPr>
            <w:permStart w:id="1216691332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216691332"/>
          </w:p>
        </w:tc>
      </w:tr>
    </w:tbl>
    <w:p w14:paraId="242072D8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404F3FE" wp14:editId="1D1100B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C2120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0550AC1" wp14:editId="498A5046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BF474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8B6B1" w14:textId="77777777" w:rsidR="008F5AD6" w:rsidRDefault="008F5AD6">
      <w:r>
        <w:separator/>
      </w:r>
    </w:p>
    <w:p w14:paraId="5DD5AACC" w14:textId="77777777" w:rsidR="008F5AD6" w:rsidRDefault="008F5AD6"/>
    <w:p w14:paraId="69062FBF" w14:textId="77777777" w:rsidR="008F5AD6" w:rsidRDefault="008F5AD6"/>
    <w:p w14:paraId="2D6291D9" w14:textId="77777777" w:rsidR="008F5AD6" w:rsidRDefault="008F5AD6"/>
    <w:p w14:paraId="3981F50B" w14:textId="77777777" w:rsidR="008F5AD6" w:rsidRDefault="008F5AD6"/>
    <w:p w14:paraId="49A27E36" w14:textId="77777777" w:rsidR="008F5AD6" w:rsidRDefault="008F5AD6"/>
  </w:endnote>
  <w:endnote w:type="continuationSeparator" w:id="0">
    <w:p w14:paraId="599338B9" w14:textId="77777777" w:rsidR="008F5AD6" w:rsidRDefault="008F5AD6">
      <w:r>
        <w:continuationSeparator/>
      </w:r>
    </w:p>
    <w:p w14:paraId="7FF3F8D4" w14:textId="77777777" w:rsidR="008F5AD6" w:rsidRDefault="008F5AD6"/>
    <w:p w14:paraId="4D9DE53C" w14:textId="77777777" w:rsidR="008F5AD6" w:rsidRDefault="008F5AD6"/>
    <w:p w14:paraId="3D701154" w14:textId="77777777" w:rsidR="008F5AD6" w:rsidRDefault="008F5AD6"/>
    <w:p w14:paraId="0F5597E3" w14:textId="77777777" w:rsidR="008F5AD6" w:rsidRDefault="008F5AD6"/>
    <w:p w14:paraId="61B0A72B" w14:textId="77777777" w:rsidR="008F5AD6" w:rsidRDefault="008F5A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4F8B921B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0613A86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D0EDB93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80A8323" wp14:editId="165585E6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E0A9FB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89F3A47" w14:textId="7CC3BB5F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571E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571E4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870E742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6E606" w14:textId="77777777" w:rsidR="008F5AD6" w:rsidRDefault="008F5AD6">
      <w:r>
        <w:separator/>
      </w:r>
    </w:p>
    <w:p w14:paraId="09B3403C" w14:textId="77777777" w:rsidR="008F5AD6" w:rsidRDefault="008F5AD6"/>
    <w:p w14:paraId="3CB3FF49" w14:textId="77777777" w:rsidR="008F5AD6" w:rsidRDefault="008F5AD6"/>
    <w:p w14:paraId="605563EA" w14:textId="77777777" w:rsidR="008F5AD6" w:rsidRDefault="008F5AD6"/>
  </w:footnote>
  <w:footnote w:type="continuationSeparator" w:id="0">
    <w:p w14:paraId="27A037E3" w14:textId="77777777" w:rsidR="008F5AD6" w:rsidRDefault="008F5AD6">
      <w:r>
        <w:continuationSeparator/>
      </w:r>
    </w:p>
    <w:p w14:paraId="488CC4D9" w14:textId="77777777" w:rsidR="008F5AD6" w:rsidRDefault="008F5AD6"/>
    <w:p w14:paraId="5B689A50" w14:textId="77777777" w:rsidR="008F5AD6" w:rsidRDefault="008F5AD6"/>
    <w:p w14:paraId="56F4D4F7" w14:textId="77777777" w:rsidR="008F5AD6" w:rsidRDefault="008F5AD6"/>
    <w:p w14:paraId="099AE2C6" w14:textId="77777777" w:rsidR="008F5AD6" w:rsidRDefault="008F5AD6"/>
    <w:p w14:paraId="15FA6DA5" w14:textId="77777777" w:rsidR="008F5AD6" w:rsidRDefault="008F5AD6"/>
  </w:footnote>
  <w:footnote w:id="1">
    <w:p w14:paraId="69FE7429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F69F" w14:textId="77777777" w:rsidR="007D6F38" w:rsidRDefault="007D6F38"/>
  <w:p w14:paraId="71952333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A66B" w14:textId="77777777" w:rsidR="007D6F38" w:rsidRDefault="007D6F38" w:rsidP="00046C8E">
    <w:pPr>
      <w:pStyle w:val="Kopfzeile"/>
    </w:pPr>
    <w:r>
      <w:t>222</w:t>
    </w:r>
  </w:p>
  <w:p w14:paraId="55FE555A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11764537">
    <w:abstractNumId w:val="1"/>
  </w:num>
  <w:num w:numId="2" w16cid:durableId="1881551645">
    <w:abstractNumId w:val="5"/>
  </w:num>
  <w:num w:numId="3" w16cid:durableId="279144026">
    <w:abstractNumId w:val="7"/>
  </w:num>
  <w:num w:numId="4" w16cid:durableId="1216547688">
    <w:abstractNumId w:val="16"/>
  </w:num>
  <w:num w:numId="5" w16cid:durableId="379673799">
    <w:abstractNumId w:val="9"/>
  </w:num>
  <w:num w:numId="6" w16cid:durableId="920604388">
    <w:abstractNumId w:val="3"/>
  </w:num>
  <w:num w:numId="7" w16cid:durableId="1298413249">
    <w:abstractNumId w:val="12"/>
  </w:num>
  <w:num w:numId="8" w16cid:durableId="748499290">
    <w:abstractNumId w:val="8"/>
  </w:num>
  <w:num w:numId="9" w16cid:durableId="62411631">
    <w:abstractNumId w:val="15"/>
  </w:num>
  <w:num w:numId="10" w16cid:durableId="739444730">
    <w:abstractNumId w:val="4"/>
  </w:num>
  <w:num w:numId="11" w16cid:durableId="624239699">
    <w:abstractNumId w:val="11"/>
  </w:num>
  <w:num w:numId="12" w16cid:durableId="1913469839">
    <w:abstractNumId w:val="11"/>
  </w:num>
  <w:num w:numId="13" w16cid:durableId="149375284">
    <w:abstractNumId w:val="11"/>
  </w:num>
  <w:num w:numId="14" w16cid:durableId="147718349">
    <w:abstractNumId w:val="11"/>
  </w:num>
  <w:num w:numId="15" w16cid:durableId="829175778">
    <w:abstractNumId w:val="11"/>
  </w:num>
  <w:num w:numId="16" w16cid:durableId="620844422">
    <w:abstractNumId w:val="2"/>
  </w:num>
  <w:num w:numId="17" w16cid:durableId="1499803782">
    <w:abstractNumId w:val="2"/>
  </w:num>
  <w:num w:numId="18" w16cid:durableId="1187478221">
    <w:abstractNumId w:val="14"/>
  </w:num>
  <w:num w:numId="19" w16cid:durableId="1928465933">
    <w:abstractNumId w:val="13"/>
  </w:num>
  <w:num w:numId="20" w16cid:durableId="1656715199">
    <w:abstractNumId w:val="10"/>
  </w:num>
  <w:num w:numId="21" w16cid:durableId="1682272445">
    <w:abstractNumId w:val="6"/>
  </w:num>
  <w:num w:numId="22" w16cid:durableId="151067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kVzpHiLkZKMHc82ELxQZm77Qn7l4NoH2M18VfySZdsfeVq5P9XQQdj+noV2BS/ftSqg/BxuwFApsCRh2LA6sQQ==" w:salt="32PVFLnAtcFr3Ps46B2IHw==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46C8E"/>
    <w:rsid w:val="00057A27"/>
    <w:rsid w:val="0006675C"/>
    <w:rsid w:val="00081305"/>
    <w:rsid w:val="000848E7"/>
    <w:rsid w:val="000A42AA"/>
    <w:rsid w:val="000A684F"/>
    <w:rsid w:val="000D483D"/>
    <w:rsid w:val="000E27CA"/>
    <w:rsid w:val="0010121A"/>
    <w:rsid w:val="001028D9"/>
    <w:rsid w:val="00103D86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21939"/>
    <w:rsid w:val="002517FD"/>
    <w:rsid w:val="00263542"/>
    <w:rsid w:val="002748DF"/>
    <w:rsid w:val="002956F5"/>
    <w:rsid w:val="002C0F7B"/>
    <w:rsid w:val="002C403D"/>
    <w:rsid w:val="002C55D1"/>
    <w:rsid w:val="002E4302"/>
    <w:rsid w:val="002F4952"/>
    <w:rsid w:val="0032077E"/>
    <w:rsid w:val="00327698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40F27"/>
    <w:rsid w:val="00446891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3711"/>
    <w:rsid w:val="004F4B40"/>
    <w:rsid w:val="00500C2B"/>
    <w:rsid w:val="005105C2"/>
    <w:rsid w:val="00520D3B"/>
    <w:rsid w:val="0053095B"/>
    <w:rsid w:val="005333C9"/>
    <w:rsid w:val="005354E4"/>
    <w:rsid w:val="005575B0"/>
    <w:rsid w:val="00573601"/>
    <w:rsid w:val="00574488"/>
    <w:rsid w:val="00576C66"/>
    <w:rsid w:val="005A4489"/>
    <w:rsid w:val="005B7470"/>
    <w:rsid w:val="005C301C"/>
    <w:rsid w:val="005C41DA"/>
    <w:rsid w:val="005E3D2E"/>
    <w:rsid w:val="005F32A5"/>
    <w:rsid w:val="005F41CD"/>
    <w:rsid w:val="005F74B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1A52"/>
    <w:rsid w:val="00734EDE"/>
    <w:rsid w:val="007633C2"/>
    <w:rsid w:val="00777CC0"/>
    <w:rsid w:val="0078194F"/>
    <w:rsid w:val="00782E76"/>
    <w:rsid w:val="0078695C"/>
    <w:rsid w:val="007D6F38"/>
    <w:rsid w:val="007E61DB"/>
    <w:rsid w:val="007F32A3"/>
    <w:rsid w:val="0080065F"/>
    <w:rsid w:val="00801A74"/>
    <w:rsid w:val="0081723D"/>
    <w:rsid w:val="00856C84"/>
    <w:rsid w:val="00877142"/>
    <w:rsid w:val="008B0F1F"/>
    <w:rsid w:val="008B1F06"/>
    <w:rsid w:val="008B47A9"/>
    <w:rsid w:val="008C74D8"/>
    <w:rsid w:val="008D764D"/>
    <w:rsid w:val="008F52AA"/>
    <w:rsid w:val="008F5AD6"/>
    <w:rsid w:val="008F6547"/>
    <w:rsid w:val="00910F0B"/>
    <w:rsid w:val="00962412"/>
    <w:rsid w:val="0097166A"/>
    <w:rsid w:val="009747DF"/>
    <w:rsid w:val="009769C9"/>
    <w:rsid w:val="009A3215"/>
    <w:rsid w:val="009A33B4"/>
    <w:rsid w:val="009C14BE"/>
    <w:rsid w:val="009D4494"/>
    <w:rsid w:val="009D46F9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3373"/>
    <w:rsid w:val="00AD584D"/>
    <w:rsid w:val="00AE4AF0"/>
    <w:rsid w:val="00AF5D78"/>
    <w:rsid w:val="00B003C3"/>
    <w:rsid w:val="00B14EF0"/>
    <w:rsid w:val="00B23C01"/>
    <w:rsid w:val="00B40909"/>
    <w:rsid w:val="00B432CC"/>
    <w:rsid w:val="00B434E5"/>
    <w:rsid w:val="00B438EF"/>
    <w:rsid w:val="00B44C7B"/>
    <w:rsid w:val="00B61D2B"/>
    <w:rsid w:val="00B62A15"/>
    <w:rsid w:val="00B8084A"/>
    <w:rsid w:val="00B96ADB"/>
    <w:rsid w:val="00BA5E42"/>
    <w:rsid w:val="00BC6F76"/>
    <w:rsid w:val="00BF2190"/>
    <w:rsid w:val="00C101BF"/>
    <w:rsid w:val="00C246AC"/>
    <w:rsid w:val="00C26124"/>
    <w:rsid w:val="00C2678D"/>
    <w:rsid w:val="00C30192"/>
    <w:rsid w:val="00C33C0C"/>
    <w:rsid w:val="00C571E4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A276D"/>
    <w:rsid w:val="00DB6C0D"/>
    <w:rsid w:val="00DC24B2"/>
    <w:rsid w:val="00DC2EA6"/>
    <w:rsid w:val="00DC7E08"/>
    <w:rsid w:val="00DD5025"/>
    <w:rsid w:val="00DE2F64"/>
    <w:rsid w:val="00DE420C"/>
    <w:rsid w:val="00E00D04"/>
    <w:rsid w:val="00E02FAA"/>
    <w:rsid w:val="00E1197E"/>
    <w:rsid w:val="00E322E9"/>
    <w:rsid w:val="00E578EB"/>
    <w:rsid w:val="00E6087B"/>
    <w:rsid w:val="00E748C4"/>
    <w:rsid w:val="00E85EBB"/>
    <w:rsid w:val="00E87149"/>
    <w:rsid w:val="00EA10EB"/>
    <w:rsid w:val="00EC3B1B"/>
    <w:rsid w:val="00EC7AED"/>
    <w:rsid w:val="00EE5F52"/>
    <w:rsid w:val="00F133C2"/>
    <w:rsid w:val="00F15903"/>
    <w:rsid w:val="00F21669"/>
    <w:rsid w:val="00F32C49"/>
    <w:rsid w:val="00F73C36"/>
    <w:rsid w:val="00F75A38"/>
    <w:rsid w:val="00F82734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9570276"/>
  <w15:docId w15:val="{723051F0-DA74-468A-8035-7E1FAB19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nsprechpartner xmlns="dfaab9b8-2b68-4067-97f5-284dcb758a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BE870CD21EA445A9E5739425CEFECF" ma:contentTypeVersion="3" ma:contentTypeDescription="Ein neues Dokument erstellen." ma:contentTypeScope="" ma:versionID="52106be2fd00a087ceabe8a5015fa027">
  <xsd:schema xmlns:xsd="http://www.w3.org/2001/XMLSchema" xmlns:xs="http://www.w3.org/2001/XMLSchema" xmlns:p="http://schemas.microsoft.com/office/2006/metadata/properties" xmlns:ns2="dfaab9b8-2b68-4067-97f5-284dcb758a8e" xmlns:ns3="6fd1e0da-ce93-4196-a2e0-2aa3b06c82f1" targetNamespace="http://schemas.microsoft.com/office/2006/metadata/properties" ma:root="true" ma:fieldsID="783c4aa8f1e346ff1933c6917c9135a0" ns2:_="" ns3:_="">
    <xsd:import namespace="dfaab9b8-2b68-4067-97f5-284dcb758a8e"/>
    <xsd:import namespace="6fd1e0da-ce93-4196-a2e0-2aa3b06c82f1"/>
    <xsd:element name="properties">
      <xsd:complexType>
        <xsd:sequence>
          <xsd:element name="documentManagement">
            <xsd:complexType>
              <xsd:all>
                <xsd:element ref="ns2:Ansprechpartne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b9b8-2b68-4067-97f5-284dcb758a8e" elementFormDefault="qualified">
    <xsd:import namespace="http://schemas.microsoft.com/office/2006/documentManagement/types"/>
    <xsd:import namespace="http://schemas.microsoft.com/office/infopath/2007/PartnerControls"/>
    <xsd:element name="Ansprechpartner" ma:index="8" nillable="true" ma:displayName="Ansprechpartner" ma:internalName="Ansprechpartn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1e0da-ce93-4196-a2e0-2aa3b06c82f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B11F14-785E-4554-8DB1-332152D206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66E1C3-F6B2-48A1-820A-1F264068BA93}">
  <ds:schemaRefs>
    <ds:schemaRef ds:uri="http://schemas.microsoft.com/office/2006/metadata/properties"/>
    <ds:schemaRef ds:uri="http://schemas.microsoft.com/office/infopath/2007/PartnerControls"/>
    <ds:schemaRef ds:uri="dfaab9b8-2b68-4067-97f5-284dcb758a8e"/>
  </ds:schemaRefs>
</ds:datastoreItem>
</file>

<file path=customXml/itemProps3.xml><?xml version="1.0" encoding="utf-8"?>
<ds:datastoreItem xmlns:ds="http://schemas.openxmlformats.org/officeDocument/2006/customXml" ds:itemID="{EC604CF7-3DBA-4E98-97EB-5E3C72745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b9b8-2b68-4067-97f5-284dcb758a8e"/>
    <ds:schemaRef ds:uri="6fd1e0da-ce93-4196-a2e0-2aa3b06c8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318</Words>
  <Characters>6580</Characters>
  <Application>Microsoft Office Word</Application>
  <DocSecurity>8</DocSecurity>
  <Lines>54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Stobbe, Michaela</cp:lastModifiedBy>
  <cp:revision>18</cp:revision>
  <cp:lastPrinted>2010-03-03T17:05:00Z</cp:lastPrinted>
  <dcterms:created xsi:type="dcterms:W3CDTF">2021-02-08T14:19:00Z</dcterms:created>
  <dcterms:modified xsi:type="dcterms:W3CDTF">2026-07-09T09:47:00Z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0x010100F9BE870CD21EA445A9E5739425CEFECF</vt:lpwstr>
  </property>
  <property fmtid="{D5CDD505-2E9C-101B-9397-08002B2CF9AE}" pid="3" name="_dlc_DocIdItemGuid">
    <vt:lpwstr>369f694c-e185-4930-af60-faadb63ffe89</vt:lpwstr>
  </property>
  <property fmtid="{D5CDD505-2E9C-101B-9397-08002B2CF9AE}" pid="4" name="Sachgebiet_x002e_">
    <vt:lpwstr/>
  </property>
  <property fmtid="{D5CDD505-2E9C-101B-9397-08002B2CF9AE}" pid="5" name="Produkt">
    <vt:lpwstr/>
  </property>
  <property fmtid="{D5CDD505-2E9C-101B-9397-08002B2CF9AE}" pid="6" name="Sachgebiet.">
    <vt:lpwstr/>
  </property>
  <property fmtid="{D5CDD505-2E9C-101B-9397-08002B2CF9AE}" pid="7" name="Order">
    <vt:r8>22700</vt:r8>
  </property>
  <property fmtid="{D5CDD505-2E9C-101B-9397-08002B2CF9AE}" pid="8" name="xd_ProgID">
    <vt:lpwstr/>
  </property>
  <property fmtid="{D5CDD505-2E9C-101B-9397-08002B2CF9AE}" pid="9" name="_dlc_DocId">
    <vt:lpwstr>6HAVWVKERXMW-126-227</vt:lpwstr>
  </property>
  <property fmtid="{D5CDD505-2E9C-101B-9397-08002B2CF9AE}" pid="10" name="_dlc_DocIdUrl">
    <vt:lpwstr>http://themis/_layouts/15/DocIdRedir.aspx?ID=6HAVWVKERXMW-126-227, 6HAVWVKERXMW-126-227</vt:lpwstr>
  </property>
  <property fmtid="{D5CDD505-2E9C-101B-9397-08002B2CF9AE}" pid="11" name="_SharedFileIndex">
    <vt:lpwstr/>
  </property>
  <property fmtid="{D5CDD505-2E9C-101B-9397-08002B2CF9AE}" pid="12" name="_SourceUrl">
    <vt:lpwstr/>
  </property>
  <property fmtid="{D5CDD505-2E9C-101B-9397-08002B2CF9AE}" pid="13" name="TemplateUrl">
    <vt:lpwstr/>
  </property>
</Properties>
</file>