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2330272D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20410791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9CC06DC" w14:textId="77777777" w:rsidR="008C46FE" w:rsidRPr="001C55D1" w:rsidRDefault="008C46FE" w:rsidP="00A052CE"/>
        </w:tc>
      </w:tr>
      <w:tr w:rsidR="008C46FE" w:rsidRPr="001C55D1" w14:paraId="6E12663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BA991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84C657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B9C6F5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5F086688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740B0" w14:textId="767ABB4F" w:rsidR="000447DA" w:rsidRPr="001C55D1" w:rsidRDefault="00C9077B" w:rsidP="00A052CE">
            <w:permStart w:id="724787667" w:edGrp="everyone"/>
            <w:r>
              <w:t xml:space="preserve">                                                                                                 </w:t>
            </w:r>
            <w:permEnd w:id="724787667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CA98685" w14:textId="3A88E84A" w:rsidR="000447DA" w:rsidRPr="00456D48" w:rsidRDefault="00156B2A" w:rsidP="00F751A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B1A71">
              <w:rPr>
                <w:b/>
              </w:rPr>
              <w:t>VOB-0</w:t>
            </w:r>
            <w:r w:rsidR="00085827">
              <w:rPr>
                <w:b/>
              </w:rPr>
              <w:t>161</w:t>
            </w:r>
            <w:r w:rsidR="00DB1A71">
              <w:rPr>
                <w:b/>
              </w:rPr>
              <w:t>/2026-66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9A42FA" w14:textId="77777777" w:rsidR="000447DA" w:rsidRPr="001C55D1" w:rsidRDefault="00D34C15" w:rsidP="00A052CE">
            <w:r>
              <w:t xml:space="preserve">   </w:t>
            </w:r>
            <w:permStart w:id="814696877" w:edGrp="everyone"/>
            <w:r>
              <w:t xml:space="preserve">                          </w:t>
            </w:r>
            <w:permEnd w:id="814696877"/>
          </w:p>
        </w:tc>
      </w:tr>
      <w:tr w:rsidR="000447DA" w:rsidRPr="001C55D1" w14:paraId="6BDA4454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256F5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1DECFE4" w14:textId="77777777" w:rsidR="000447DA" w:rsidRPr="001C55D1" w:rsidRDefault="000447DA" w:rsidP="00A052CE"/>
        </w:tc>
      </w:tr>
      <w:tr w:rsidR="008C46FE" w:rsidRPr="001C55D1" w14:paraId="4B5468BB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C36F0" w14:textId="645D8D1B" w:rsidR="00F751A6" w:rsidRPr="00085827" w:rsidRDefault="00085827" w:rsidP="00F751A6">
            <w:pPr>
              <w:rPr>
                <w:b/>
                <w:bCs/>
              </w:rPr>
            </w:pPr>
            <w:r w:rsidRPr="00085827">
              <w:rPr>
                <w:rStyle w:val="markedcontent"/>
                <w:rFonts w:cs="Arial"/>
                <w:b/>
                <w:bCs/>
                <w:sz w:val="21"/>
                <w:szCs w:val="21"/>
                <w:shd w:val="clear" w:color="auto" w:fill="FFFFFF"/>
              </w:rPr>
              <w:t>Louise-Henriette-Steg</w:t>
            </w:r>
            <w:r w:rsidRPr="00085827">
              <w:rPr>
                <w:b/>
                <w:bCs/>
                <w:sz w:val="27"/>
                <w:szCs w:val="27"/>
                <w:shd w:val="clear" w:color="auto" w:fill="FFFFFF"/>
              </w:rPr>
              <w:br/>
            </w:r>
            <w:r w:rsidRPr="00085827">
              <w:rPr>
                <w:rStyle w:val="markedcontent"/>
                <w:rFonts w:cs="Arial"/>
                <w:b/>
                <w:bCs/>
                <w:sz w:val="21"/>
                <w:szCs w:val="21"/>
                <w:shd w:val="clear" w:color="auto" w:fill="FFFFFF"/>
              </w:rPr>
              <w:t>16515 Oranienburg</w:t>
            </w:r>
          </w:p>
        </w:tc>
      </w:tr>
      <w:tr w:rsidR="008C46FE" w:rsidRPr="001C55D1" w14:paraId="1A6BD584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B8DB6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88827CD" w14:textId="77777777" w:rsidR="008C46FE" w:rsidRPr="001C55D1" w:rsidRDefault="008C46FE" w:rsidP="00A052CE"/>
        </w:tc>
      </w:tr>
      <w:tr w:rsidR="008C46FE" w:rsidRPr="001C55D1" w14:paraId="10B7DB60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AEDF7" w14:textId="7B50949C" w:rsidR="008C46FE" w:rsidRPr="00085827" w:rsidRDefault="00085827" w:rsidP="00156B2A">
            <w:pPr>
              <w:rPr>
                <w:b/>
                <w:bCs/>
              </w:rPr>
            </w:pPr>
            <w:r w:rsidRPr="00085827">
              <w:rPr>
                <w:rStyle w:val="markedcontent"/>
                <w:rFonts w:cs="Arial"/>
                <w:b/>
                <w:bCs/>
                <w:shd w:val="clear" w:color="auto" w:fill="FFFFFF"/>
              </w:rPr>
              <w:t>Instandsetzungsarbeiten</w:t>
            </w:r>
          </w:p>
        </w:tc>
      </w:tr>
    </w:tbl>
    <w:p w14:paraId="78679FA7" w14:textId="77777777" w:rsidR="00567E7A" w:rsidRPr="00567E7A" w:rsidRDefault="00567E7A" w:rsidP="00567E7A"/>
    <w:p w14:paraId="3A64C932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478762D9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41737964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7F6F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0F9932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8E4470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39E4424C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4D02DA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3D53862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4CD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014C1E4A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32A33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11AD81B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85699B5" w14:textId="77777777" w:rsidR="00567E7A" w:rsidRPr="00567E7A" w:rsidRDefault="00D34C15" w:rsidP="00E47BF6">
            <w:permStart w:id="1536972581" w:edGrp="everyone"/>
            <w:r>
              <w:t xml:space="preserve">                    </w:t>
            </w:r>
            <w:permEnd w:id="1536972581"/>
          </w:p>
        </w:tc>
      </w:tr>
      <w:tr w:rsidR="00567E7A" w:rsidRPr="00567E7A" w14:paraId="3052EBDD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D5D8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B08FC92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CE5DA9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41EBD018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9B0F4D" w14:textId="77777777" w:rsidR="00567E7A" w:rsidRPr="00567E7A" w:rsidRDefault="00D34C15" w:rsidP="00706C35">
            <w:pPr>
              <w:jc w:val="left"/>
            </w:pPr>
            <w:permStart w:id="886589472" w:edGrp="everyone"/>
            <w:r>
              <w:t xml:space="preserve">                </w:t>
            </w:r>
            <w:permEnd w:id="886589472"/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A6BAA3" w14:textId="77777777" w:rsidR="00567E7A" w:rsidRPr="00567E7A" w:rsidRDefault="00D34C15" w:rsidP="00E47BF6">
            <w:permStart w:id="1078592796" w:edGrp="everyone"/>
            <w:r>
              <w:t xml:space="preserve">                    </w:t>
            </w:r>
            <w:permEnd w:id="1078592796"/>
          </w:p>
        </w:tc>
      </w:tr>
      <w:tr w:rsidR="00567E7A" w:rsidRPr="00567E7A" w14:paraId="3F15D942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F3F4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479C216C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BBB0BC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61BF4EBE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33CC87C" w14:textId="77777777" w:rsidR="00567E7A" w:rsidRPr="00567E7A" w:rsidRDefault="00D34C15" w:rsidP="00706C35">
            <w:pPr>
              <w:jc w:val="left"/>
            </w:pPr>
            <w:permStart w:id="549259458" w:edGrp="everyone"/>
            <w:r>
              <w:t xml:space="preserve">                </w:t>
            </w:r>
            <w:permEnd w:id="549259458"/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DE40162" w14:textId="77777777" w:rsidR="00567E7A" w:rsidRPr="00567E7A" w:rsidRDefault="00D34C15" w:rsidP="00E47BF6">
            <w:permStart w:id="1813738226" w:edGrp="everyone"/>
            <w:r>
              <w:t xml:space="preserve">                    </w:t>
            </w:r>
            <w:permEnd w:id="1813738226"/>
          </w:p>
        </w:tc>
      </w:tr>
      <w:tr w:rsidR="00567E7A" w:rsidRPr="00567E7A" w14:paraId="19457A7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C7C7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5F809423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2BFDC8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757D0541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83F8E5D" w14:textId="77777777" w:rsidR="00567E7A" w:rsidRPr="00567E7A" w:rsidRDefault="00D34C15" w:rsidP="00E47BF6">
            <w:permStart w:id="1832537856" w:edGrp="everyone"/>
            <w:r>
              <w:t xml:space="preserve">                    </w:t>
            </w:r>
            <w:permEnd w:id="1832537856"/>
          </w:p>
        </w:tc>
      </w:tr>
      <w:tr w:rsidR="00567E7A" w:rsidRPr="00567E7A" w14:paraId="2B55A1E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76080" w14:textId="77777777" w:rsidR="00567E7A" w:rsidRPr="00706C35" w:rsidRDefault="00567E7A" w:rsidP="00706C35">
            <w:pPr>
              <w:jc w:val="left"/>
              <w:rPr>
                <w:b/>
              </w:rPr>
            </w:pPr>
            <w:permStart w:id="1876246394" w:edGrp="everyone" w:colFirst="2" w:colLast="2"/>
            <w:r w:rsidRPr="00706C35">
              <w:rPr>
                <w:b/>
              </w:rPr>
              <w:t>1.5</w:t>
            </w:r>
          </w:p>
          <w:p w14:paraId="13BDD65C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4D5425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345DEE6D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908CB7" w14:textId="77777777" w:rsidR="00567E7A" w:rsidRPr="00567E7A" w:rsidRDefault="00D34C15" w:rsidP="00706C35">
            <w:pPr>
              <w:jc w:val="left"/>
            </w:pPr>
            <w:r>
              <w:t xml:space="preserve">               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E72F609" w14:textId="77777777" w:rsidR="00567E7A" w:rsidRPr="00567E7A" w:rsidRDefault="00D34C15" w:rsidP="00E47BF6">
            <w:permStart w:id="1452110100" w:edGrp="everyone"/>
            <w:r>
              <w:t xml:space="preserve">                    </w:t>
            </w:r>
            <w:permEnd w:id="1452110100"/>
          </w:p>
        </w:tc>
      </w:tr>
      <w:permEnd w:id="1876246394"/>
      <w:tr w:rsidR="00567E7A" w:rsidRPr="00567E7A" w14:paraId="52C9169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093E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55A5CF5E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5111E9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0CCE7D37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8A666F8" w14:textId="2A8E087B" w:rsidR="00567E7A" w:rsidRPr="00567E7A" w:rsidRDefault="00F751A6" w:rsidP="00E47BF6">
            <w:permStart w:id="1650087653" w:edGrp="everyone"/>
            <w:r>
              <w:t xml:space="preserve">    </w:t>
            </w:r>
            <w:r w:rsidR="00D34C15">
              <w:t xml:space="preserve">              </w:t>
            </w:r>
            <w:permEnd w:id="1650087653"/>
          </w:p>
        </w:tc>
      </w:tr>
    </w:tbl>
    <w:p w14:paraId="0774077B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550744B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FB9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295B9D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9375B33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3477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439822A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1D43483F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58A60D2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283DA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A7911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01976992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8B9A4B0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74EFB293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2AA2B76A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3F631EE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03603A0C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3DE6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D87B63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4A670B11" w14:textId="77777777" w:rsidR="00567E7A" w:rsidRPr="00567E7A" w:rsidRDefault="00D34C15" w:rsidP="00706C35">
            <w:pPr>
              <w:jc w:val="left"/>
            </w:pPr>
            <w:permStart w:id="1736520332" w:edGrp="everyone"/>
            <w:r>
              <w:t xml:space="preserve">                    </w:t>
            </w:r>
            <w:permEnd w:id="1736520332"/>
          </w:p>
        </w:tc>
        <w:tc>
          <w:tcPr>
            <w:tcW w:w="1286" w:type="dxa"/>
            <w:noWrap/>
            <w:vAlign w:val="center"/>
          </w:tcPr>
          <w:p w14:paraId="6E205AE6" w14:textId="77777777" w:rsidR="00567E7A" w:rsidRPr="00567E7A" w:rsidRDefault="00D34C15" w:rsidP="00706C35">
            <w:pPr>
              <w:jc w:val="left"/>
            </w:pPr>
            <w:permStart w:id="2135914023" w:edGrp="everyone"/>
            <w:r>
              <w:t xml:space="preserve">                    </w:t>
            </w:r>
            <w:permEnd w:id="2135914023"/>
          </w:p>
        </w:tc>
        <w:tc>
          <w:tcPr>
            <w:tcW w:w="1286" w:type="dxa"/>
            <w:noWrap/>
            <w:vAlign w:val="center"/>
          </w:tcPr>
          <w:p w14:paraId="6A4C0D95" w14:textId="77777777" w:rsidR="00567E7A" w:rsidRPr="00567E7A" w:rsidRDefault="00D34C15" w:rsidP="00706C35">
            <w:pPr>
              <w:jc w:val="left"/>
            </w:pPr>
            <w:permStart w:id="1984577849" w:edGrp="everyone"/>
            <w:r>
              <w:t xml:space="preserve">                    </w:t>
            </w:r>
            <w:permEnd w:id="1984577849"/>
          </w:p>
        </w:tc>
        <w:tc>
          <w:tcPr>
            <w:tcW w:w="1470" w:type="dxa"/>
            <w:noWrap/>
            <w:vAlign w:val="center"/>
          </w:tcPr>
          <w:p w14:paraId="02B1F9DB" w14:textId="77777777" w:rsidR="00567E7A" w:rsidRPr="00567E7A" w:rsidRDefault="00D34C15" w:rsidP="00706C35">
            <w:pPr>
              <w:jc w:val="left"/>
            </w:pPr>
            <w:permStart w:id="423569527" w:edGrp="everyone"/>
            <w:r>
              <w:t xml:space="preserve">                    </w:t>
            </w:r>
            <w:permEnd w:id="423569527"/>
          </w:p>
        </w:tc>
        <w:tc>
          <w:tcPr>
            <w:tcW w:w="1286" w:type="dxa"/>
            <w:noWrap/>
            <w:vAlign w:val="center"/>
          </w:tcPr>
          <w:p w14:paraId="00CAE92E" w14:textId="77777777" w:rsidR="00567E7A" w:rsidRPr="00567E7A" w:rsidRDefault="00D34C15" w:rsidP="00706C35">
            <w:pPr>
              <w:jc w:val="left"/>
            </w:pPr>
            <w:permStart w:id="1922391319" w:edGrp="everyone"/>
            <w:r>
              <w:t xml:space="preserve">                    </w:t>
            </w:r>
            <w:permEnd w:id="1922391319"/>
          </w:p>
        </w:tc>
      </w:tr>
      <w:tr w:rsidR="00567E7A" w:rsidRPr="00567E7A" w14:paraId="4B9915B7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F888A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0C45E6F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70BA4CB2" w14:textId="77777777" w:rsidR="00567E7A" w:rsidRPr="00567E7A" w:rsidRDefault="00D34C15" w:rsidP="00706C35">
            <w:pPr>
              <w:jc w:val="left"/>
            </w:pPr>
            <w:permStart w:id="466097173" w:edGrp="everyone"/>
            <w:r>
              <w:t xml:space="preserve">                    </w:t>
            </w:r>
            <w:permEnd w:id="466097173"/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61D46FE" w14:textId="77777777" w:rsidR="00567E7A" w:rsidRPr="00567E7A" w:rsidRDefault="00D34C15" w:rsidP="00706C35">
            <w:pPr>
              <w:jc w:val="left"/>
            </w:pPr>
            <w:permStart w:id="1981626794" w:edGrp="everyone"/>
            <w:r>
              <w:t xml:space="preserve">                    </w:t>
            </w:r>
            <w:permEnd w:id="1981626794"/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39618E" w14:textId="77777777" w:rsidR="00567E7A" w:rsidRPr="00567E7A" w:rsidRDefault="00D34C15" w:rsidP="00706C35">
            <w:pPr>
              <w:jc w:val="left"/>
            </w:pPr>
            <w:permStart w:id="483688216" w:edGrp="everyone"/>
            <w:r>
              <w:t xml:space="preserve">                    </w:t>
            </w:r>
            <w:permEnd w:id="483688216"/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606051E9" w14:textId="77777777" w:rsidR="00567E7A" w:rsidRPr="00567E7A" w:rsidRDefault="00D34C15" w:rsidP="00706C35">
            <w:pPr>
              <w:jc w:val="left"/>
            </w:pPr>
            <w:permStart w:id="1945584440" w:edGrp="everyone"/>
            <w:r>
              <w:t xml:space="preserve">                    </w:t>
            </w:r>
            <w:permEnd w:id="1945584440"/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A3342DD" w14:textId="77777777" w:rsidR="00567E7A" w:rsidRPr="00567E7A" w:rsidRDefault="00D34C15" w:rsidP="00706C35">
            <w:pPr>
              <w:jc w:val="left"/>
            </w:pPr>
            <w:permStart w:id="721042223" w:edGrp="everyone"/>
            <w:r>
              <w:t xml:space="preserve">                    </w:t>
            </w:r>
            <w:permEnd w:id="721042223"/>
          </w:p>
        </w:tc>
      </w:tr>
      <w:tr w:rsidR="00567E7A" w:rsidRPr="00567E7A" w14:paraId="54640C63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2E9D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7E32C20F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C4BC68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20C77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344A12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AE6808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7DC959A" w14:textId="77777777" w:rsidR="00567E7A" w:rsidRPr="00567E7A" w:rsidRDefault="00567E7A" w:rsidP="00706C35">
            <w:pPr>
              <w:jc w:val="left"/>
            </w:pPr>
          </w:p>
        </w:tc>
      </w:tr>
      <w:tr w:rsidR="00D34C15" w:rsidRPr="00567E7A" w14:paraId="5CB6064E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C0AD5" w14:textId="77777777" w:rsidR="00D34C15" w:rsidRPr="00706C35" w:rsidRDefault="00D34C15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3785131" w14:textId="77777777" w:rsidR="00D34C15" w:rsidRPr="00CD5E12" w:rsidRDefault="00D34C15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</w:tcPr>
          <w:p w14:paraId="59CF8709" w14:textId="77777777" w:rsidR="00D34C15" w:rsidRDefault="00D34C15">
            <w:permStart w:id="810559544" w:edGrp="everyone"/>
            <w:r>
              <w:t xml:space="preserve">                    </w:t>
            </w:r>
            <w:permEnd w:id="810559544"/>
            <w:r w:rsidRPr="00801377">
              <w:t xml:space="preserve">                   </w:t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97C53FE" w14:textId="77777777" w:rsidR="00D34C15" w:rsidRPr="00567E7A" w:rsidRDefault="00D34C15" w:rsidP="00706C35">
            <w:pPr>
              <w:jc w:val="left"/>
            </w:pPr>
            <w:permStart w:id="843390848" w:edGrp="everyone"/>
            <w:r>
              <w:t xml:space="preserve">                    </w:t>
            </w:r>
            <w:permEnd w:id="843390848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1AEE416" w14:textId="77777777" w:rsidR="00D34C15" w:rsidRPr="00567E7A" w:rsidRDefault="00D34C15" w:rsidP="00706C35">
            <w:pPr>
              <w:jc w:val="left"/>
            </w:pPr>
            <w:permStart w:id="1498094248" w:edGrp="everyone"/>
            <w:r>
              <w:t xml:space="preserve">                    </w:t>
            </w:r>
            <w:permEnd w:id="1498094248"/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D70C4EF" w14:textId="77777777" w:rsidR="00D34C15" w:rsidRPr="00567E7A" w:rsidRDefault="00D34C15" w:rsidP="00706C35">
            <w:pPr>
              <w:jc w:val="left"/>
            </w:pPr>
            <w:permStart w:id="961876857" w:edGrp="everyone"/>
            <w:r>
              <w:t xml:space="preserve">                    </w:t>
            </w:r>
            <w:permEnd w:id="961876857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A3FCD5B" w14:textId="77777777" w:rsidR="00D34C15" w:rsidRPr="00567E7A" w:rsidRDefault="00D34C15" w:rsidP="00706C35">
            <w:pPr>
              <w:jc w:val="left"/>
            </w:pPr>
            <w:permStart w:id="781920596" w:edGrp="everyone"/>
            <w:r>
              <w:t xml:space="preserve">                    </w:t>
            </w:r>
            <w:permEnd w:id="781920596"/>
          </w:p>
        </w:tc>
      </w:tr>
      <w:tr w:rsidR="00D34C15" w:rsidRPr="00567E7A" w14:paraId="60A979B0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CCDE7" w14:textId="77777777" w:rsidR="00D34C15" w:rsidRPr="00706C35" w:rsidRDefault="00D34C15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2140284" w14:textId="77777777" w:rsidR="00D34C15" w:rsidRPr="00CD5E12" w:rsidRDefault="00D34C15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</w:tcPr>
          <w:p w14:paraId="14B15580" w14:textId="77777777" w:rsidR="00D34C15" w:rsidRDefault="00D34C15">
            <w:permStart w:id="1107038640" w:edGrp="everyone"/>
            <w:r>
              <w:t xml:space="preserve">                    </w:t>
            </w:r>
            <w:permEnd w:id="1107038640"/>
            <w:r w:rsidRPr="00801377">
              <w:t xml:space="preserve">             </w:t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229D747" w14:textId="77777777" w:rsidR="00D34C15" w:rsidRPr="00567E7A" w:rsidRDefault="00D34C15" w:rsidP="00706C35">
            <w:pPr>
              <w:jc w:val="left"/>
            </w:pPr>
            <w:permStart w:id="1649091858" w:edGrp="everyone"/>
            <w:r>
              <w:t xml:space="preserve">                    </w:t>
            </w:r>
            <w:permEnd w:id="1649091858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34BF72" w14:textId="77777777" w:rsidR="00D34C15" w:rsidRPr="00567E7A" w:rsidRDefault="00D34C15" w:rsidP="00706C35">
            <w:pPr>
              <w:jc w:val="left"/>
            </w:pPr>
            <w:permStart w:id="685778750" w:edGrp="everyone"/>
            <w:r>
              <w:t xml:space="preserve">                    </w:t>
            </w:r>
            <w:permEnd w:id="685778750"/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4A14D9B" w14:textId="77777777" w:rsidR="00D34C15" w:rsidRPr="00567E7A" w:rsidRDefault="00D34C15" w:rsidP="00706C35">
            <w:pPr>
              <w:jc w:val="left"/>
            </w:pPr>
            <w:permStart w:id="1282104047" w:edGrp="everyone"/>
            <w:r>
              <w:t xml:space="preserve">                    </w:t>
            </w:r>
            <w:permEnd w:id="1282104047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B2B214E" w14:textId="77777777" w:rsidR="00D34C15" w:rsidRPr="00567E7A" w:rsidRDefault="00D34C15" w:rsidP="00706C35">
            <w:pPr>
              <w:jc w:val="left"/>
            </w:pPr>
            <w:permStart w:id="84305793" w:edGrp="everyone"/>
            <w:r>
              <w:t xml:space="preserve">                    </w:t>
            </w:r>
            <w:permEnd w:id="84305793"/>
          </w:p>
        </w:tc>
      </w:tr>
      <w:tr w:rsidR="00D34C15" w:rsidRPr="00567E7A" w14:paraId="130A2C1E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E324C" w14:textId="77777777" w:rsidR="00D34C15" w:rsidRPr="00706C35" w:rsidRDefault="00D34C15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CC73E4" w14:textId="77777777" w:rsidR="00D34C15" w:rsidRPr="00CD5E12" w:rsidRDefault="00D34C15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leistungsbezogenes Wagnis</w:t>
            </w:r>
            <w:r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</w:tcPr>
          <w:p w14:paraId="5F86A2FB" w14:textId="77777777" w:rsidR="00D34C15" w:rsidRDefault="00D34C15">
            <w:permStart w:id="1041041716" w:edGrp="everyone"/>
            <w:r>
              <w:t xml:space="preserve">                    </w:t>
            </w:r>
            <w:permEnd w:id="1041041716"/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B275704" w14:textId="77777777" w:rsidR="00D34C15" w:rsidRPr="00567E7A" w:rsidRDefault="00D34C15" w:rsidP="00706C35">
            <w:pPr>
              <w:jc w:val="left"/>
            </w:pPr>
            <w:permStart w:id="67976595" w:edGrp="everyone"/>
            <w:r>
              <w:t xml:space="preserve">                    </w:t>
            </w:r>
            <w:permEnd w:id="67976595"/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F421A81" w14:textId="77777777" w:rsidR="00D34C15" w:rsidRPr="00567E7A" w:rsidRDefault="00D34C15" w:rsidP="00706C35">
            <w:pPr>
              <w:jc w:val="left"/>
            </w:pPr>
            <w:permStart w:id="889154614" w:edGrp="everyone"/>
            <w:r>
              <w:t xml:space="preserve">                    </w:t>
            </w:r>
            <w:permEnd w:id="889154614"/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5FFAFD6" w14:textId="77777777" w:rsidR="00D34C15" w:rsidRPr="00567E7A" w:rsidRDefault="00D34C15" w:rsidP="00706C35">
            <w:pPr>
              <w:jc w:val="left"/>
            </w:pPr>
            <w:permStart w:id="1754618758" w:edGrp="everyone"/>
            <w:r>
              <w:t xml:space="preserve">                    </w:t>
            </w:r>
            <w:permEnd w:id="1754618758"/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D0990F1" w14:textId="77777777" w:rsidR="00D34C15" w:rsidRPr="00567E7A" w:rsidRDefault="00D34C15" w:rsidP="00706C35">
            <w:pPr>
              <w:jc w:val="left"/>
            </w:pPr>
            <w:permStart w:id="544892598" w:edGrp="everyone"/>
            <w:r>
              <w:t xml:space="preserve">                    </w:t>
            </w:r>
            <w:permEnd w:id="544892598"/>
          </w:p>
        </w:tc>
      </w:tr>
      <w:tr w:rsidR="00D34C15" w:rsidRPr="00567E7A" w14:paraId="5D6B62E8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B4814" w14:textId="77777777" w:rsidR="00D34C15" w:rsidRPr="00706C35" w:rsidRDefault="00D34C15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B18DE30" w14:textId="77777777" w:rsidR="00D34C15" w:rsidRPr="00706C35" w:rsidRDefault="00D34C15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</w:tcPr>
          <w:p w14:paraId="1410B6C0" w14:textId="77777777" w:rsidR="00D34C15" w:rsidRDefault="00D34C15">
            <w:permStart w:id="2045927166" w:edGrp="everyone"/>
            <w:r>
              <w:t xml:space="preserve">                    </w:t>
            </w:r>
            <w:permEnd w:id="2045927166"/>
            <w:r w:rsidRPr="00801377">
              <w:t xml:space="preserve">                    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03F9906" w14:textId="77777777" w:rsidR="00D34C15" w:rsidRPr="00567E7A" w:rsidRDefault="00D34C15" w:rsidP="00706C35">
            <w:pPr>
              <w:jc w:val="left"/>
            </w:pPr>
            <w:permStart w:id="1776360011" w:edGrp="everyone"/>
            <w:r>
              <w:t xml:space="preserve">                    </w:t>
            </w:r>
            <w:permEnd w:id="1776360011"/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DE5AA4" w14:textId="77777777" w:rsidR="00D34C15" w:rsidRPr="00567E7A" w:rsidRDefault="00D34C15" w:rsidP="00706C35">
            <w:pPr>
              <w:jc w:val="left"/>
            </w:pPr>
            <w:permStart w:id="635575818" w:edGrp="everyone"/>
            <w:r>
              <w:t xml:space="preserve">                    </w:t>
            </w:r>
            <w:permEnd w:id="635575818"/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74808CA" w14:textId="77777777" w:rsidR="00D34C15" w:rsidRPr="00567E7A" w:rsidRDefault="00D34C15" w:rsidP="00706C35">
            <w:pPr>
              <w:jc w:val="left"/>
            </w:pPr>
            <w:permStart w:id="700217412" w:edGrp="everyone"/>
            <w:r>
              <w:t xml:space="preserve">                    </w:t>
            </w:r>
            <w:permEnd w:id="700217412"/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186049B" w14:textId="77777777" w:rsidR="00D34C15" w:rsidRPr="00567E7A" w:rsidRDefault="00D34C15" w:rsidP="00706C35">
            <w:pPr>
              <w:jc w:val="left"/>
            </w:pPr>
            <w:permStart w:id="980369957" w:edGrp="everyone"/>
            <w:r>
              <w:t xml:space="preserve">                    </w:t>
            </w:r>
            <w:permEnd w:id="980369957"/>
          </w:p>
        </w:tc>
      </w:tr>
    </w:tbl>
    <w:p w14:paraId="7BBE4BC0" w14:textId="77777777" w:rsidR="009713AD" w:rsidRDefault="009713AD" w:rsidP="00567E7A"/>
    <w:p w14:paraId="4E6CED0D" w14:textId="77777777" w:rsidR="009713AD" w:rsidRDefault="009713AD" w:rsidP="00567E7A">
      <w:pPr>
        <w:sectPr w:rsidR="009713AD" w:rsidSect="00500C2B">
          <w:headerReference w:type="even" r:id="rId11"/>
          <w:headerReference w:type="default" r:id="rId12"/>
          <w:footerReference w:type="default" r:id="rId13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733103AE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EDF91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7263A154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423D2D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2744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225A3BB0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7AB09C8F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6473210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C79005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15ECCE4F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38B372E8" w14:textId="77777777" w:rsidR="00567E7A" w:rsidRPr="008C46FE" w:rsidRDefault="00567E7A" w:rsidP="00706C35">
            <w:pPr>
              <w:jc w:val="center"/>
            </w:pPr>
          </w:p>
          <w:p w14:paraId="574C0FB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C02B1E0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2E6E972C" w14:textId="77777777" w:rsidR="00567E7A" w:rsidRPr="008C46FE" w:rsidRDefault="00567E7A" w:rsidP="00706C35">
            <w:pPr>
              <w:jc w:val="center"/>
            </w:pPr>
          </w:p>
          <w:p w14:paraId="63AA40AF" w14:textId="77777777" w:rsidR="00567E7A" w:rsidRPr="008C46FE" w:rsidRDefault="00567E7A" w:rsidP="00706C35">
            <w:pPr>
              <w:jc w:val="center"/>
            </w:pPr>
          </w:p>
          <w:p w14:paraId="15806147" w14:textId="77777777" w:rsidR="00567E7A" w:rsidRPr="008C46FE" w:rsidRDefault="00567E7A" w:rsidP="00706C35">
            <w:pPr>
              <w:jc w:val="center"/>
            </w:pPr>
          </w:p>
          <w:p w14:paraId="7920A34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27D5022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DA2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2C23B19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70603FB2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37789410" w14:textId="77777777" w:rsidR="00567E7A" w:rsidRPr="00567E7A" w:rsidRDefault="00567E7A" w:rsidP="00754C19"/>
        </w:tc>
      </w:tr>
      <w:tr w:rsidR="00567E7A" w:rsidRPr="00706C35" w14:paraId="4583A7A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071ED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3EDF702F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CDF81CF" w14:textId="77777777" w:rsidR="00567E7A" w:rsidRPr="00567E7A" w:rsidRDefault="00D34C15" w:rsidP="00754C19">
            <w:permStart w:id="2083945259" w:edGrp="everyone"/>
            <w:r>
              <w:t xml:space="preserve">                    </w:t>
            </w:r>
            <w:permEnd w:id="2083945259"/>
          </w:p>
        </w:tc>
      </w:tr>
      <w:tr w:rsidR="00567E7A" w:rsidRPr="00706C35" w14:paraId="131DF52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3C07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7EBC107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0FD080A5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CE4047F" w14:textId="77777777" w:rsidR="00567E7A" w:rsidRPr="00567E7A" w:rsidRDefault="00D34C15" w:rsidP="00754C19">
            <w:permStart w:id="725232389" w:edGrp="everyone"/>
            <w:r>
              <w:t xml:space="preserve">                    </w:t>
            </w:r>
            <w:permEnd w:id="725232389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8D4BB5" w14:textId="77777777" w:rsidR="00567E7A" w:rsidRPr="00567E7A" w:rsidRDefault="00D34C15" w:rsidP="00754C19">
            <w:permStart w:id="1521884186" w:edGrp="everyone"/>
            <w:r>
              <w:t xml:space="preserve">                    </w:t>
            </w:r>
            <w:permEnd w:id="1521884186"/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19E5B35" w14:textId="77777777" w:rsidR="00567E7A" w:rsidRPr="00567E7A" w:rsidRDefault="00D34C15" w:rsidP="00754C19">
            <w:permStart w:id="1967922804" w:edGrp="everyone"/>
            <w:r>
              <w:t xml:space="preserve">                    </w:t>
            </w:r>
            <w:permEnd w:id="1967922804"/>
          </w:p>
        </w:tc>
      </w:tr>
      <w:tr w:rsidR="00567E7A" w:rsidRPr="00706C35" w14:paraId="5ECB529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24DB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137BD44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108A5745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642B880" w14:textId="77777777" w:rsidR="00567E7A" w:rsidRPr="00567E7A" w:rsidRDefault="00D34C15" w:rsidP="00754C19">
            <w:permStart w:id="267523490" w:edGrp="everyone"/>
            <w:r>
              <w:t xml:space="preserve">                    </w:t>
            </w:r>
            <w:permEnd w:id="267523490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ACD672" w14:textId="77777777" w:rsidR="00567E7A" w:rsidRPr="00567E7A" w:rsidRDefault="00D34C15" w:rsidP="00754C19">
            <w:permStart w:id="293167330" w:edGrp="everyone"/>
            <w:r>
              <w:t xml:space="preserve">                    </w:t>
            </w:r>
            <w:permEnd w:id="293167330"/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9ABCC59" w14:textId="77777777" w:rsidR="00567E7A" w:rsidRPr="00567E7A" w:rsidRDefault="00D34C15" w:rsidP="00754C19">
            <w:permStart w:id="127497140" w:edGrp="everyone"/>
            <w:r>
              <w:t xml:space="preserve">                    </w:t>
            </w:r>
            <w:permEnd w:id="127497140"/>
          </w:p>
        </w:tc>
      </w:tr>
      <w:tr w:rsidR="00567E7A" w:rsidRPr="00706C35" w14:paraId="24A9824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3A8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172B6A0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778F09E5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57B8C5A" w14:textId="77777777" w:rsidR="00567E7A" w:rsidRPr="00567E7A" w:rsidRDefault="00D34C15" w:rsidP="00754C19">
            <w:permStart w:id="1093081991" w:edGrp="everyone"/>
            <w:r>
              <w:t xml:space="preserve">                    </w:t>
            </w:r>
            <w:permEnd w:id="1093081991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C443C5" w14:textId="77777777" w:rsidR="00567E7A" w:rsidRPr="00567E7A" w:rsidRDefault="00D34C15" w:rsidP="00754C19">
            <w:permStart w:id="1655915656" w:edGrp="everyone"/>
            <w:r>
              <w:t xml:space="preserve">                    </w:t>
            </w:r>
            <w:permEnd w:id="1655915656"/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768A5B3" w14:textId="77777777" w:rsidR="00567E7A" w:rsidRPr="00567E7A" w:rsidRDefault="00D34C15" w:rsidP="00754C19">
            <w:permStart w:id="1329276838" w:edGrp="everyone"/>
            <w:r>
              <w:t xml:space="preserve">                    </w:t>
            </w:r>
            <w:permEnd w:id="1329276838"/>
          </w:p>
        </w:tc>
      </w:tr>
      <w:tr w:rsidR="00567E7A" w:rsidRPr="00706C35" w14:paraId="0F299A1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84EE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71F82E69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9197651" w14:textId="77777777" w:rsidR="00567E7A" w:rsidRPr="00567E7A" w:rsidRDefault="00D34C15" w:rsidP="00754C19">
            <w:permStart w:id="511060634" w:edGrp="everyone"/>
            <w:r>
              <w:t xml:space="preserve">                    </w:t>
            </w:r>
            <w:permEnd w:id="511060634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0DCEB26" w14:textId="77777777" w:rsidR="00567E7A" w:rsidRPr="00567E7A" w:rsidRDefault="00D34C15" w:rsidP="00754C19">
            <w:permStart w:id="67403070" w:edGrp="everyone"/>
            <w:r>
              <w:t xml:space="preserve">                    </w:t>
            </w:r>
            <w:permEnd w:id="67403070"/>
          </w:p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7635F5F4" w14:textId="77777777" w:rsidR="00567E7A" w:rsidRPr="00567E7A" w:rsidRDefault="00D34C15" w:rsidP="00754C19">
            <w:permStart w:id="484323484" w:edGrp="everyone"/>
            <w:r>
              <w:t xml:space="preserve">                    </w:t>
            </w:r>
            <w:permEnd w:id="484323484"/>
          </w:p>
        </w:tc>
      </w:tr>
      <w:tr w:rsidR="00567E7A" w:rsidRPr="00706C35" w14:paraId="4A06B50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90EFD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890E74F" w14:textId="77777777" w:rsidR="00567E7A" w:rsidRPr="00567E7A" w:rsidRDefault="00D34C15" w:rsidP="00754C19">
            <w:permStart w:id="1128010053" w:edGrp="everyone"/>
            <w:r>
              <w:t xml:space="preserve">                    </w:t>
            </w:r>
            <w:permEnd w:id="1128010053"/>
          </w:p>
        </w:tc>
      </w:tr>
    </w:tbl>
    <w:p w14:paraId="7E5B22D5" w14:textId="77777777" w:rsidR="00567E7A" w:rsidRPr="008C46FE" w:rsidRDefault="00567E7A" w:rsidP="00567E7A"/>
    <w:p w14:paraId="0954310E" w14:textId="77777777" w:rsidR="00567E7A" w:rsidRDefault="00567E7A" w:rsidP="00567E7A">
      <w:r w:rsidRPr="00567E7A">
        <w:t>eventuelle Erläuterungen des Bieters:</w:t>
      </w:r>
    </w:p>
    <w:p w14:paraId="7DEA9A4F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179691D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C2EB9B1" w14:textId="77777777" w:rsidR="00567E7A" w:rsidRPr="00567E7A" w:rsidRDefault="00D34C15" w:rsidP="00567E7A">
            <w:permStart w:id="138026789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380267893"/>
          </w:p>
        </w:tc>
      </w:tr>
      <w:tr w:rsidR="00D34C15" w:rsidRPr="00567E7A" w14:paraId="0CED06F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665DD72" w14:textId="77777777" w:rsidR="00D34C15" w:rsidRPr="00567E7A" w:rsidRDefault="00D34C15" w:rsidP="008D54E0">
            <w:permStart w:id="1155739322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155739322"/>
          </w:p>
        </w:tc>
      </w:tr>
      <w:tr w:rsidR="00D34C15" w:rsidRPr="00567E7A" w14:paraId="6B2088D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C307C61" w14:textId="77777777" w:rsidR="00D34C15" w:rsidRPr="00567E7A" w:rsidRDefault="00D34C15" w:rsidP="008D54E0">
            <w:permStart w:id="1698046710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698046710"/>
          </w:p>
        </w:tc>
      </w:tr>
      <w:tr w:rsidR="00B22258" w:rsidRPr="00567E7A" w14:paraId="56DAB1E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2EF786" w14:textId="77777777" w:rsidR="00B22258" w:rsidRPr="00567E7A" w:rsidRDefault="00B22258" w:rsidP="008D54E0">
            <w:permStart w:id="1522271017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522271017"/>
          </w:p>
        </w:tc>
      </w:tr>
      <w:tr w:rsidR="00B22258" w:rsidRPr="00567E7A" w14:paraId="48B42B0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EE81682" w14:textId="77777777" w:rsidR="00B22258" w:rsidRPr="00567E7A" w:rsidRDefault="00B22258" w:rsidP="008D54E0">
            <w:permStart w:id="123150444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231504443"/>
          </w:p>
        </w:tc>
      </w:tr>
      <w:tr w:rsidR="00B22258" w:rsidRPr="00567E7A" w14:paraId="548B709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2E489E8" w14:textId="77777777" w:rsidR="00B22258" w:rsidRPr="00567E7A" w:rsidRDefault="00B22258" w:rsidP="008D54E0">
            <w:permStart w:id="1947104760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947104760"/>
          </w:p>
        </w:tc>
      </w:tr>
      <w:tr w:rsidR="00B22258" w:rsidRPr="00567E7A" w14:paraId="3816B78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46BD6A9" w14:textId="77777777" w:rsidR="00B22258" w:rsidRPr="00567E7A" w:rsidRDefault="00B22258" w:rsidP="008D54E0">
            <w:permStart w:id="504848834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504848834"/>
          </w:p>
        </w:tc>
      </w:tr>
      <w:tr w:rsidR="00B22258" w:rsidRPr="00567E7A" w14:paraId="3F7922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8BC7B4" w14:textId="77777777" w:rsidR="00B22258" w:rsidRPr="00567E7A" w:rsidRDefault="00B22258" w:rsidP="008D54E0">
            <w:permStart w:id="199553535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995535353"/>
          </w:p>
        </w:tc>
      </w:tr>
      <w:tr w:rsidR="00B22258" w:rsidRPr="00567E7A" w14:paraId="6BAB021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52A87DD" w14:textId="77777777" w:rsidR="00B22258" w:rsidRPr="00567E7A" w:rsidRDefault="00B22258" w:rsidP="008D54E0">
            <w:permStart w:id="895357810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895357810"/>
          </w:p>
        </w:tc>
      </w:tr>
      <w:tr w:rsidR="00B22258" w:rsidRPr="00567E7A" w14:paraId="0D6ED68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A7B761C" w14:textId="77777777" w:rsidR="00B22258" w:rsidRPr="00567E7A" w:rsidRDefault="00B22258" w:rsidP="008D54E0">
            <w:permStart w:id="1539728709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539728709"/>
          </w:p>
        </w:tc>
      </w:tr>
      <w:tr w:rsidR="00B22258" w:rsidRPr="00567E7A" w14:paraId="6C67F4A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028E862" w14:textId="77777777" w:rsidR="00B22258" w:rsidRPr="00567E7A" w:rsidRDefault="00B22258" w:rsidP="008D54E0">
            <w:permStart w:id="1664884062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664884062"/>
          </w:p>
        </w:tc>
      </w:tr>
      <w:tr w:rsidR="00B22258" w:rsidRPr="00567E7A" w14:paraId="0690B42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B21B103" w14:textId="77777777" w:rsidR="00B22258" w:rsidRPr="00567E7A" w:rsidRDefault="00B22258" w:rsidP="008D54E0">
            <w:permStart w:id="159247511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592475113"/>
          </w:p>
        </w:tc>
      </w:tr>
      <w:tr w:rsidR="00B22258" w:rsidRPr="00567E7A" w14:paraId="01DBC45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85C23F1" w14:textId="77777777" w:rsidR="00B22258" w:rsidRPr="00567E7A" w:rsidRDefault="00B22258" w:rsidP="008D54E0">
            <w:permStart w:id="1662858348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662858348"/>
          </w:p>
        </w:tc>
      </w:tr>
    </w:tbl>
    <w:p w14:paraId="67083E1B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B521" w14:textId="77777777" w:rsidR="00A0191E" w:rsidRDefault="00A0191E">
      <w:r>
        <w:separator/>
      </w:r>
    </w:p>
    <w:p w14:paraId="143F73F4" w14:textId="77777777" w:rsidR="00A0191E" w:rsidRDefault="00A0191E"/>
    <w:p w14:paraId="61501D9F" w14:textId="77777777" w:rsidR="00A0191E" w:rsidRDefault="00A0191E"/>
  </w:endnote>
  <w:endnote w:type="continuationSeparator" w:id="0">
    <w:p w14:paraId="1D34986D" w14:textId="77777777" w:rsidR="00A0191E" w:rsidRDefault="00A0191E">
      <w:r>
        <w:continuationSeparator/>
      </w:r>
    </w:p>
    <w:p w14:paraId="05C84546" w14:textId="77777777" w:rsidR="00A0191E" w:rsidRDefault="00A0191E"/>
    <w:p w14:paraId="6F164054" w14:textId="77777777" w:rsidR="00A0191E" w:rsidRDefault="00A019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23BCABFD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60E5C10E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92C1EFC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E466463" wp14:editId="1D862DD7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AD8EC6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94B2AFC" w14:textId="0EC1C09D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751A6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751A6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81EC35B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D478" w14:textId="77777777" w:rsidR="00A0191E" w:rsidRDefault="00A0191E">
      <w:r>
        <w:separator/>
      </w:r>
    </w:p>
  </w:footnote>
  <w:footnote w:type="continuationSeparator" w:id="0">
    <w:p w14:paraId="65ED7395" w14:textId="77777777" w:rsidR="00A0191E" w:rsidRDefault="00A0191E">
      <w:r>
        <w:continuationSeparator/>
      </w:r>
    </w:p>
    <w:p w14:paraId="61780CDE" w14:textId="77777777" w:rsidR="00A0191E" w:rsidRDefault="00A0191E"/>
    <w:p w14:paraId="55929682" w14:textId="77777777" w:rsidR="00A0191E" w:rsidRDefault="00A0191E"/>
  </w:footnote>
  <w:footnote w:id="1">
    <w:p w14:paraId="3F995EF5" w14:textId="77777777" w:rsidR="00D34C15" w:rsidRDefault="00D34C15" w:rsidP="00D34C15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79DCAC46" w14:textId="77777777" w:rsidR="00D34C15" w:rsidRDefault="00D34C15" w:rsidP="00D34C15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21CA0061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0D1C" w14:textId="77777777" w:rsidR="00BC2C5F" w:rsidRDefault="00BC2C5F"/>
  <w:p w14:paraId="43D3C9A8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1874" w14:textId="77777777" w:rsidR="00BC2C5F" w:rsidRDefault="00BC2C5F" w:rsidP="00046C8E">
    <w:pPr>
      <w:pStyle w:val="Kopfzeile"/>
    </w:pPr>
    <w:r>
      <w:t>221</w:t>
    </w:r>
  </w:p>
  <w:p w14:paraId="6D2ED93A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61943">
    <w:abstractNumId w:val="11"/>
  </w:num>
  <w:num w:numId="2" w16cid:durableId="1569222417">
    <w:abstractNumId w:val="15"/>
  </w:num>
  <w:num w:numId="3" w16cid:durableId="513153816">
    <w:abstractNumId w:val="17"/>
  </w:num>
  <w:num w:numId="4" w16cid:durableId="1597443351">
    <w:abstractNumId w:val="26"/>
  </w:num>
  <w:num w:numId="5" w16cid:durableId="140851984">
    <w:abstractNumId w:val="19"/>
  </w:num>
  <w:num w:numId="6" w16cid:durableId="946734224">
    <w:abstractNumId w:val="13"/>
  </w:num>
  <w:num w:numId="7" w16cid:durableId="842235372">
    <w:abstractNumId w:val="22"/>
  </w:num>
  <w:num w:numId="8" w16cid:durableId="1511724020">
    <w:abstractNumId w:val="18"/>
  </w:num>
  <w:num w:numId="9" w16cid:durableId="1013261234">
    <w:abstractNumId w:val="25"/>
  </w:num>
  <w:num w:numId="10" w16cid:durableId="824929603">
    <w:abstractNumId w:val="14"/>
  </w:num>
  <w:num w:numId="11" w16cid:durableId="428432106">
    <w:abstractNumId w:val="21"/>
  </w:num>
  <w:num w:numId="12" w16cid:durableId="535387851">
    <w:abstractNumId w:val="21"/>
  </w:num>
  <w:num w:numId="13" w16cid:durableId="330253130">
    <w:abstractNumId w:val="21"/>
  </w:num>
  <w:num w:numId="14" w16cid:durableId="545683436">
    <w:abstractNumId w:val="21"/>
  </w:num>
  <w:num w:numId="15" w16cid:durableId="1741713981">
    <w:abstractNumId w:val="21"/>
  </w:num>
  <w:num w:numId="16" w16cid:durableId="1528905371">
    <w:abstractNumId w:val="12"/>
  </w:num>
  <w:num w:numId="17" w16cid:durableId="522013931">
    <w:abstractNumId w:val="12"/>
  </w:num>
  <w:num w:numId="18" w16cid:durableId="1007246918">
    <w:abstractNumId w:val="24"/>
  </w:num>
  <w:num w:numId="19" w16cid:durableId="1985306750">
    <w:abstractNumId w:val="23"/>
  </w:num>
  <w:num w:numId="20" w16cid:durableId="1610745842">
    <w:abstractNumId w:val="20"/>
  </w:num>
  <w:num w:numId="21" w16cid:durableId="139154623">
    <w:abstractNumId w:val="16"/>
  </w:num>
  <w:num w:numId="22" w16cid:durableId="894393402">
    <w:abstractNumId w:val="10"/>
  </w:num>
  <w:num w:numId="23" w16cid:durableId="1651330573">
    <w:abstractNumId w:val="9"/>
  </w:num>
  <w:num w:numId="24" w16cid:durableId="1681809490">
    <w:abstractNumId w:val="7"/>
  </w:num>
  <w:num w:numId="25" w16cid:durableId="322592037">
    <w:abstractNumId w:val="6"/>
  </w:num>
  <w:num w:numId="26" w16cid:durableId="1633056304">
    <w:abstractNumId w:val="5"/>
  </w:num>
  <w:num w:numId="27" w16cid:durableId="388458442">
    <w:abstractNumId w:val="4"/>
  </w:num>
  <w:num w:numId="28" w16cid:durableId="1137844570">
    <w:abstractNumId w:val="8"/>
  </w:num>
  <w:num w:numId="29" w16cid:durableId="462817982">
    <w:abstractNumId w:val="3"/>
  </w:num>
  <w:num w:numId="30" w16cid:durableId="1052652403">
    <w:abstractNumId w:val="2"/>
  </w:num>
  <w:num w:numId="31" w16cid:durableId="2025401650">
    <w:abstractNumId w:val="1"/>
  </w:num>
  <w:num w:numId="32" w16cid:durableId="180403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HxsbZ1qLH6Cgs1gvULKnvSMkXZEtvy5+PaNh8vdUP3ab7lpctwCkEFdTJdT6kM8aY7B3WbfzrJQHqcroju9zog==" w:salt="0BXK1tbpYkjoDeilDOx/bQ==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85827"/>
    <w:rsid w:val="0009700D"/>
    <w:rsid w:val="000A42AA"/>
    <w:rsid w:val="000E370C"/>
    <w:rsid w:val="001028D9"/>
    <w:rsid w:val="00106076"/>
    <w:rsid w:val="00110C35"/>
    <w:rsid w:val="00127C79"/>
    <w:rsid w:val="001426F7"/>
    <w:rsid w:val="00156B2A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64220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8302C"/>
    <w:rsid w:val="003A36E9"/>
    <w:rsid w:val="003C2AC9"/>
    <w:rsid w:val="003D3E99"/>
    <w:rsid w:val="003E2CD4"/>
    <w:rsid w:val="00402A1B"/>
    <w:rsid w:val="00424038"/>
    <w:rsid w:val="0045228F"/>
    <w:rsid w:val="00454471"/>
    <w:rsid w:val="00456D48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0035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10908"/>
    <w:rsid w:val="00724CA7"/>
    <w:rsid w:val="00734EDE"/>
    <w:rsid w:val="00754C19"/>
    <w:rsid w:val="007572D1"/>
    <w:rsid w:val="007633C2"/>
    <w:rsid w:val="0078194F"/>
    <w:rsid w:val="00782E76"/>
    <w:rsid w:val="0078695C"/>
    <w:rsid w:val="00790282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82F60"/>
    <w:rsid w:val="009A3215"/>
    <w:rsid w:val="009A33B4"/>
    <w:rsid w:val="009C14BE"/>
    <w:rsid w:val="009C7400"/>
    <w:rsid w:val="00A00872"/>
    <w:rsid w:val="00A0191E"/>
    <w:rsid w:val="00A052CE"/>
    <w:rsid w:val="00A06063"/>
    <w:rsid w:val="00A35196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225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077B"/>
    <w:rsid w:val="00C96E57"/>
    <w:rsid w:val="00CD54C7"/>
    <w:rsid w:val="00CD5E12"/>
    <w:rsid w:val="00CF64C4"/>
    <w:rsid w:val="00D05C74"/>
    <w:rsid w:val="00D34C15"/>
    <w:rsid w:val="00D35D57"/>
    <w:rsid w:val="00D6072E"/>
    <w:rsid w:val="00D65053"/>
    <w:rsid w:val="00DA22B7"/>
    <w:rsid w:val="00DA276D"/>
    <w:rsid w:val="00DB1A71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A587C"/>
    <w:rsid w:val="00EC1AE9"/>
    <w:rsid w:val="00EC7AED"/>
    <w:rsid w:val="00EE1A48"/>
    <w:rsid w:val="00EE67DF"/>
    <w:rsid w:val="00EF7B6F"/>
    <w:rsid w:val="00F133C2"/>
    <w:rsid w:val="00F21669"/>
    <w:rsid w:val="00F32C49"/>
    <w:rsid w:val="00F751A6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C647E8"/>
  <w15:docId w15:val="{9843BA9B-071F-470F-9701-5774BBAC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  <w:style w:type="character" w:customStyle="1" w:styleId="markedcontent">
    <w:name w:val="markedcontent"/>
    <w:basedOn w:val="Absatz-Standardschriftart"/>
    <w:rsid w:val="0008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BE870CD21EA445A9E5739425CEFECF" ma:contentTypeVersion="3" ma:contentTypeDescription="Ein neues Dokument erstellen." ma:contentTypeScope="" ma:versionID="52106be2fd00a087ceabe8a5015fa027">
  <xsd:schema xmlns:xsd="http://www.w3.org/2001/XMLSchema" xmlns:xs="http://www.w3.org/2001/XMLSchema" xmlns:p="http://schemas.microsoft.com/office/2006/metadata/properties" xmlns:ns2="dfaab9b8-2b68-4067-97f5-284dcb758a8e" xmlns:ns3="6fd1e0da-ce93-4196-a2e0-2aa3b06c82f1" targetNamespace="http://schemas.microsoft.com/office/2006/metadata/properties" ma:root="true" ma:fieldsID="783c4aa8f1e346ff1933c6917c9135a0" ns2:_="" ns3:_="">
    <xsd:import namespace="dfaab9b8-2b68-4067-97f5-284dcb758a8e"/>
    <xsd:import namespace="6fd1e0da-ce93-4196-a2e0-2aa3b06c82f1"/>
    <xsd:element name="properties">
      <xsd:complexType>
        <xsd:sequence>
          <xsd:element name="documentManagement">
            <xsd:complexType>
              <xsd:all>
                <xsd:element ref="ns2:Ansprechpartne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b9b8-2b68-4067-97f5-284dcb758a8e" elementFormDefault="qualified">
    <xsd:import namespace="http://schemas.microsoft.com/office/2006/documentManagement/types"/>
    <xsd:import namespace="http://schemas.microsoft.com/office/infopath/2007/PartnerControls"/>
    <xsd:element name="Ansprechpartner" ma:index="8" nillable="true" ma:displayName="Ansprechpartner" ma:internalName="Ansprechpart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e0da-ce93-4196-a2e0-2aa3b06c82f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sprechpartner xmlns="dfaab9b8-2b68-4067-97f5-284dcb758a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7E21A-4710-496B-AA0D-660BC1062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b9b8-2b68-4067-97f5-284dcb758a8e"/>
    <ds:schemaRef ds:uri="6fd1e0da-ce93-4196-a2e0-2aa3b06c8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B833F0-26F6-4334-A3D9-32247FB00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92D77-2792-4CFF-8AA1-A9EA25FC9962}">
  <ds:schemaRefs>
    <ds:schemaRef ds:uri="http://schemas.microsoft.com/office/2006/metadata/properties"/>
    <ds:schemaRef ds:uri="http://schemas.microsoft.com/office/infopath/2007/PartnerControls"/>
    <ds:schemaRef ds:uri="dfaab9b8-2b68-4067-97f5-284dcb758a8e"/>
  </ds:schemaRefs>
</ds:datastoreItem>
</file>

<file path=customXml/itemProps4.xml><?xml version="1.0" encoding="utf-8"?>
<ds:datastoreItem xmlns:ds="http://schemas.openxmlformats.org/officeDocument/2006/customXml" ds:itemID="{06207E4C-F9DF-464B-B0F8-92EC6E12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176</Words>
  <Characters>4966</Characters>
  <Application>Microsoft Office Word</Application>
  <DocSecurity>8</DocSecurity>
  <Lines>41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Stobbe, Michaela</cp:lastModifiedBy>
  <cp:revision>5</cp:revision>
  <cp:lastPrinted>2010-03-03T17:04:00Z</cp:lastPrinted>
  <dcterms:created xsi:type="dcterms:W3CDTF">2022-02-11T06:34:00Z</dcterms:created>
  <dcterms:modified xsi:type="dcterms:W3CDTF">2026-07-09T09:49:00Z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0x010100F9BE870CD21EA445A9E5739425CEFECF</vt:lpwstr>
  </property>
  <property fmtid="{D5CDD505-2E9C-101B-9397-08002B2CF9AE}" pid="3" name="_dlc_DocIdItemGuid">
    <vt:lpwstr>8ae7e053-244e-47b0-95fe-b33bdcf000be</vt:lpwstr>
  </property>
  <property fmtid="{D5CDD505-2E9C-101B-9397-08002B2CF9AE}" pid="4" name="Sachgebiet_x002e_">
    <vt:lpwstr/>
  </property>
  <property fmtid="{D5CDD505-2E9C-101B-9397-08002B2CF9AE}" pid="5" name="Produkt">
    <vt:lpwstr/>
  </property>
  <property fmtid="{D5CDD505-2E9C-101B-9397-08002B2CF9AE}" pid="6" name="Sachgebiet.">
    <vt:lpwstr/>
  </property>
  <property fmtid="{D5CDD505-2E9C-101B-9397-08002B2CF9AE}" pid="7" name="Order">
    <vt:r8>23600</vt:r8>
  </property>
  <property fmtid="{D5CDD505-2E9C-101B-9397-08002B2CF9AE}" pid="8" name="xd_ProgID">
    <vt:lpwstr/>
  </property>
  <property fmtid="{D5CDD505-2E9C-101B-9397-08002B2CF9AE}" pid="9" name="_dlc_DocId">
    <vt:lpwstr>6HAVWVKERXMW-126-236</vt:lpwstr>
  </property>
  <property fmtid="{D5CDD505-2E9C-101B-9397-08002B2CF9AE}" pid="10" name="_dlc_DocIdUrl">
    <vt:lpwstr>http://themis/_layouts/15/DocIdRedir.aspx?ID=6HAVWVKERXMW-126-236, 6HAVWVKERXMW-126-236</vt:lpwstr>
  </property>
  <property fmtid="{D5CDD505-2E9C-101B-9397-08002B2CF9AE}" pid="11" name="_SharedFileIndex">
    <vt:lpwstr/>
  </property>
  <property fmtid="{D5CDD505-2E9C-101B-9397-08002B2CF9AE}" pid="12" name="_SourceUrl">
    <vt:lpwstr/>
  </property>
  <property fmtid="{D5CDD505-2E9C-101B-9397-08002B2CF9AE}" pid="13" name="TemplateUrl">
    <vt:lpwstr/>
  </property>
</Properties>
</file>