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7"/>
        <w:gridCol w:w="136"/>
        <w:gridCol w:w="2982"/>
        <w:gridCol w:w="1702"/>
        <w:gridCol w:w="2976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4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proofErr w:type="spellStart"/>
            <w:r>
              <w:t>e-mail</w:t>
            </w:r>
            <w:proofErr w:type="spellEnd"/>
            <w:r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4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9CB098F" w14:textId="77777777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68076C45" w14:textId="77777777" w:rsidR="005B5197" w:rsidRDefault="005B5197" w:rsidP="00940F19">
            <w:pPr>
              <w:rPr>
                <w:sz w:val="16"/>
                <w:szCs w:val="16"/>
              </w:rPr>
            </w:pPr>
          </w:p>
          <w:p w14:paraId="2DC34018" w14:textId="77777777" w:rsidR="005B5197" w:rsidRDefault="005B5197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Zentrale Vergabestelle der Gemeinden</w:t>
            </w:r>
          </w:p>
          <w:p w14:paraId="1406B7E4" w14:textId="77777777" w:rsidR="005B5197" w:rsidRDefault="005B5197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Zeuthen, Eichwalde und Schulzendorf</w:t>
            </w:r>
          </w:p>
          <w:p w14:paraId="2A6A5F22" w14:textId="77777777" w:rsidR="005B5197" w:rsidRDefault="005B5197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Schillerstraße 58</w:t>
            </w:r>
          </w:p>
          <w:p w14:paraId="6CB6A4E1" w14:textId="77777777" w:rsidR="005B5197" w:rsidRDefault="005B5197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15738 Zeuthen </w:t>
            </w:r>
          </w:p>
          <w:p w14:paraId="4D09CD89" w14:textId="59675863" w:rsidR="005B5197" w:rsidRPr="006E2374" w:rsidRDefault="005B5197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proofErr w:type="spellStart"/>
            <w:r w:rsidRPr="003B6F8A">
              <w:t>BImA</w:t>
            </w:r>
            <w:proofErr w:type="spellEnd"/>
            <w:r w:rsidRPr="003B6F8A">
              <w:t>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14:paraId="52D9AA1A" w14:textId="441CDD8D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2A2AA2" w:rsidRPr="001C60F2" w14:paraId="13D26304" w14:textId="77777777" w:rsidTr="0022697F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9D5C5A3" w14:textId="77777777" w:rsidR="002A2AA2" w:rsidRPr="005C27BD" w:rsidRDefault="002A2AA2" w:rsidP="0022697F"/>
        </w:tc>
        <w:tc>
          <w:tcPr>
            <w:tcW w:w="1417" w:type="dxa"/>
            <w:noWrap/>
            <w:vAlign w:val="center"/>
          </w:tcPr>
          <w:p w14:paraId="090BC6D3" w14:textId="77777777" w:rsidR="002A2AA2" w:rsidRPr="00D425A1" w:rsidRDefault="002A2AA2" w:rsidP="0022697F">
            <w:pPr>
              <w:jc w:val="left"/>
            </w:pPr>
          </w:p>
        </w:tc>
        <w:tc>
          <w:tcPr>
            <w:tcW w:w="7796" w:type="dxa"/>
            <w:gridSpan w:val="4"/>
            <w:vAlign w:val="center"/>
          </w:tcPr>
          <w:p w14:paraId="23D74081" w14:textId="5CD8E777" w:rsidR="002A2AA2" w:rsidRPr="00597968" w:rsidRDefault="002A2AA2" w:rsidP="0022697F">
            <w:pPr>
              <w:jc w:val="left"/>
            </w:pPr>
            <w:r w:rsidRPr="009360B9">
              <w:rPr>
                <w:color w:val="943634" w:themeColor="accent2" w:themeShade="BF"/>
              </w:rPr>
              <w:t>Sanierung Wohnung Rheinstraße 2</w:t>
            </w:r>
            <w:r w:rsidR="00130476" w:rsidRPr="009360B9">
              <w:rPr>
                <w:color w:val="943634" w:themeColor="accent2" w:themeShade="BF"/>
              </w:rPr>
              <w:t>2</w:t>
            </w:r>
            <w:r w:rsidRPr="009360B9">
              <w:rPr>
                <w:color w:val="943634" w:themeColor="accent2" w:themeShade="BF"/>
              </w:rPr>
              <w:t xml:space="preserve">, </w:t>
            </w:r>
            <w:r w:rsidR="00130476" w:rsidRPr="009360B9">
              <w:rPr>
                <w:color w:val="943634" w:themeColor="accent2" w:themeShade="BF"/>
              </w:rPr>
              <w:t>DG</w:t>
            </w:r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14:paraId="045103C7" w14:textId="27C86B1B" w:rsidR="0013068A" w:rsidRPr="008F6547" w:rsidRDefault="0013068A" w:rsidP="00940F19"/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68CF0FD1" w14:textId="5E96E33B" w:rsidR="00140608" w:rsidRPr="00597968" w:rsidRDefault="00555AD0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Baumaßnahme / </w:t>
            </w:r>
            <w:r w:rsidR="004E122C">
              <w:rPr>
                <w:sz w:val="16"/>
                <w:szCs w:val="16"/>
              </w:rPr>
              <w:t>Leistung</w:t>
            </w:r>
          </w:p>
        </w:tc>
      </w:tr>
      <w:tr w:rsidR="000D2F1B" w:rsidRPr="008F6547" w14:paraId="4D05B3D3" w14:textId="77777777" w:rsidTr="00126ACC">
        <w:trPr>
          <w:trHeight w:val="284"/>
        </w:trPr>
        <w:tc>
          <w:tcPr>
            <w:tcW w:w="200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67EA34F9" w:rsidR="000D2F1B" w:rsidRPr="008F6547" w:rsidRDefault="005B5197" w:rsidP="00940F19">
            <w:r w:rsidRPr="009360B9">
              <w:rPr>
                <w:color w:val="943634" w:themeColor="accent2" w:themeShade="BF"/>
              </w:rPr>
              <w:t>Z-</w:t>
            </w:r>
            <w:r w:rsidR="00555AD0" w:rsidRPr="009360B9">
              <w:rPr>
                <w:color w:val="943634" w:themeColor="accent2" w:themeShade="BF"/>
              </w:rPr>
              <w:t>FL</w:t>
            </w:r>
            <w:r w:rsidRPr="009360B9">
              <w:rPr>
                <w:color w:val="943634" w:themeColor="accent2" w:themeShade="BF"/>
              </w:rPr>
              <w:t>-</w:t>
            </w:r>
            <w:r w:rsidR="00555AD0" w:rsidRPr="009360B9">
              <w:rPr>
                <w:color w:val="943634" w:themeColor="accent2" w:themeShade="BF"/>
              </w:rPr>
              <w:t>1</w:t>
            </w:r>
            <w:r w:rsidR="00130476" w:rsidRPr="009360B9">
              <w:rPr>
                <w:color w:val="943634" w:themeColor="accent2" w:themeShade="BF"/>
              </w:rPr>
              <w:t>1</w:t>
            </w:r>
            <w:r w:rsidRPr="009360B9">
              <w:rPr>
                <w:color w:val="943634" w:themeColor="accent2" w:themeShade="BF"/>
              </w:rPr>
              <w:t>26</w:t>
            </w:r>
          </w:p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05594701" w14:textId="75A926DC" w:rsidR="000D2F1B" w:rsidRPr="008F6547" w:rsidRDefault="002A2AA2" w:rsidP="009601AD">
            <w:pPr>
              <w:ind w:left="-103"/>
            </w:pPr>
            <w:bookmarkStart w:id="0" w:name="_GoBack"/>
            <w:bookmarkEnd w:id="0"/>
            <w:r w:rsidRPr="009360B9">
              <w:rPr>
                <w:color w:val="943634" w:themeColor="accent2" w:themeShade="BF"/>
              </w:rPr>
              <w:t>S</w:t>
            </w:r>
            <w:r w:rsidR="00555AD0" w:rsidRPr="009360B9">
              <w:rPr>
                <w:color w:val="943634" w:themeColor="accent2" w:themeShade="BF"/>
              </w:rPr>
              <w:t>anierung</w:t>
            </w:r>
            <w:r w:rsidR="009601AD">
              <w:rPr>
                <w:color w:val="943634" w:themeColor="accent2" w:themeShade="BF"/>
              </w:rPr>
              <w:t xml:space="preserve"> </w:t>
            </w:r>
            <w:r w:rsidR="00555AD0" w:rsidRPr="009360B9">
              <w:rPr>
                <w:color w:val="943634" w:themeColor="accent2" w:themeShade="BF"/>
              </w:rPr>
              <w:t>Wohnung Rheinstraße 2</w:t>
            </w:r>
            <w:r w:rsidR="00130476" w:rsidRPr="009360B9">
              <w:rPr>
                <w:color w:val="943634" w:themeColor="accent2" w:themeShade="BF"/>
              </w:rPr>
              <w:t>2, DG</w:t>
            </w:r>
          </w:p>
        </w:tc>
      </w:tr>
    </w:tbl>
    <w:p w14:paraId="6ED083E9" w14:textId="77777777" w:rsidR="001C60F2" w:rsidRPr="00D1009B" w:rsidRDefault="001C60F2" w:rsidP="00046C8E">
      <w:pPr>
        <w:rPr>
          <w:sz w:val="16"/>
          <w:szCs w:val="16"/>
        </w:rPr>
      </w:pP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284"/>
        <w:gridCol w:w="3402"/>
        <w:gridCol w:w="567"/>
        <w:gridCol w:w="1048"/>
        <w:gridCol w:w="1295"/>
        <w:gridCol w:w="1200"/>
      </w:tblGrid>
      <w:tr w:rsidR="005C638C" w:rsidRPr="001C60F2" w14:paraId="44E5146D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50616ED0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1" w:name="_Ref491332816"/>
            <w:r>
              <w:rPr>
                <w:rStyle w:val="Funotenzeichen"/>
                <w:b w:val="0"/>
              </w:rPr>
              <w:footnoteReference w:id="2"/>
            </w:r>
            <w:bookmarkEnd w:id="1"/>
            <w:r>
              <w:rPr>
                <w:b/>
                <w:bCs/>
              </w:rPr>
              <w:t>, die Vertragsbestandteil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70E74331" w:rsidR="00126ACC" w:rsidRPr="00126ACC" w:rsidRDefault="00873E62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2" w:name="Vergart4_2110"/>
            <w:r>
              <w:instrText xml:space="preserve"> FORMCHECKBOX </w:instrText>
            </w:r>
            <w:r w:rsidR="009601AD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601A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6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601A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6"/>
            <w:vAlign w:val="center"/>
          </w:tcPr>
          <w:p w14:paraId="01AFA4C6" w14:textId="6612BFF8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  <w:r w:rsidR="00555AD0">
              <w:t xml:space="preserve"> 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601A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6"/>
            <w:vAlign w:val="center"/>
          </w:tcPr>
          <w:p w14:paraId="1B90A476" w14:textId="785B7F0E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  <w:r w:rsidR="00555AD0">
              <w:t xml:space="preserve"> 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601A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0D7F580E" w:rsidR="000C28C8" w:rsidRPr="00D425A1" w:rsidRDefault="00705A94" w:rsidP="00EA463D">
            <w:pPr>
              <w:jc w:val="left"/>
            </w:pPr>
            <w:r>
              <w:t>236</w:t>
            </w:r>
          </w:p>
        </w:tc>
        <w:tc>
          <w:tcPr>
            <w:tcW w:w="7796" w:type="dxa"/>
            <w:gridSpan w:val="6"/>
            <w:vAlign w:val="center"/>
          </w:tcPr>
          <w:p w14:paraId="4A5BB22D" w14:textId="692646DA" w:rsidR="000C28C8" w:rsidRPr="00597968" w:rsidRDefault="00705A94" w:rsidP="00EA463D">
            <w:pPr>
              <w:jc w:val="left"/>
            </w:pPr>
            <w:r>
              <w:t>Verpflichtungserklärung anderer Unternehmen</w:t>
            </w:r>
            <w:r w:rsidR="00555AD0">
              <w:t xml:space="preserve"> 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9601AD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466623C" w14:textId="1BCB32A9" w:rsidR="00126ACC" w:rsidRPr="00D425A1" w:rsidRDefault="000B6B2D" w:rsidP="00F44312">
            <w:pPr>
              <w:jc w:val="left"/>
            </w:pPr>
            <w:r>
              <w:t>Eigenerklärung zur technischen und beruflichen Leistungsfähigkeit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601A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35A89008" w:rsidR="00126ACC" w:rsidRPr="00D425A1" w:rsidRDefault="00705A94" w:rsidP="00F44312">
            <w:pPr>
              <w:jc w:val="left"/>
            </w:pPr>
            <w:r>
              <w:t>212</w:t>
            </w:r>
          </w:p>
        </w:tc>
        <w:tc>
          <w:tcPr>
            <w:tcW w:w="7796" w:type="dxa"/>
            <w:gridSpan w:val="6"/>
            <w:vAlign w:val="center"/>
          </w:tcPr>
          <w:p w14:paraId="6DF582F3" w14:textId="65BBF757" w:rsidR="00126ACC" w:rsidRPr="00597968" w:rsidRDefault="00705A94" w:rsidP="00F44312">
            <w:pPr>
              <w:jc w:val="left"/>
            </w:pPr>
            <w:r>
              <w:t xml:space="preserve">Teilnahmebedingungen </w:t>
            </w:r>
          </w:p>
        </w:tc>
      </w:tr>
      <w:tr w:rsidR="00555AD0" w:rsidRPr="001C60F2" w14:paraId="6F1D5AAA" w14:textId="77777777" w:rsidTr="0022697F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C57718" w14:textId="77777777" w:rsidR="00555AD0" w:rsidRPr="00126ACC" w:rsidRDefault="00555AD0" w:rsidP="0022697F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601A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C76B0A1" w14:textId="061F5AC0" w:rsidR="00555AD0" w:rsidRPr="00D425A1" w:rsidRDefault="00555AD0" w:rsidP="0022697F">
            <w:pPr>
              <w:jc w:val="left"/>
            </w:pPr>
            <w:r>
              <w:t>214</w:t>
            </w:r>
          </w:p>
        </w:tc>
        <w:tc>
          <w:tcPr>
            <w:tcW w:w="7796" w:type="dxa"/>
            <w:gridSpan w:val="6"/>
            <w:vAlign w:val="center"/>
          </w:tcPr>
          <w:p w14:paraId="0062F353" w14:textId="4E6EDBA6" w:rsidR="00555AD0" w:rsidRPr="00597968" w:rsidRDefault="00555AD0" w:rsidP="0022697F">
            <w:pPr>
              <w:jc w:val="left"/>
            </w:pPr>
            <w:r>
              <w:t xml:space="preserve">Vertragsbedingungen </w:t>
            </w:r>
          </w:p>
        </w:tc>
      </w:tr>
      <w:tr w:rsidR="00126ACC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601A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11F153CF" w:rsidR="00126ACC" w:rsidRPr="00D425A1" w:rsidRDefault="00705A94" w:rsidP="00F44312">
            <w:pPr>
              <w:jc w:val="left"/>
            </w:pPr>
            <w:r>
              <w:t>241</w:t>
            </w:r>
          </w:p>
        </w:tc>
        <w:tc>
          <w:tcPr>
            <w:tcW w:w="7796" w:type="dxa"/>
            <w:gridSpan w:val="6"/>
            <w:vAlign w:val="center"/>
          </w:tcPr>
          <w:p w14:paraId="65545665" w14:textId="26DE343E" w:rsidR="00126ACC" w:rsidRPr="00597968" w:rsidRDefault="00705A94" w:rsidP="00F44312">
            <w:pPr>
              <w:jc w:val="left"/>
            </w:pPr>
            <w:r>
              <w:t>Abfall</w:t>
            </w:r>
            <w:r w:rsidR="002736A1">
              <w:t xml:space="preserve"> </w:t>
            </w:r>
          </w:p>
        </w:tc>
      </w:tr>
      <w:tr w:rsidR="00126ACC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601A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5AD67DD4" w:rsidR="00126ACC" w:rsidRPr="00D425A1" w:rsidRDefault="00705A94" w:rsidP="00F44312">
            <w:pPr>
              <w:jc w:val="left"/>
            </w:pPr>
            <w:r>
              <w:t>244</w:t>
            </w:r>
          </w:p>
        </w:tc>
        <w:tc>
          <w:tcPr>
            <w:tcW w:w="7796" w:type="dxa"/>
            <w:gridSpan w:val="6"/>
            <w:vAlign w:val="center"/>
          </w:tcPr>
          <w:p w14:paraId="1A1A781A" w14:textId="03D5F213" w:rsidR="00126ACC" w:rsidRPr="00597968" w:rsidRDefault="00705A94" w:rsidP="00F44312">
            <w:pPr>
              <w:jc w:val="left"/>
            </w:pPr>
            <w:r>
              <w:t xml:space="preserve">Datenverarbeitung </w:t>
            </w:r>
          </w:p>
        </w:tc>
      </w:tr>
      <w:tr w:rsidR="00126ACC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601A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64FEC839" w:rsidR="00126ACC" w:rsidRPr="00D425A1" w:rsidRDefault="00705A94" w:rsidP="00F44312">
            <w:pPr>
              <w:jc w:val="left"/>
            </w:pPr>
            <w:r>
              <w:t>5.2</w:t>
            </w:r>
          </w:p>
        </w:tc>
        <w:tc>
          <w:tcPr>
            <w:tcW w:w="7796" w:type="dxa"/>
            <w:gridSpan w:val="6"/>
            <w:vAlign w:val="center"/>
          </w:tcPr>
          <w:p w14:paraId="4769B751" w14:textId="0B85CB8A" w:rsidR="00126ACC" w:rsidRPr="00597968" w:rsidRDefault="00705A94" w:rsidP="00F44312">
            <w:pPr>
              <w:jc w:val="left"/>
            </w:pPr>
            <w:r>
              <w:t>Vertragsbedingungen Lohngleit- und Preisanpassungsklausel</w:t>
            </w:r>
            <w:r w:rsidR="002736A1">
              <w:t xml:space="preserve"> </w:t>
            </w:r>
          </w:p>
        </w:tc>
      </w:tr>
      <w:tr w:rsidR="00126ACC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601A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5A6F02B3" w:rsidR="00126ACC" w:rsidRPr="00D425A1" w:rsidRDefault="00705A94" w:rsidP="00F44312">
            <w:pPr>
              <w:jc w:val="left"/>
            </w:pPr>
            <w:r>
              <w:t>5.3</w:t>
            </w:r>
          </w:p>
        </w:tc>
        <w:tc>
          <w:tcPr>
            <w:tcW w:w="7796" w:type="dxa"/>
            <w:gridSpan w:val="6"/>
            <w:vAlign w:val="center"/>
          </w:tcPr>
          <w:p w14:paraId="50BC3AC9" w14:textId="25A023B0" w:rsidR="00126ACC" w:rsidRPr="00597968" w:rsidRDefault="00705A94" w:rsidP="00F44312">
            <w:pPr>
              <w:jc w:val="left"/>
            </w:pPr>
            <w:r>
              <w:t xml:space="preserve">Vereinbarung Mindestanforderungen </w:t>
            </w:r>
            <w:proofErr w:type="spellStart"/>
            <w:r>
              <w:t>BbgVergG</w:t>
            </w:r>
            <w:proofErr w:type="spellEnd"/>
            <w:r w:rsidR="002736A1">
              <w:t xml:space="preserve"> </w:t>
            </w:r>
          </w:p>
        </w:tc>
      </w:tr>
      <w:tr w:rsidR="00126ACC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601A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32550198" w:rsidR="00126ACC" w:rsidRPr="00D425A1" w:rsidRDefault="00705A94" w:rsidP="00F44312">
            <w:pPr>
              <w:jc w:val="left"/>
            </w:pPr>
            <w:r>
              <w:t>5.4</w:t>
            </w:r>
          </w:p>
        </w:tc>
        <w:tc>
          <w:tcPr>
            <w:tcW w:w="7796" w:type="dxa"/>
            <w:gridSpan w:val="6"/>
            <w:vAlign w:val="center"/>
          </w:tcPr>
          <w:p w14:paraId="6D64203E" w14:textId="3CDDD779" w:rsidR="00126ACC" w:rsidRPr="00597968" w:rsidRDefault="00705A94" w:rsidP="00F44312">
            <w:pPr>
              <w:jc w:val="left"/>
            </w:pPr>
            <w:r>
              <w:t xml:space="preserve">Vereinbarung Mindestanforderungen NU/Verleiher </w:t>
            </w:r>
            <w:proofErr w:type="spellStart"/>
            <w:r>
              <w:t>BbgVerG</w:t>
            </w:r>
            <w:proofErr w:type="spellEnd"/>
            <w:r w:rsidR="002736A1">
              <w:t xml:space="preserve"> </w:t>
            </w:r>
          </w:p>
        </w:tc>
      </w:tr>
      <w:tr w:rsidR="00705A94" w:rsidRPr="001C60F2" w14:paraId="6309547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42E2F11" w14:textId="4C83C3AF" w:rsidR="00705A94" w:rsidRPr="005C27BD" w:rsidRDefault="00705A94" w:rsidP="00126ACC"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601A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AD0A7EC" w14:textId="2BF276A4" w:rsidR="00705A94" w:rsidRDefault="00705A94" w:rsidP="00F44312">
            <w:pPr>
              <w:jc w:val="left"/>
            </w:pPr>
            <w:r>
              <w:t xml:space="preserve">3.2 </w:t>
            </w:r>
          </w:p>
        </w:tc>
        <w:tc>
          <w:tcPr>
            <w:tcW w:w="7796" w:type="dxa"/>
            <w:gridSpan w:val="6"/>
            <w:vAlign w:val="center"/>
          </w:tcPr>
          <w:p w14:paraId="21C6CF3E" w14:textId="52630C5B" w:rsidR="00705A94" w:rsidRPr="00597968" w:rsidRDefault="00705A94" w:rsidP="00F44312">
            <w:pPr>
              <w:jc w:val="left"/>
            </w:pPr>
            <w:r w:rsidRPr="00705A94">
              <w:t>Information nach EU-Datenschutz-Grundverordnung</w:t>
            </w:r>
            <w:r w:rsidR="002736A1">
              <w:t xml:space="preserve"> </w:t>
            </w:r>
          </w:p>
        </w:tc>
      </w:tr>
      <w:tr w:rsidR="005B5197" w:rsidRPr="001C60F2" w14:paraId="61DD3D6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D72754E" w14:textId="77777777" w:rsidR="005B5197" w:rsidRPr="005C27BD" w:rsidRDefault="005B5197" w:rsidP="00126ACC"/>
        </w:tc>
        <w:tc>
          <w:tcPr>
            <w:tcW w:w="1417" w:type="dxa"/>
            <w:gridSpan w:val="5"/>
            <w:noWrap/>
            <w:vAlign w:val="center"/>
          </w:tcPr>
          <w:p w14:paraId="2B0B30A4" w14:textId="77777777" w:rsidR="005B5197" w:rsidRDefault="005B5197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755CE6E" w14:textId="77777777" w:rsidR="005B5197" w:rsidRPr="00705A94" w:rsidRDefault="005B5197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3EE46046" w14:textId="3B3DC626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3B6F8A"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3BA36340" w:rsidR="00126ACC" w:rsidRPr="00126ACC" w:rsidRDefault="00873E62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01AD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6"/>
            <w:vAlign w:val="center"/>
          </w:tcPr>
          <w:p w14:paraId="251F8AD4" w14:textId="429111C2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  <w:r w:rsidR="002736A1">
              <w:t xml:space="preserve"> </w:t>
            </w:r>
          </w:p>
        </w:tc>
      </w:tr>
      <w:tr w:rsidR="00126ACC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25C29A02" w:rsidR="00126ACC" w:rsidRPr="00126ACC" w:rsidRDefault="00873E62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01AD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115BDF52" w:rsidR="00126ACC" w:rsidRPr="00D425A1" w:rsidRDefault="00555AD0" w:rsidP="00F44312">
            <w:pPr>
              <w:jc w:val="left"/>
            </w:pPr>
            <w:r>
              <w:t>4.1</w:t>
            </w:r>
          </w:p>
        </w:tc>
        <w:tc>
          <w:tcPr>
            <w:tcW w:w="7796" w:type="dxa"/>
            <w:gridSpan w:val="6"/>
            <w:vAlign w:val="center"/>
          </w:tcPr>
          <w:p w14:paraId="1DAB925B" w14:textId="01DE2729" w:rsidR="00126ACC" w:rsidRPr="00D425A1" w:rsidRDefault="00126ACC" w:rsidP="00F44312">
            <w:pPr>
              <w:jc w:val="left"/>
            </w:pPr>
            <w:r>
              <w:t>Einheitliche Europäische Eigenerklärung</w:t>
            </w:r>
            <w:r w:rsidR="00555AD0">
              <w:t xml:space="preserve"> Ausschlussgründe</w:t>
            </w:r>
            <w:r w:rsidR="002736A1">
              <w:t xml:space="preserve"> 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601A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6"/>
            <w:vAlign w:val="center"/>
          </w:tcPr>
          <w:p w14:paraId="24C16390" w14:textId="5D050B4B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  <w:r w:rsidR="002736A1">
              <w:t xml:space="preserve"> 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601A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2B30A4EA" w:rsidR="00126ACC" w:rsidRPr="00D425A1" w:rsidRDefault="000B6B2D" w:rsidP="00F44312">
            <w:pPr>
              <w:jc w:val="left"/>
            </w:pPr>
            <w:r>
              <w:t xml:space="preserve">223 </w:t>
            </w:r>
          </w:p>
        </w:tc>
        <w:tc>
          <w:tcPr>
            <w:tcW w:w="7796" w:type="dxa"/>
            <w:gridSpan w:val="6"/>
            <w:vAlign w:val="center"/>
          </w:tcPr>
          <w:p w14:paraId="2F67992C" w14:textId="258F3482" w:rsidR="00126ACC" w:rsidRPr="00597968" w:rsidRDefault="000B6B2D" w:rsidP="00F44312">
            <w:pPr>
              <w:jc w:val="left"/>
            </w:pPr>
            <w:r>
              <w:t>Aufgliederung der Einheitspreise</w:t>
            </w:r>
            <w:r w:rsidR="002736A1">
              <w:t xml:space="preserve"> </w:t>
            </w:r>
          </w:p>
        </w:tc>
      </w:tr>
      <w:tr w:rsidR="005B5197" w:rsidRPr="001C60F2" w14:paraId="1DE4000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1A43AD8" w14:textId="77777777" w:rsidR="005B5197" w:rsidRPr="005C27BD" w:rsidRDefault="005B5197" w:rsidP="00126ACC">
            <w:bookmarkStart w:id="3" w:name="_Hlk235437784"/>
          </w:p>
        </w:tc>
        <w:tc>
          <w:tcPr>
            <w:tcW w:w="1417" w:type="dxa"/>
            <w:gridSpan w:val="5"/>
            <w:noWrap/>
            <w:vAlign w:val="center"/>
          </w:tcPr>
          <w:p w14:paraId="1472237F" w14:textId="77777777" w:rsidR="005B5197" w:rsidRPr="00D425A1" w:rsidRDefault="005B5197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79C88D5C" w14:textId="77777777" w:rsidR="005B5197" w:rsidRPr="00597968" w:rsidRDefault="005B5197" w:rsidP="00F44312">
            <w:pPr>
              <w:jc w:val="left"/>
            </w:pPr>
          </w:p>
        </w:tc>
      </w:tr>
      <w:bookmarkEnd w:id="3"/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7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6566E8B3" w14:textId="77777777" w:rsidR="00F44312" w:rsidRPr="00410951" w:rsidRDefault="00F44312" w:rsidP="00C06D23">
            <w:pPr>
              <w:pStyle w:val="berschrift1"/>
            </w:pPr>
            <w:r>
              <w:t>Ich/Wir biete(n) die Ausführung der oben genannten Leistung zu den von mir/uns eingesetz</w:t>
            </w:r>
            <w:r>
              <w:lastRenderedPageBreak/>
              <w:t xml:space="preserve">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9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2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1500DC">
        <w:trPr>
          <w:trHeight w:val="284"/>
        </w:trPr>
        <w:tc>
          <w:tcPr>
            <w:tcW w:w="6124" w:type="dxa"/>
            <w:gridSpan w:val="9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7D78E7" w14:textId="77777777" w:rsidR="00F44312" w:rsidRPr="00D425A1" w:rsidRDefault="00F44312" w:rsidP="00F44312">
            <w:pPr>
              <w:jc w:val="left"/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12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44312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2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0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0"/>
            <w:noWrap/>
            <w:tcMar>
              <w:left w:w="28" w:type="dxa"/>
            </w:tcMar>
          </w:tcPr>
          <w:p w14:paraId="2B8304EC" w14:textId="77777777" w:rsidR="00F44312" w:rsidRPr="00FF10F9" w:rsidRDefault="00F44312" w:rsidP="00C06D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9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9601AD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3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2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proofErr w:type="spellStart"/>
            <w:r>
              <w:t>PQ_Nummer</w:t>
            </w:r>
            <w:proofErr w:type="spellEnd"/>
            <w:r>
              <w:t>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3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1CB2FD0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6A69BB80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F44312" w:rsidRPr="009E0802" w:rsidRDefault="00F44312" w:rsidP="00F44312"/>
        </w:tc>
      </w:tr>
      <w:tr w:rsidR="00F44312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C84742E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9601AD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 xml:space="preserve">43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9601AD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9601AD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</w:t>
            </w:r>
            <w:proofErr w:type="spellStart"/>
            <w:r w:rsidR="006A45D8">
              <w:t>BaustellV</w:t>
            </w:r>
            <w:proofErr w:type="spellEnd"/>
            <w:r w:rsidR="006A45D8">
              <w:t>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3E5F9D9C" w:rsidR="00FC1D18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</w:p>
          <w:p w14:paraId="00725CD2" w14:textId="77777777" w:rsidR="005E2A24" w:rsidRPr="006D4883" w:rsidRDefault="005E2A24" w:rsidP="005E2A24">
            <w:pPr>
              <w:pStyle w:val="Listenabsatz"/>
              <w:jc w:val="left"/>
              <w:rPr>
                <w:b/>
                <w:bCs/>
              </w:rPr>
            </w:pPr>
          </w:p>
          <w:p w14:paraId="58AEDF3C" w14:textId="532EE049" w:rsidR="00FC1D18" w:rsidRDefault="00A57845" w:rsidP="00705A94">
            <w:pPr>
              <w:pStyle w:val="Listenabsatz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oder</w:t>
            </w:r>
          </w:p>
          <w:p w14:paraId="485F3586" w14:textId="77777777" w:rsidR="005E2A24" w:rsidRPr="006D4883" w:rsidRDefault="005E2A24" w:rsidP="00705A94">
            <w:pPr>
              <w:pStyle w:val="Listenabsatz"/>
              <w:jc w:val="left"/>
              <w:rPr>
                <w:b/>
                <w:bCs/>
              </w:rPr>
            </w:pPr>
          </w:p>
          <w:p w14:paraId="47B6E4C0" w14:textId="752E41C9" w:rsidR="00FC1D18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0A9EB8B4" w14:textId="77777777" w:rsidR="005E2A24" w:rsidRPr="006D4883" w:rsidRDefault="005E2A24" w:rsidP="005E2A24">
            <w:pPr>
              <w:pStyle w:val="Listenabsatz"/>
              <w:jc w:val="left"/>
              <w:rPr>
                <w:b/>
                <w:bCs/>
              </w:rPr>
            </w:pP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B6B2D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476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36A1"/>
    <w:rsid w:val="002748DF"/>
    <w:rsid w:val="00274D50"/>
    <w:rsid w:val="0027784E"/>
    <w:rsid w:val="00280E29"/>
    <w:rsid w:val="00285F4A"/>
    <w:rsid w:val="00286C4B"/>
    <w:rsid w:val="002918D8"/>
    <w:rsid w:val="00297EB4"/>
    <w:rsid w:val="002A2AA2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5AD0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B5197"/>
    <w:rsid w:val="005C149E"/>
    <w:rsid w:val="005C16A9"/>
    <w:rsid w:val="005C27BD"/>
    <w:rsid w:val="005C301C"/>
    <w:rsid w:val="005C41DA"/>
    <w:rsid w:val="005C638C"/>
    <w:rsid w:val="005D2752"/>
    <w:rsid w:val="005E2116"/>
    <w:rsid w:val="005E2A24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5A94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3E62"/>
    <w:rsid w:val="00876BB1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903D72"/>
    <w:rsid w:val="00910F0B"/>
    <w:rsid w:val="0091717A"/>
    <w:rsid w:val="0091799E"/>
    <w:rsid w:val="009333A0"/>
    <w:rsid w:val="009360B9"/>
    <w:rsid w:val="00940F19"/>
    <w:rsid w:val="00941C7A"/>
    <w:rsid w:val="009423AD"/>
    <w:rsid w:val="00942AB9"/>
    <w:rsid w:val="009450F2"/>
    <w:rsid w:val="009515C7"/>
    <w:rsid w:val="00953C73"/>
    <w:rsid w:val="009555C5"/>
    <w:rsid w:val="009601AD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C4E51"/>
    <w:rsid w:val="00BD01D4"/>
    <w:rsid w:val="00BD1AB8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92ED76F"/>
  <w15:docId w15:val="{4A675C41-6DDD-4F9B-823E-1B4826A6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3ACE7-C09D-449C-BAE3-74F1ACF89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770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Fischer-Berendt, Merle</cp:lastModifiedBy>
  <cp:revision>12</cp:revision>
  <cp:lastPrinted>2019-04-10T06:42:00Z</cp:lastPrinted>
  <dcterms:created xsi:type="dcterms:W3CDTF">2019-04-30T08:20:00Z</dcterms:created>
  <dcterms:modified xsi:type="dcterms:W3CDTF">2026-07-20T14:16:00Z</dcterms:modified>
</cp:coreProperties>
</file>