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7"/>
        <w:gridCol w:w="136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4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4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9CB098F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68076C45" w14:textId="77777777" w:rsidR="005B5197" w:rsidRDefault="005B5197" w:rsidP="00940F19">
            <w:pPr>
              <w:rPr>
                <w:sz w:val="16"/>
                <w:szCs w:val="16"/>
              </w:rPr>
            </w:pPr>
          </w:p>
          <w:p w14:paraId="2DC34018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Vergabestelle der Gemeinden</w:t>
            </w:r>
          </w:p>
          <w:p w14:paraId="1406B7E4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Zeuthen, Eichwalde und Schulzendorf</w:t>
            </w:r>
          </w:p>
          <w:p w14:paraId="2A6A5F22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Schillerstraße 58</w:t>
            </w:r>
          </w:p>
          <w:p w14:paraId="6CB6A4E1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15738 Zeuthen </w:t>
            </w:r>
          </w:p>
          <w:p w14:paraId="4D09CD89" w14:textId="59675863" w:rsidR="005B5197" w:rsidRPr="006E2374" w:rsidRDefault="005B5197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52D9AA1A" w14:textId="441CDD8D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2A2AA2" w:rsidRPr="001C60F2" w14:paraId="13D26304" w14:textId="77777777" w:rsidTr="0022697F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9D5C5A3" w14:textId="77777777" w:rsidR="002A2AA2" w:rsidRPr="005C27BD" w:rsidRDefault="002A2AA2" w:rsidP="0022697F"/>
        </w:tc>
        <w:tc>
          <w:tcPr>
            <w:tcW w:w="1417" w:type="dxa"/>
            <w:noWrap/>
            <w:vAlign w:val="center"/>
          </w:tcPr>
          <w:p w14:paraId="090BC6D3" w14:textId="77777777" w:rsidR="002A2AA2" w:rsidRPr="00D425A1" w:rsidRDefault="002A2AA2" w:rsidP="0022697F">
            <w:pPr>
              <w:jc w:val="left"/>
            </w:pPr>
          </w:p>
        </w:tc>
        <w:tc>
          <w:tcPr>
            <w:tcW w:w="7796" w:type="dxa"/>
            <w:gridSpan w:val="4"/>
            <w:vAlign w:val="center"/>
          </w:tcPr>
          <w:p w14:paraId="23D74081" w14:textId="7EFDFC20" w:rsidR="002A2AA2" w:rsidRPr="00BA2C2F" w:rsidRDefault="00BD79CA" w:rsidP="0022697F">
            <w:pPr>
              <w:jc w:val="left"/>
              <w:rPr>
                <w:b/>
              </w:rPr>
            </w:pPr>
            <w:r>
              <w:rPr>
                <w:color w:val="7030A0"/>
              </w:rPr>
              <w:t>Gerüst-, Abbruch-, Zimmerer-, Dach- und Klempnerarbeiten</w:t>
            </w:r>
            <w:bookmarkStart w:id="0" w:name="_GoBack"/>
            <w:bookmarkEnd w:id="0"/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045103C7" w14:textId="27C86B1B" w:rsidR="0013068A" w:rsidRPr="008F6547" w:rsidRDefault="0013068A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5E96E33B" w:rsidR="00140608" w:rsidRPr="00597968" w:rsidRDefault="00555AD0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Baumaßnahme / </w:t>
            </w:r>
            <w:r w:rsidR="004E122C"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6D24EF67" w:rsidR="000D2F1B" w:rsidRPr="008F6547" w:rsidRDefault="005B5197" w:rsidP="00940F19">
            <w:r w:rsidRPr="00BA2C2F">
              <w:rPr>
                <w:color w:val="7030A0"/>
              </w:rPr>
              <w:t>Z-</w:t>
            </w:r>
            <w:r w:rsidR="00555AD0" w:rsidRPr="00BA2C2F">
              <w:rPr>
                <w:color w:val="7030A0"/>
              </w:rPr>
              <w:t>FL</w:t>
            </w:r>
            <w:r w:rsidRPr="00BA2C2F">
              <w:rPr>
                <w:color w:val="7030A0"/>
              </w:rPr>
              <w:t>-</w:t>
            </w:r>
            <w:r w:rsidR="00555AD0" w:rsidRPr="00BA2C2F">
              <w:rPr>
                <w:color w:val="7030A0"/>
              </w:rPr>
              <w:t>1</w:t>
            </w:r>
            <w:r w:rsidR="00BA2C2F" w:rsidRPr="00BA2C2F">
              <w:rPr>
                <w:color w:val="7030A0"/>
              </w:rPr>
              <w:t>3</w:t>
            </w:r>
            <w:r w:rsidRPr="00BA2C2F">
              <w:rPr>
                <w:color w:val="7030A0"/>
              </w:rPr>
              <w:t>26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0EAFFCED" w:rsidR="000D2F1B" w:rsidRPr="00BA2C2F" w:rsidRDefault="00BA2C2F" w:rsidP="009601AD">
            <w:pPr>
              <w:ind w:left="-103"/>
              <w:rPr>
                <w:b/>
              </w:rPr>
            </w:pPr>
            <w:r w:rsidRPr="00BA2C2F">
              <w:rPr>
                <w:b/>
                <w:color w:val="7030A0"/>
              </w:rPr>
              <w:t>Dacharbeiten Friesenstraße 20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0E74331" w:rsidR="00126ACC" w:rsidRPr="00126ACC" w:rsidRDefault="00873E62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 w:rsidR="00BD79CA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6612BFF8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  <w:r w:rsidR="00555AD0">
              <w:t xml:space="preserve"> 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85B7F0E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  <w:r w:rsidR="00555AD0">
              <w:t xml:space="preserve"> 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0D7F580E" w:rsidR="000C28C8" w:rsidRPr="00D425A1" w:rsidRDefault="00705A94" w:rsidP="00EA463D">
            <w:pPr>
              <w:jc w:val="left"/>
            </w:pPr>
            <w:r>
              <w:t>236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692646DA" w:rsidR="000C28C8" w:rsidRPr="00597968" w:rsidRDefault="00705A94" w:rsidP="00EA463D">
            <w:pPr>
              <w:jc w:val="left"/>
            </w:pPr>
            <w:r>
              <w:t>Verpflichtungserklärung anderer Unternehmen</w:t>
            </w:r>
            <w:r w:rsidR="00555AD0">
              <w:t xml:space="preserve"> 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BD79CA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1BCB32A9" w:rsidR="00126ACC" w:rsidRPr="00D425A1" w:rsidRDefault="000B6B2D" w:rsidP="00F44312">
            <w:pPr>
              <w:jc w:val="left"/>
            </w:pPr>
            <w:r>
              <w:t>Eigenerklärung zur technischen und beruflichen Leistungsfähigkeit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35A89008" w:rsidR="00126ACC" w:rsidRPr="00D425A1" w:rsidRDefault="00705A94" w:rsidP="00F44312">
            <w:pPr>
              <w:jc w:val="left"/>
            </w:pPr>
            <w:r>
              <w:t>212</w:t>
            </w:r>
          </w:p>
        </w:tc>
        <w:tc>
          <w:tcPr>
            <w:tcW w:w="7796" w:type="dxa"/>
            <w:gridSpan w:val="6"/>
            <w:vAlign w:val="center"/>
          </w:tcPr>
          <w:p w14:paraId="6DF582F3" w14:textId="65BBF757" w:rsidR="00126ACC" w:rsidRPr="00597968" w:rsidRDefault="00705A94" w:rsidP="00F44312">
            <w:pPr>
              <w:jc w:val="left"/>
            </w:pPr>
            <w:r>
              <w:t xml:space="preserve">Teilnahmebedingungen </w:t>
            </w:r>
          </w:p>
        </w:tc>
      </w:tr>
      <w:tr w:rsidR="00555AD0" w:rsidRPr="001C60F2" w14:paraId="6F1D5AAA" w14:textId="77777777" w:rsidTr="0022697F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C57718" w14:textId="77777777" w:rsidR="00555AD0" w:rsidRPr="00126ACC" w:rsidRDefault="00555AD0" w:rsidP="0022697F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C76B0A1" w14:textId="061F5AC0" w:rsidR="00555AD0" w:rsidRPr="00D425A1" w:rsidRDefault="00555AD0" w:rsidP="0022697F">
            <w:pPr>
              <w:jc w:val="left"/>
            </w:pPr>
            <w:r>
              <w:t>214</w:t>
            </w:r>
          </w:p>
        </w:tc>
        <w:tc>
          <w:tcPr>
            <w:tcW w:w="7796" w:type="dxa"/>
            <w:gridSpan w:val="6"/>
            <w:vAlign w:val="center"/>
          </w:tcPr>
          <w:p w14:paraId="0062F353" w14:textId="4E6EDBA6" w:rsidR="00555AD0" w:rsidRPr="00597968" w:rsidRDefault="00555AD0" w:rsidP="0022697F">
            <w:pPr>
              <w:jc w:val="left"/>
            </w:pPr>
            <w:r>
              <w:t xml:space="preserve">Vertragsbedingungen </w:t>
            </w: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11F153CF" w:rsidR="00126ACC" w:rsidRPr="00D425A1" w:rsidRDefault="00705A94" w:rsidP="00F44312">
            <w:pPr>
              <w:jc w:val="left"/>
            </w:pPr>
            <w:r>
              <w:t>241</w:t>
            </w:r>
          </w:p>
        </w:tc>
        <w:tc>
          <w:tcPr>
            <w:tcW w:w="7796" w:type="dxa"/>
            <w:gridSpan w:val="6"/>
            <w:vAlign w:val="center"/>
          </w:tcPr>
          <w:p w14:paraId="65545665" w14:textId="26DE343E" w:rsidR="00126ACC" w:rsidRPr="00597968" w:rsidRDefault="00705A94" w:rsidP="00F44312">
            <w:pPr>
              <w:jc w:val="left"/>
            </w:pPr>
            <w:r>
              <w:t>Abfall</w:t>
            </w:r>
            <w:r w:rsidR="002736A1">
              <w:t xml:space="preserve"> </w:t>
            </w: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5AD67DD4" w:rsidR="00126ACC" w:rsidRPr="00D425A1" w:rsidRDefault="00705A94" w:rsidP="00F44312">
            <w:pPr>
              <w:jc w:val="left"/>
            </w:pPr>
            <w:r>
              <w:t>244</w:t>
            </w:r>
          </w:p>
        </w:tc>
        <w:tc>
          <w:tcPr>
            <w:tcW w:w="7796" w:type="dxa"/>
            <w:gridSpan w:val="6"/>
            <w:vAlign w:val="center"/>
          </w:tcPr>
          <w:p w14:paraId="1A1A781A" w14:textId="03D5F213" w:rsidR="00126ACC" w:rsidRPr="00597968" w:rsidRDefault="00705A94" w:rsidP="00F44312">
            <w:pPr>
              <w:jc w:val="left"/>
            </w:pPr>
            <w:r>
              <w:t xml:space="preserve">Datenverarbeitung 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64FEC839" w:rsidR="00126ACC" w:rsidRPr="00D425A1" w:rsidRDefault="00705A94" w:rsidP="00F44312">
            <w:pPr>
              <w:jc w:val="left"/>
            </w:pPr>
            <w:r>
              <w:t>5.2</w:t>
            </w:r>
          </w:p>
        </w:tc>
        <w:tc>
          <w:tcPr>
            <w:tcW w:w="7796" w:type="dxa"/>
            <w:gridSpan w:val="6"/>
            <w:vAlign w:val="center"/>
          </w:tcPr>
          <w:p w14:paraId="4769B751" w14:textId="0B85CB8A" w:rsidR="00126ACC" w:rsidRPr="00597968" w:rsidRDefault="00705A94" w:rsidP="00F44312">
            <w:pPr>
              <w:jc w:val="left"/>
            </w:pPr>
            <w:r>
              <w:t>Vertragsbedingungen Lohngleit- und Preisanpassungsklausel</w:t>
            </w:r>
            <w:r w:rsidR="002736A1">
              <w:t xml:space="preserve"> </w:t>
            </w: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5A6F02B3" w:rsidR="00126ACC" w:rsidRPr="00D425A1" w:rsidRDefault="00705A94" w:rsidP="00F44312">
            <w:pPr>
              <w:jc w:val="left"/>
            </w:pPr>
            <w:r>
              <w:t>5.3</w:t>
            </w:r>
          </w:p>
        </w:tc>
        <w:tc>
          <w:tcPr>
            <w:tcW w:w="7796" w:type="dxa"/>
            <w:gridSpan w:val="6"/>
            <w:vAlign w:val="center"/>
          </w:tcPr>
          <w:p w14:paraId="50BC3AC9" w14:textId="25A023B0" w:rsidR="00126ACC" w:rsidRPr="00597968" w:rsidRDefault="00705A94" w:rsidP="00F44312">
            <w:pPr>
              <w:jc w:val="left"/>
            </w:pPr>
            <w:r>
              <w:t xml:space="preserve">Vereinbarung Mindestanforderungen </w:t>
            </w:r>
            <w:proofErr w:type="spellStart"/>
            <w:r>
              <w:t>BbgVergG</w:t>
            </w:r>
            <w:proofErr w:type="spellEnd"/>
            <w:r w:rsidR="002736A1">
              <w:t xml:space="preserve"> </w:t>
            </w: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32550198" w:rsidR="00126ACC" w:rsidRPr="00D425A1" w:rsidRDefault="00705A94" w:rsidP="00F44312">
            <w:pPr>
              <w:jc w:val="left"/>
            </w:pPr>
            <w:r>
              <w:t>5.4</w:t>
            </w:r>
          </w:p>
        </w:tc>
        <w:tc>
          <w:tcPr>
            <w:tcW w:w="7796" w:type="dxa"/>
            <w:gridSpan w:val="6"/>
            <w:vAlign w:val="center"/>
          </w:tcPr>
          <w:p w14:paraId="6D64203E" w14:textId="3CDDD779" w:rsidR="00126ACC" w:rsidRPr="00597968" w:rsidRDefault="00705A94" w:rsidP="00F44312">
            <w:pPr>
              <w:jc w:val="left"/>
            </w:pPr>
            <w:r>
              <w:t xml:space="preserve">Vereinbarung Mindestanforderungen NU/Verleiher </w:t>
            </w:r>
            <w:proofErr w:type="spellStart"/>
            <w:r>
              <w:t>BbgVerG</w:t>
            </w:r>
            <w:proofErr w:type="spellEnd"/>
            <w:r w:rsidR="002736A1">
              <w:t xml:space="preserve"> </w:t>
            </w:r>
          </w:p>
        </w:tc>
      </w:tr>
      <w:tr w:rsidR="00705A94" w:rsidRPr="001C60F2" w14:paraId="6309547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42E2F11" w14:textId="4C83C3AF" w:rsidR="00705A94" w:rsidRPr="005C27BD" w:rsidRDefault="00705A94" w:rsidP="00126ACC"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AD0A7EC" w14:textId="2BF276A4" w:rsidR="00705A94" w:rsidRDefault="00705A94" w:rsidP="00F44312">
            <w:pPr>
              <w:jc w:val="left"/>
            </w:pPr>
            <w:r>
              <w:t xml:space="preserve">3.2 </w:t>
            </w:r>
          </w:p>
        </w:tc>
        <w:tc>
          <w:tcPr>
            <w:tcW w:w="7796" w:type="dxa"/>
            <w:gridSpan w:val="6"/>
            <w:vAlign w:val="center"/>
          </w:tcPr>
          <w:p w14:paraId="21C6CF3E" w14:textId="52630C5B" w:rsidR="00705A94" w:rsidRPr="00597968" w:rsidRDefault="00705A94" w:rsidP="00F44312">
            <w:pPr>
              <w:jc w:val="left"/>
            </w:pPr>
            <w:r w:rsidRPr="00705A94">
              <w:t>Information nach EU-Datenschutz-Grundverordnung</w:t>
            </w:r>
            <w:r w:rsidR="002736A1">
              <w:t xml:space="preserve"> </w:t>
            </w:r>
          </w:p>
        </w:tc>
      </w:tr>
      <w:tr w:rsidR="005B5197" w:rsidRPr="001C60F2" w14:paraId="61DD3D6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D72754E" w14:textId="77777777" w:rsidR="005B5197" w:rsidRPr="005C27BD" w:rsidRDefault="005B5197" w:rsidP="00126ACC"/>
        </w:tc>
        <w:tc>
          <w:tcPr>
            <w:tcW w:w="1417" w:type="dxa"/>
            <w:gridSpan w:val="5"/>
            <w:noWrap/>
            <w:vAlign w:val="center"/>
          </w:tcPr>
          <w:p w14:paraId="2B0B30A4" w14:textId="77777777" w:rsidR="005B5197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755CE6E" w14:textId="77777777" w:rsidR="005B5197" w:rsidRPr="00705A94" w:rsidRDefault="005B5197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3BA36340" w:rsidR="00126ACC" w:rsidRPr="00126ACC" w:rsidRDefault="00873E62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D79CA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429111C2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  <w:r w:rsidR="002736A1">
              <w:t xml:space="preserve"> 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25C29A02" w:rsidR="00126ACC" w:rsidRPr="00126ACC" w:rsidRDefault="00873E62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D79CA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115BDF52" w:rsidR="00126ACC" w:rsidRPr="00D425A1" w:rsidRDefault="00555AD0" w:rsidP="00F44312">
            <w:pPr>
              <w:jc w:val="left"/>
            </w:pPr>
            <w:r>
              <w:t>4.1</w:t>
            </w:r>
          </w:p>
        </w:tc>
        <w:tc>
          <w:tcPr>
            <w:tcW w:w="7796" w:type="dxa"/>
            <w:gridSpan w:val="6"/>
            <w:vAlign w:val="center"/>
          </w:tcPr>
          <w:p w14:paraId="1DAB925B" w14:textId="01DE2729" w:rsidR="00126ACC" w:rsidRPr="00D425A1" w:rsidRDefault="00126ACC" w:rsidP="00F44312">
            <w:pPr>
              <w:jc w:val="left"/>
            </w:pPr>
            <w:r>
              <w:t>Einheitliche Europäische Eigenerklärung</w:t>
            </w:r>
            <w:r w:rsidR="00555AD0">
              <w:t xml:space="preserve"> Ausschlussgründe</w:t>
            </w:r>
            <w:r w:rsidR="002736A1">
              <w:t xml:space="preserve"> 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5D050B4B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  <w:r w:rsidR="002736A1">
              <w:t xml:space="preserve"> 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D79CA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2B30A4EA" w:rsidR="00126ACC" w:rsidRPr="00D425A1" w:rsidRDefault="000B6B2D" w:rsidP="00F44312">
            <w:pPr>
              <w:jc w:val="left"/>
            </w:pPr>
            <w:r>
              <w:t xml:space="preserve">223 </w:t>
            </w:r>
          </w:p>
        </w:tc>
        <w:tc>
          <w:tcPr>
            <w:tcW w:w="7796" w:type="dxa"/>
            <w:gridSpan w:val="6"/>
            <w:vAlign w:val="center"/>
          </w:tcPr>
          <w:p w14:paraId="2F67992C" w14:textId="258F3482" w:rsidR="00126ACC" w:rsidRPr="00597968" w:rsidRDefault="000B6B2D" w:rsidP="00F44312">
            <w:pPr>
              <w:jc w:val="left"/>
            </w:pPr>
            <w:r>
              <w:t>Aufgliederung der Einheitspreise</w:t>
            </w:r>
            <w:r w:rsidR="002736A1">
              <w:t xml:space="preserve"> </w:t>
            </w:r>
          </w:p>
        </w:tc>
      </w:tr>
      <w:tr w:rsidR="005B5197" w:rsidRPr="001C60F2" w14:paraId="1DE4000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1A43AD8" w14:textId="77777777" w:rsidR="005B5197" w:rsidRPr="005C27BD" w:rsidRDefault="005B5197" w:rsidP="00126ACC">
            <w:bookmarkStart w:id="3" w:name="_Hlk235437784"/>
          </w:p>
        </w:tc>
        <w:tc>
          <w:tcPr>
            <w:tcW w:w="1417" w:type="dxa"/>
            <w:gridSpan w:val="5"/>
            <w:noWrap/>
            <w:vAlign w:val="center"/>
          </w:tcPr>
          <w:p w14:paraId="1472237F" w14:textId="77777777" w:rsidR="005B5197" w:rsidRPr="00D425A1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9C88D5C" w14:textId="77777777" w:rsidR="005B5197" w:rsidRPr="00597968" w:rsidRDefault="005B5197" w:rsidP="00F44312">
            <w:pPr>
              <w:jc w:val="left"/>
            </w:pPr>
          </w:p>
        </w:tc>
      </w:tr>
      <w:bookmarkEnd w:id="3"/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>Ich/Wir biete(n) die Ausführung der oben genannten Leistung zu den von mir/uns eingesetz</w:t>
            </w:r>
            <w:r>
              <w:lastRenderedPageBreak/>
              <w:t xml:space="preserve">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D79CA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BD79CA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D79CA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D79CA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3E5F9D9C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</w:p>
          <w:p w14:paraId="00725CD2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</w:p>
          <w:p w14:paraId="58AEDF3C" w14:textId="532EE049" w:rsidR="00FC1D18" w:rsidRDefault="00A57845" w:rsidP="00705A94">
            <w:pPr>
              <w:pStyle w:val="Listenabsatz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oder</w:t>
            </w:r>
          </w:p>
          <w:p w14:paraId="485F3586" w14:textId="77777777" w:rsidR="005E2A24" w:rsidRPr="006D4883" w:rsidRDefault="005E2A24" w:rsidP="00705A94">
            <w:pPr>
              <w:pStyle w:val="Listenabsatz"/>
              <w:jc w:val="left"/>
              <w:rPr>
                <w:b/>
                <w:bCs/>
              </w:rPr>
            </w:pPr>
          </w:p>
          <w:p w14:paraId="47B6E4C0" w14:textId="752E41C9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0A9EB8B4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B6B2D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476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36A1"/>
    <w:rsid w:val="002748DF"/>
    <w:rsid w:val="00274D50"/>
    <w:rsid w:val="0027784E"/>
    <w:rsid w:val="00280E29"/>
    <w:rsid w:val="00285F4A"/>
    <w:rsid w:val="00286C4B"/>
    <w:rsid w:val="002918D8"/>
    <w:rsid w:val="00297EB4"/>
    <w:rsid w:val="002A2AA2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5AD0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B5197"/>
    <w:rsid w:val="005C149E"/>
    <w:rsid w:val="005C16A9"/>
    <w:rsid w:val="005C27BD"/>
    <w:rsid w:val="005C301C"/>
    <w:rsid w:val="005C41DA"/>
    <w:rsid w:val="005C638C"/>
    <w:rsid w:val="005D2752"/>
    <w:rsid w:val="005E2116"/>
    <w:rsid w:val="005E2A24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5A94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3E62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360B9"/>
    <w:rsid w:val="00940F19"/>
    <w:rsid w:val="00941C7A"/>
    <w:rsid w:val="009423AD"/>
    <w:rsid w:val="00942AB9"/>
    <w:rsid w:val="009450F2"/>
    <w:rsid w:val="009515C7"/>
    <w:rsid w:val="00953C73"/>
    <w:rsid w:val="009555C5"/>
    <w:rsid w:val="009601AD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2C2F"/>
    <w:rsid w:val="00BA4121"/>
    <w:rsid w:val="00BA5E42"/>
    <w:rsid w:val="00BA7556"/>
    <w:rsid w:val="00BB1237"/>
    <w:rsid w:val="00BC1C9D"/>
    <w:rsid w:val="00BC2DD5"/>
    <w:rsid w:val="00BC4E51"/>
    <w:rsid w:val="00BD01D4"/>
    <w:rsid w:val="00BD1AB8"/>
    <w:rsid w:val="00BD79CA"/>
    <w:rsid w:val="00BF5AA7"/>
    <w:rsid w:val="00C0002D"/>
    <w:rsid w:val="00C03D38"/>
    <w:rsid w:val="00C04FCD"/>
    <w:rsid w:val="00C06D23"/>
    <w:rsid w:val="00C101BF"/>
    <w:rsid w:val="00C10DA7"/>
    <w:rsid w:val="00C13188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92ED76F"/>
  <w15:docId w15:val="{4A675C41-6DDD-4F9B-823E-1B4826A6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F7D65-7B48-4D6A-9D80-1118204F3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772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Fischer-Berendt, Merle</cp:lastModifiedBy>
  <cp:revision>15</cp:revision>
  <cp:lastPrinted>2019-04-10T06:42:00Z</cp:lastPrinted>
  <dcterms:created xsi:type="dcterms:W3CDTF">2019-04-30T08:20:00Z</dcterms:created>
  <dcterms:modified xsi:type="dcterms:W3CDTF">2026-07-28T06:33:00Z</dcterms:modified>
</cp:coreProperties>
</file>