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37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  <w:gridCol w:w="1134"/>
        <w:gridCol w:w="4167"/>
      </w:tblGrid>
      <w:tr w:rsidR="004267BB" w:rsidRPr="00B81DBB" w14:paraId="672A6659" w14:textId="77777777" w:rsidTr="00C41965">
        <w:trPr>
          <w:trHeight w:hRule="exact" w:val="1134"/>
        </w:trPr>
        <w:tc>
          <w:tcPr>
            <w:tcW w:w="4536" w:type="dxa"/>
          </w:tcPr>
          <w:p w14:paraId="0A37501D" w14:textId="77777777" w:rsidR="004267BB" w:rsidRPr="00B81DBB" w:rsidRDefault="004267BB" w:rsidP="004267BB"/>
        </w:tc>
        <w:tc>
          <w:tcPr>
            <w:tcW w:w="1134" w:type="dxa"/>
          </w:tcPr>
          <w:p w14:paraId="5DAB6C7B" w14:textId="77777777" w:rsidR="004267BB" w:rsidRPr="00B81DBB" w:rsidRDefault="004267BB" w:rsidP="004267BB"/>
        </w:tc>
        <w:tc>
          <w:tcPr>
            <w:tcW w:w="4167" w:type="dxa"/>
          </w:tcPr>
          <w:p w14:paraId="02EB378F" w14:textId="77777777" w:rsidR="004267BB" w:rsidRPr="00B81DBB" w:rsidRDefault="004267BB" w:rsidP="004267BB"/>
        </w:tc>
      </w:tr>
      <w:tr w:rsidR="004267BB" w:rsidRPr="00B81DBB" w14:paraId="0707511E" w14:textId="77777777" w:rsidTr="00C41965">
        <w:trPr>
          <w:trHeight w:hRule="exact" w:val="284"/>
        </w:trPr>
        <w:tc>
          <w:tcPr>
            <w:tcW w:w="4536" w:type="dxa"/>
          </w:tcPr>
          <w:p w14:paraId="6A05A809" w14:textId="77777777" w:rsidR="004267BB" w:rsidRPr="00B81DBB" w:rsidRDefault="004267BB" w:rsidP="00FB5C8A">
            <w:pPr>
              <w:pStyle w:val="Absenderleiste"/>
            </w:pPr>
            <w:bookmarkStart w:id="0" w:name="tw_K_ReturnAdress_01"/>
            <w:bookmarkEnd w:id="0"/>
          </w:p>
        </w:tc>
        <w:tc>
          <w:tcPr>
            <w:tcW w:w="1134" w:type="dxa"/>
          </w:tcPr>
          <w:p w14:paraId="5A39BBE3" w14:textId="77777777" w:rsidR="004267BB" w:rsidRPr="00B81DBB" w:rsidRDefault="004267BB" w:rsidP="002D42AF">
            <w:pPr>
              <w:pStyle w:val="Absenderleiste"/>
            </w:pPr>
          </w:p>
        </w:tc>
        <w:tc>
          <w:tcPr>
            <w:tcW w:w="4167" w:type="dxa"/>
          </w:tcPr>
          <w:p w14:paraId="41C8F396" w14:textId="77777777" w:rsidR="004267BB" w:rsidRPr="00B81DBB" w:rsidRDefault="004267BB" w:rsidP="002D42AF">
            <w:pPr>
              <w:pStyle w:val="Absenderleiste"/>
            </w:pPr>
          </w:p>
        </w:tc>
      </w:tr>
    </w:tbl>
    <w:p w14:paraId="2063CBC9" w14:textId="77777777" w:rsidR="00FB5C8A" w:rsidRPr="00B81DBB" w:rsidRDefault="00FB5C8A" w:rsidP="00FB5C8A">
      <w:pPr>
        <w:pStyle w:val="Fett-Hervorhebung"/>
        <w:jc w:val="both"/>
        <w:rPr>
          <w:bCs/>
        </w:rPr>
      </w:pPr>
      <w:bookmarkStart w:id="1" w:name="tw_M_DispatchInformation_01"/>
      <w:bookmarkEnd w:id="1"/>
    </w:p>
    <w:p w14:paraId="2F8DB34A" w14:textId="77777777" w:rsidR="00FB5C8A" w:rsidRPr="00B81DBB" w:rsidRDefault="00FB5C8A" w:rsidP="00FB5C8A">
      <w:pPr>
        <w:pStyle w:val="Fett-Hervorhebung"/>
        <w:jc w:val="both"/>
        <w:rPr>
          <w:bCs/>
        </w:rPr>
      </w:pPr>
    </w:p>
    <w:p w14:paraId="6A23EC7B" w14:textId="77777777" w:rsidR="00FB5C8A" w:rsidRPr="00B81DBB" w:rsidRDefault="00FB5C8A" w:rsidP="00FB5C8A">
      <w:pPr>
        <w:pStyle w:val="Fett-Hervorhebung"/>
        <w:jc w:val="both"/>
      </w:pPr>
      <w:r w:rsidRPr="00B81DBB">
        <w:rPr>
          <w:bCs/>
        </w:rPr>
        <w:t>Angaben zum Bieter</w:t>
      </w:r>
    </w:p>
    <w:p w14:paraId="7F341946" w14:textId="77777777" w:rsidR="00FB5C8A" w:rsidRDefault="00FB5C8A" w:rsidP="00FB5C8A">
      <w:pPr>
        <w:pStyle w:val="Fett-Hervorhebung"/>
        <w:jc w:val="both"/>
      </w:pPr>
    </w:p>
    <w:p w14:paraId="2B9A7CC2" w14:textId="77777777" w:rsidR="00387559" w:rsidRPr="00B81DBB" w:rsidRDefault="00387559" w:rsidP="00FB5C8A">
      <w:pPr>
        <w:pStyle w:val="Fett-Hervorhebung"/>
        <w:jc w:val="both"/>
      </w:pPr>
    </w:p>
    <w:p w14:paraId="0CBA9688" w14:textId="37DB06E4" w:rsidR="00FB5C8A" w:rsidRPr="00B81DBB" w:rsidRDefault="00536B81" w:rsidP="00FB5C8A">
      <w:pPr>
        <w:pStyle w:val="Fett-Hervorhebung"/>
        <w:tabs>
          <w:tab w:val="left" w:pos="1701"/>
          <w:tab w:val="right" w:pos="7371"/>
        </w:tabs>
        <w:spacing w:line="480" w:lineRule="auto"/>
        <w:jc w:val="both"/>
        <w:rPr>
          <w:b w:val="0"/>
        </w:rPr>
      </w:pPr>
      <w:r>
        <w:rPr>
          <w:b w:val="0"/>
        </w:rPr>
        <w:t>Unternehmen</w:t>
      </w:r>
      <w:r w:rsidR="00FB5C8A" w:rsidRPr="00B81DBB">
        <w:rPr>
          <w:b w:val="0"/>
        </w:rPr>
        <w:t>:</w:t>
      </w:r>
      <w:r w:rsidR="00FB5C8A" w:rsidRPr="00B81DBB">
        <w:rPr>
          <w:b w:val="0"/>
        </w:rPr>
        <w:tab/>
      </w:r>
      <w:permStart w:id="2103273635" w:edGrp="everyone"/>
      <w:r w:rsidR="00FB5C8A" w:rsidRPr="00B81DBB">
        <w:rPr>
          <w:b w:val="0"/>
          <w:u w:val="single"/>
        </w:rPr>
        <w:tab/>
      </w:r>
      <w:permEnd w:id="2103273635"/>
    </w:p>
    <w:p w14:paraId="168EE56A" w14:textId="0731F835" w:rsidR="00FB5C8A" w:rsidRDefault="00FB5C8A" w:rsidP="00FB5C8A">
      <w:pPr>
        <w:pStyle w:val="Fett-Hervorhebung"/>
        <w:jc w:val="both"/>
      </w:pPr>
    </w:p>
    <w:p w14:paraId="163CCD9F" w14:textId="77777777" w:rsidR="00387559" w:rsidRDefault="00387559" w:rsidP="00FB5C8A">
      <w:pPr>
        <w:pStyle w:val="Fett-Hervorhebung"/>
        <w:jc w:val="both"/>
      </w:pPr>
    </w:p>
    <w:p w14:paraId="33A845B9" w14:textId="77777777" w:rsidR="00387559" w:rsidRPr="00B81DBB" w:rsidRDefault="00387559" w:rsidP="00FB5C8A">
      <w:pPr>
        <w:pStyle w:val="Fett-Hervorhebung"/>
        <w:jc w:val="both"/>
      </w:pPr>
    </w:p>
    <w:p w14:paraId="4174A9E3" w14:textId="3F062899" w:rsidR="009B292B" w:rsidRDefault="009B292B" w:rsidP="00823C1B">
      <w:pPr>
        <w:suppressAutoHyphens w:val="0"/>
        <w:rPr>
          <w:bCs/>
        </w:rPr>
      </w:pPr>
      <w:r w:rsidRPr="002529B1">
        <w:rPr>
          <w:bCs/>
        </w:rPr>
        <w:t xml:space="preserve">Für die von uns zu erbringenden Leistungen gemäß Leistungsbeschreibung bieten wir </w:t>
      </w:r>
      <w:r w:rsidR="00CF6438" w:rsidRPr="002529B1">
        <w:rPr>
          <w:bCs/>
        </w:rPr>
        <w:t>folgende</w:t>
      </w:r>
      <w:r w:rsidRPr="002529B1">
        <w:rPr>
          <w:bCs/>
        </w:rPr>
        <w:t xml:space="preserve"> Vergütungsparameter an:</w:t>
      </w:r>
    </w:p>
    <w:p w14:paraId="020D32AD" w14:textId="77777777" w:rsidR="00387559" w:rsidRPr="00823C1B" w:rsidRDefault="00387559" w:rsidP="00823C1B">
      <w:pPr>
        <w:suppressAutoHyphens w:val="0"/>
        <w:rPr>
          <w:bCs/>
        </w:rPr>
      </w:pPr>
    </w:p>
    <w:p w14:paraId="42268C88" w14:textId="77777777" w:rsidR="00FB5C8A" w:rsidRPr="00B81DBB" w:rsidRDefault="00FB5C8A" w:rsidP="00E6641D">
      <w:pPr>
        <w:pStyle w:val="Fett-Hervorhebung"/>
        <w:jc w:val="right"/>
      </w:pPr>
    </w:p>
    <w:tbl>
      <w:tblPr>
        <w:tblW w:w="90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3"/>
        <w:gridCol w:w="2398"/>
        <w:gridCol w:w="2273"/>
      </w:tblGrid>
      <w:tr w:rsidR="00387559" w:rsidRPr="00B81DBB" w14:paraId="107859FD" w14:textId="7E1DBB8A" w:rsidTr="00387559">
        <w:trPr>
          <w:trHeight w:val="300"/>
        </w:trPr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EA0C9B" w14:textId="0EDE5E89" w:rsidR="00387559" w:rsidRPr="00B81DBB" w:rsidRDefault="00387559" w:rsidP="00731D81">
            <w:pPr>
              <w:pStyle w:val="Fett-Hervorhebung"/>
              <w:jc w:val="center"/>
              <w:rPr>
                <w:color w:val="auto"/>
              </w:rPr>
            </w:pPr>
            <w:r w:rsidRPr="00B81DBB">
              <w:rPr>
                <w:color w:val="auto"/>
              </w:rPr>
              <w:t>Rolle/Position</w:t>
            </w: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F286ED" w14:textId="73E66EF9" w:rsidR="00387559" w:rsidRPr="00B81DBB" w:rsidRDefault="00387559" w:rsidP="00731D81">
            <w:pPr>
              <w:pStyle w:val="Fett-Hervorhebung"/>
              <w:jc w:val="center"/>
              <w:rPr>
                <w:color w:val="auto"/>
              </w:rPr>
            </w:pPr>
            <w:r w:rsidRPr="00B81DBB">
              <w:rPr>
                <w:color w:val="auto"/>
              </w:rPr>
              <w:t>Tagessatz</w:t>
            </w:r>
            <w:r>
              <w:rPr>
                <w:color w:val="auto"/>
              </w:rPr>
              <w:t xml:space="preserve"> netto</w:t>
            </w:r>
            <w:r w:rsidRPr="00B81DBB">
              <w:rPr>
                <w:color w:val="auto"/>
              </w:rPr>
              <w:t xml:space="preserve"> (€)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8A01" w14:textId="41489205" w:rsidR="00387559" w:rsidRPr="00B81DBB" w:rsidRDefault="00387559" w:rsidP="00731D81">
            <w:pPr>
              <w:pStyle w:val="Fett-Hervorhebung"/>
              <w:jc w:val="center"/>
              <w:rPr>
                <w:color w:val="auto"/>
              </w:rPr>
            </w:pPr>
            <w:r w:rsidRPr="00B81DBB">
              <w:rPr>
                <w:color w:val="auto"/>
              </w:rPr>
              <w:t>Tagessatz</w:t>
            </w:r>
            <w:r>
              <w:rPr>
                <w:color w:val="auto"/>
              </w:rPr>
              <w:t xml:space="preserve"> </w:t>
            </w:r>
            <w:r>
              <w:rPr>
                <w:color w:val="auto"/>
              </w:rPr>
              <w:t>brutto</w:t>
            </w:r>
            <w:r w:rsidRPr="00B81DBB">
              <w:rPr>
                <w:color w:val="auto"/>
              </w:rPr>
              <w:t xml:space="preserve"> (€)</w:t>
            </w:r>
          </w:p>
        </w:tc>
      </w:tr>
      <w:tr w:rsidR="00387559" w:rsidRPr="00B81DBB" w14:paraId="333712A5" w14:textId="70AB1F5A" w:rsidTr="00387559">
        <w:trPr>
          <w:trHeight w:val="618"/>
        </w:trPr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20E7E5" w14:textId="562BF6CF" w:rsidR="00387559" w:rsidRPr="00B81DBB" w:rsidRDefault="00387559" w:rsidP="00BE172F">
            <w:pPr>
              <w:pStyle w:val="Fett-Hervorhebung"/>
              <w:rPr>
                <w:b w:val="0"/>
                <w:bCs/>
                <w:color w:val="auto"/>
              </w:rPr>
            </w:pPr>
            <w:permStart w:id="1967136725" w:edGrp="everyone" w:colFirst="0" w:colLast="0"/>
            <w:permStart w:id="498620902" w:edGrp="everyone" w:colFirst="1" w:colLast="1"/>
            <w:permStart w:id="293887232" w:edGrp="everyone" w:colFirst="2" w:colLast="2"/>
            <w:r>
              <w:rPr>
                <w:b w:val="0"/>
                <w:bCs/>
                <w:color w:val="auto"/>
              </w:rPr>
              <w:t xml:space="preserve">z.B. </w:t>
            </w:r>
            <w:r w:rsidRPr="00B81DBB">
              <w:rPr>
                <w:b w:val="0"/>
                <w:bCs/>
                <w:color w:val="auto"/>
              </w:rPr>
              <w:t>Projektleitung</w:t>
            </w: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6D23BE" w14:textId="7D63AC3A" w:rsidR="00387559" w:rsidRPr="00B81DBB" w:rsidRDefault="00387559" w:rsidP="00DE580D">
            <w:pPr>
              <w:pStyle w:val="Fett-Hervorhebung"/>
              <w:jc w:val="center"/>
              <w:rPr>
                <w:b w:val="0"/>
                <w:bCs/>
                <w:color w:val="auto"/>
              </w:rPr>
            </w:pP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EBB79" w14:textId="77777777" w:rsidR="00387559" w:rsidRPr="00B81DBB" w:rsidRDefault="00387559" w:rsidP="00DE580D">
            <w:pPr>
              <w:pStyle w:val="Fett-Hervorhebung"/>
              <w:jc w:val="center"/>
              <w:rPr>
                <w:b w:val="0"/>
                <w:bCs/>
                <w:color w:val="auto"/>
              </w:rPr>
            </w:pPr>
          </w:p>
        </w:tc>
      </w:tr>
      <w:tr w:rsidR="00387559" w:rsidRPr="00B81DBB" w14:paraId="322CD5AD" w14:textId="4ECB13DB" w:rsidTr="00387559">
        <w:trPr>
          <w:trHeight w:val="684"/>
        </w:trPr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D3183C" w14:textId="76D3071D" w:rsidR="00387559" w:rsidRPr="00B81DBB" w:rsidRDefault="00387559" w:rsidP="00BE172F">
            <w:pPr>
              <w:pStyle w:val="Fett-Hervorhebung"/>
              <w:rPr>
                <w:b w:val="0"/>
                <w:bCs/>
                <w:color w:val="auto"/>
              </w:rPr>
            </w:pPr>
            <w:permStart w:id="1523328851" w:edGrp="everyone" w:colFirst="0" w:colLast="0"/>
            <w:permStart w:id="1867062893" w:edGrp="everyone" w:colFirst="1" w:colLast="1"/>
            <w:permStart w:id="831652210" w:edGrp="everyone" w:colFirst="2" w:colLast="2"/>
            <w:permEnd w:id="1967136725"/>
            <w:permEnd w:id="498620902"/>
            <w:permEnd w:id="293887232"/>
            <w:r>
              <w:rPr>
                <w:b w:val="0"/>
                <w:bCs/>
                <w:color w:val="auto"/>
              </w:rPr>
              <w:t xml:space="preserve">z.B. </w:t>
            </w:r>
            <w:r w:rsidRPr="00823C1B">
              <w:rPr>
                <w:b w:val="0"/>
                <w:bCs/>
                <w:color w:val="auto"/>
              </w:rPr>
              <w:t>Senior Consultant</w:t>
            </w: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559CE6" w14:textId="001611E6" w:rsidR="00387559" w:rsidRPr="00B81DBB" w:rsidRDefault="00387559" w:rsidP="00DE580D">
            <w:pPr>
              <w:pStyle w:val="Fett-Hervorhebung"/>
              <w:jc w:val="center"/>
              <w:rPr>
                <w:b w:val="0"/>
                <w:bCs/>
                <w:color w:val="auto"/>
              </w:rPr>
            </w:pP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59EFC" w14:textId="77777777" w:rsidR="00387559" w:rsidRPr="00B81DBB" w:rsidRDefault="00387559" w:rsidP="00DE580D">
            <w:pPr>
              <w:pStyle w:val="Fett-Hervorhebung"/>
              <w:jc w:val="center"/>
              <w:rPr>
                <w:b w:val="0"/>
                <w:bCs/>
                <w:color w:val="auto"/>
              </w:rPr>
            </w:pPr>
          </w:p>
        </w:tc>
      </w:tr>
      <w:tr w:rsidR="00387559" w:rsidRPr="00B81DBB" w14:paraId="7F37EE0A" w14:textId="3B710F00" w:rsidTr="00387559">
        <w:trPr>
          <w:trHeight w:val="693"/>
        </w:trPr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0E1015" w14:textId="1741F788" w:rsidR="00387559" w:rsidRPr="00B81DBB" w:rsidRDefault="00387559" w:rsidP="00BE172F">
            <w:pPr>
              <w:pStyle w:val="Fett-Hervorhebung"/>
              <w:rPr>
                <w:b w:val="0"/>
                <w:bCs/>
                <w:color w:val="auto"/>
              </w:rPr>
            </w:pPr>
            <w:permStart w:id="873554704" w:edGrp="everyone" w:colFirst="0" w:colLast="0"/>
            <w:permStart w:id="1335439091" w:edGrp="everyone" w:colFirst="1" w:colLast="1"/>
            <w:permStart w:id="1242717231" w:edGrp="everyone" w:colFirst="2" w:colLast="2"/>
            <w:permEnd w:id="1523328851"/>
            <w:permEnd w:id="1867062893"/>
            <w:permEnd w:id="831652210"/>
            <w:r>
              <w:rPr>
                <w:b w:val="0"/>
                <w:bCs/>
                <w:color w:val="auto"/>
              </w:rPr>
              <w:t xml:space="preserve">z.B. </w:t>
            </w:r>
            <w:r w:rsidRPr="00823C1B">
              <w:rPr>
                <w:b w:val="0"/>
                <w:bCs/>
                <w:color w:val="auto"/>
              </w:rPr>
              <w:t>Consultant</w:t>
            </w: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8BE559" w14:textId="1F8CAB39" w:rsidR="00387559" w:rsidRPr="00B81DBB" w:rsidRDefault="00387559" w:rsidP="00DE580D">
            <w:pPr>
              <w:pStyle w:val="Fett-Hervorhebung"/>
              <w:jc w:val="center"/>
              <w:rPr>
                <w:b w:val="0"/>
                <w:bCs/>
                <w:color w:val="auto"/>
              </w:rPr>
            </w:pP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A96" w14:textId="77777777" w:rsidR="00387559" w:rsidRPr="00B81DBB" w:rsidRDefault="00387559" w:rsidP="00DE580D">
            <w:pPr>
              <w:pStyle w:val="Fett-Hervorhebung"/>
              <w:jc w:val="center"/>
              <w:rPr>
                <w:b w:val="0"/>
                <w:bCs/>
                <w:color w:val="auto"/>
              </w:rPr>
            </w:pPr>
          </w:p>
        </w:tc>
      </w:tr>
      <w:tr w:rsidR="00387559" w:rsidRPr="00B81DBB" w14:paraId="385C11AB" w14:textId="2B8F69A9" w:rsidTr="00387559">
        <w:trPr>
          <w:trHeight w:val="693"/>
        </w:trPr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512F" w14:textId="44F64369" w:rsidR="00387559" w:rsidRPr="00B81DBB" w:rsidRDefault="00387559" w:rsidP="00BE172F">
            <w:pPr>
              <w:pStyle w:val="Fett-Hervorhebung"/>
              <w:rPr>
                <w:b w:val="0"/>
                <w:bCs/>
                <w:color w:val="auto"/>
              </w:rPr>
            </w:pPr>
            <w:permStart w:id="1408133425" w:edGrp="everyone" w:colFirst="0" w:colLast="0"/>
            <w:permStart w:id="406199491" w:edGrp="everyone" w:colFirst="1" w:colLast="1"/>
            <w:permStart w:id="229245845" w:edGrp="everyone" w:colFirst="2" w:colLast="2"/>
            <w:permEnd w:id="873554704"/>
            <w:permEnd w:id="1335439091"/>
            <w:permEnd w:id="1242717231"/>
            <w:r>
              <w:rPr>
                <w:b w:val="0"/>
                <w:bCs/>
                <w:color w:val="auto"/>
              </w:rPr>
              <w:t xml:space="preserve">z.B. </w:t>
            </w:r>
            <w:r w:rsidRPr="00823C1B">
              <w:rPr>
                <w:b w:val="0"/>
                <w:bCs/>
                <w:color w:val="auto"/>
              </w:rPr>
              <w:t>Junior Consultant</w:t>
            </w: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E2" w14:textId="77777777" w:rsidR="00387559" w:rsidRPr="00B81DBB" w:rsidRDefault="00387559" w:rsidP="00DE580D">
            <w:pPr>
              <w:pStyle w:val="Fett-Hervorhebung"/>
              <w:jc w:val="center"/>
              <w:rPr>
                <w:b w:val="0"/>
                <w:bCs/>
                <w:color w:val="auto"/>
              </w:rPr>
            </w:pP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533F7" w14:textId="77777777" w:rsidR="00387559" w:rsidRPr="00B81DBB" w:rsidRDefault="00387559" w:rsidP="00DE580D">
            <w:pPr>
              <w:pStyle w:val="Fett-Hervorhebung"/>
              <w:jc w:val="center"/>
              <w:rPr>
                <w:b w:val="0"/>
                <w:bCs/>
                <w:color w:val="auto"/>
              </w:rPr>
            </w:pPr>
          </w:p>
        </w:tc>
      </w:tr>
      <w:tr w:rsidR="00387559" w:rsidRPr="00B81DBB" w14:paraId="77249D3D" w14:textId="09374DB8" w:rsidTr="0063221C">
        <w:trPr>
          <w:trHeight w:val="693"/>
        </w:trPr>
        <w:tc>
          <w:tcPr>
            <w:tcW w:w="6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2DB9" w14:textId="3D5F28B9" w:rsidR="00387559" w:rsidRPr="00B81DBB" w:rsidRDefault="00387559" w:rsidP="00387559">
            <w:pPr>
              <w:pStyle w:val="Fett-Hervorhebung"/>
              <w:rPr>
                <w:b w:val="0"/>
                <w:bCs/>
                <w:color w:val="auto"/>
              </w:rPr>
            </w:pPr>
            <w:permStart w:id="1901025154" w:edGrp="everyone" w:colFirst="0" w:colLast="0"/>
            <w:permStart w:id="795225391" w:edGrp="everyone" w:colFirst="1" w:colLast="1"/>
            <w:permEnd w:id="1408133425"/>
            <w:permEnd w:id="406199491"/>
            <w:permEnd w:id="229245845"/>
            <w:r w:rsidRPr="00823C1B">
              <w:rPr>
                <w:b w:val="0"/>
                <w:bCs/>
                <w:i/>
                <w:iCs/>
                <w:color w:val="auto"/>
              </w:rPr>
              <w:t>durchschnittlicher Brutto-Tagessatz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4E28" w14:textId="77777777" w:rsidR="00387559" w:rsidRPr="00B81DBB" w:rsidRDefault="00387559" w:rsidP="00DE580D">
            <w:pPr>
              <w:pStyle w:val="Fett-Hervorhebung"/>
              <w:jc w:val="center"/>
              <w:rPr>
                <w:b w:val="0"/>
                <w:bCs/>
                <w:color w:val="auto"/>
              </w:rPr>
            </w:pPr>
          </w:p>
        </w:tc>
      </w:tr>
      <w:permEnd w:id="1901025154"/>
      <w:permEnd w:id="795225391"/>
    </w:tbl>
    <w:p w14:paraId="4AFA7A10" w14:textId="77777777" w:rsidR="00823C1B" w:rsidRDefault="00823C1B" w:rsidP="00823C1B">
      <w:pPr>
        <w:pStyle w:val="Fett-Hervorhebung"/>
        <w:jc w:val="both"/>
      </w:pPr>
    </w:p>
    <w:p w14:paraId="5E2D0C8C" w14:textId="77777777" w:rsidR="00387559" w:rsidRDefault="00387559" w:rsidP="00823C1B">
      <w:pPr>
        <w:pStyle w:val="Fett-Hervorhebung"/>
        <w:jc w:val="both"/>
      </w:pPr>
    </w:p>
    <w:p w14:paraId="2496E405" w14:textId="77777777" w:rsidR="00387559" w:rsidRDefault="00387559" w:rsidP="00823C1B">
      <w:pPr>
        <w:pStyle w:val="Fett-Hervorhebung"/>
        <w:jc w:val="both"/>
      </w:pPr>
    </w:p>
    <w:p w14:paraId="767F82A0" w14:textId="01473A5E" w:rsidR="00823C1B" w:rsidRPr="00823C1B" w:rsidRDefault="00823C1B" w:rsidP="00823C1B">
      <w:pPr>
        <w:pStyle w:val="Fett-Hervorhebung"/>
        <w:jc w:val="both"/>
      </w:pPr>
      <w:r w:rsidRPr="00B81DBB">
        <w:t>Hinweise:</w:t>
      </w:r>
    </w:p>
    <w:p w14:paraId="14C32EA3" w14:textId="0F0CAB63" w:rsidR="00823C1B" w:rsidRPr="002529B1" w:rsidRDefault="00823C1B" w:rsidP="00823C1B">
      <w:pPr>
        <w:pStyle w:val="Fett-Hervorhebung"/>
        <w:rPr>
          <w:b w:val="0"/>
          <w:bCs/>
        </w:rPr>
      </w:pPr>
      <w:r w:rsidRPr="002529B1">
        <w:rPr>
          <w:b w:val="0"/>
          <w:bCs/>
        </w:rPr>
        <w:t>Der angebotene Tagessatz ist inklusive aller Nebenkosten sowie etwaiger anfallender Reisekosten anzubieten.</w:t>
      </w:r>
      <w:r w:rsidRPr="002529B1">
        <w:rPr>
          <w:b w:val="0"/>
          <w:bCs/>
        </w:rPr>
        <w:br/>
      </w:r>
      <w:r w:rsidRPr="002529B1">
        <w:rPr>
          <w:b w:val="0"/>
          <w:bCs/>
        </w:rPr>
        <w:br/>
        <w:t>Der Tagessatz umfasst 8 Stunden.</w:t>
      </w:r>
      <w:r w:rsidRPr="002529B1">
        <w:rPr>
          <w:b w:val="0"/>
          <w:bCs/>
        </w:rPr>
        <w:br/>
      </w:r>
      <w:r w:rsidRPr="002529B1">
        <w:rPr>
          <w:b w:val="0"/>
          <w:bCs/>
        </w:rPr>
        <w:br/>
        <w:t>Die für die Berechnung des Angebotsgesamtpreises angegebenen Personentage dienen allein als Kalkulationsgrundlage und führen zu keiner Abnahmeverpflichtung des Auftraggebers. Die Abrechnung erfolgt nach tatsächlich angefallenem Aufwand.</w:t>
      </w:r>
    </w:p>
    <w:p w14:paraId="61D017EE" w14:textId="77777777" w:rsidR="00FB5C8A" w:rsidRPr="00B81DBB" w:rsidRDefault="00FB5C8A" w:rsidP="00FB5C8A">
      <w:pPr>
        <w:pStyle w:val="Fett-Hervorhebung"/>
        <w:jc w:val="both"/>
      </w:pPr>
    </w:p>
    <w:p w14:paraId="2ACA0781" w14:textId="77777777" w:rsidR="00522030" w:rsidRDefault="00522030" w:rsidP="00FB5C8A">
      <w:pPr>
        <w:suppressAutoHyphens w:val="0"/>
        <w:rPr>
          <w:bCs/>
        </w:rPr>
      </w:pPr>
    </w:p>
    <w:p w14:paraId="58074B03" w14:textId="55EE45C4" w:rsidR="00E6641D" w:rsidRPr="00B81DBB" w:rsidRDefault="00E6641D" w:rsidP="00FB5C8A">
      <w:pPr>
        <w:suppressAutoHyphens w:val="0"/>
        <w:rPr>
          <w:bCs/>
        </w:rPr>
      </w:pPr>
    </w:p>
    <w:p w14:paraId="1CA099FC" w14:textId="372D503E" w:rsidR="00E6641D" w:rsidRDefault="00264658" w:rsidP="00FB5C8A">
      <w:pPr>
        <w:suppressAutoHyphens w:val="0"/>
        <w:rPr>
          <w:b/>
        </w:rPr>
      </w:pPr>
      <w:r>
        <w:rPr>
          <w:b/>
        </w:rPr>
        <w:t>Beachten Sie die Erklärung auf Seite 2.</w:t>
      </w:r>
    </w:p>
    <w:p w14:paraId="2FF4077E" w14:textId="77777777" w:rsidR="00E6641D" w:rsidRDefault="00E6641D" w:rsidP="00FB5C8A">
      <w:pPr>
        <w:suppressAutoHyphens w:val="0"/>
        <w:rPr>
          <w:b/>
        </w:rPr>
      </w:pPr>
    </w:p>
    <w:p w14:paraId="35039D44" w14:textId="77777777" w:rsidR="00E6641D" w:rsidRDefault="00E6641D" w:rsidP="00FB5C8A">
      <w:pPr>
        <w:suppressAutoHyphens w:val="0"/>
        <w:rPr>
          <w:b/>
        </w:rPr>
      </w:pPr>
    </w:p>
    <w:p w14:paraId="4C932378" w14:textId="77777777" w:rsidR="00E6641D" w:rsidRDefault="00E6641D" w:rsidP="00FB5C8A">
      <w:pPr>
        <w:suppressAutoHyphens w:val="0"/>
        <w:rPr>
          <w:b/>
        </w:rPr>
      </w:pPr>
    </w:p>
    <w:p w14:paraId="4C57D532" w14:textId="77777777" w:rsidR="00387559" w:rsidRDefault="00387559" w:rsidP="00FB5C8A">
      <w:pPr>
        <w:suppressAutoHyphens w:val="0"/>
        <w:rPr>
          <w:b/>
        </w:rPr>
      </w:pPr>
    </w:p>
    <w:p w14:paraId="2964FC4C" w14:textId="77777777" w:rsidR="00387559" w:rsidRDefault="00387559" w:rsidP="00FB5C8A">
      <w:pPr>
        <w:suppressAutoHyphens w:val="0"/>
        <w:rPr>
          <w:b/>
        </w:rPr>
      </w:pPr>
    </w:p>
    <w:p w14:paraId="528B9D22" w14:textId="43C489CF" w:rsidR="00FB5C8A" w:rsidRPr="00B81DBB" w:rsidRDefault="00FB5C8A" w:rsidP="00FB5C8A">
      <w:pPr>
        <w:suppressAutoHyphens w:val="0"/>
        <w:rPr>
          <w:b/>
        </w:rPr>
      </w:pPr>
      <w:r w:rsidRPr="00B81DBB">
        <w:rPr>
          <w:b/>
        </w:rPr>
        <w:t>Erklärungen</w:t>
      </w:r>
    </w:p>
    <w:p w14:paraId="5118090D" w14:textId="77777777" w:rsidR="00FB5C8A" w:rsidRPr="00B81DBB" w:rsidRDefault="00FB5C8A" w:rsidP="00FB5C8A">
      <w:pPr>
        <w:pStyle w:val="Fett-Hervorhebung"/>
        <w:jc w:val="both"/>
        <w:rPr>
          <w:b w:val="0"/>
          <w:bCs/>
        </w:rPr>
      </w:pPr>
    </w:p>
    <w:p w14:paraId="2220208D" w14:textId="77777777" w:rsidR="00FB5C8A" w:rsidRPr="00B81DBB" w:rsidRDefault="00FB5C8A" w:rsidP="00FB5C8A">
      <w:pPr>
        <w:pStyle w:val="Fett-Hervorhebung"/>
        <w:spacing w:line="360" w:lineRule="auto"/>
        <w:jc w:val="both"/>
        <w:rPr>
          <w:b w:val="0"/>
          <w:bCs/>
        </w:rPr>
      </w:pPr>
      <w:r w:rsidRPr="00B81DBB">
        <w:rPr>
          <w:b w:val="0"/>
          <w:bCs/>
        </w:rPr>
        <w:t>Hiermit bestätigen wir, dass:</w:t>
      </w:r>
    </w:p>
    <w:p w14:paraId="458D791F" w14:textId="77777777" w:rsidR="00FB5C8A" w:rsidRPr="00B81DBB" w:rsidRDefault="00FB5C8A" w:rsidP="00FB5C8A">
      <w:pPr>
        <w:pStyle w:val="Fett-Hervorhebung"/>
        <w:numPr>
          <w:ilvl w:val="0"/>
          <w:numId w:val="14"/>
        </w:numPr>
        <w:spacing w:line="360" w:lineRule="auto"/>
        <w:jc w:val="both"/>
        <w:rPr>
          <w:b w:val="0"/>
          <w:bCs/>
        </w:rPr>
      </w:pPr>
      <w:r w:rsidRPr="00B81DBB">
        <w:rPr>
          <w:b w:val="0"/>
          <w:bCs/>
        </w:rPr>
        <w:t>alle Preise in Euro (€) angegeben sind</w:t>
      </w:r>
    </w:p>
    <w:p w14:paraId="5F6C6111" w14:textId="77777777" w:rsidR="00FB5C8A" w:rsidRPr="00B81DBB" w:rsidRDefault="00FB5C8A" w:rsidP="00FB5C8A">
      <w:pPr>
        <w:pStyle w:val="Fett-Hervorhebung"/>
        <w:numPr>
          <w:ilvl w:val="0"/>
          <w:numId w:val="15"/>
        </w:numPr>
        <w:spacing w:line="360" w:lineRule="auto"/>
        <w:jc w:val="both"/>
        <w:rPr>
          <w:b w:val="0"/>
          <w:bCs/>
        </w:rPr>
      </w:pPr>
      <w:r w:rsidRPr="00B81DBB">
        <w:rPr>
          <w:b w:val="0"/>
          <w:bCs/>
        </w:rPr>
        <w:t>alle erforderlichen Kosten zur Erfüllung der in den Ausschreibungsunterlagen beschriebenen Leistungen berücksichtigt wurden</w:t>
      </w:r>
    </w:p>
    <w:p w14:paraId="5BD4BBF7" w14:textId="77777777" w:rsidR="00FB5C8A" w:rsidRPr="00B81DBB" w:rsidRDefault="00FB5C8A" w:rsidP="00FB5C8A">
      <w:pPr>
        <w:pStyle w:val="Fett-Hervorhebung"/>
        <w:numPr>
          <w:ilvl w:val="0"/>
          <w:numId w:val="16"/>
        </w:numPr>
        <w:spacing w:line="360" w:lineRule="auto"/>
        <w:jc w:val="both"/>
        <w:rPr>
          <w:b w:val="0"/>
          <w:bCs/>
        </w:rPr>
      </w:pPr>
      <w:r w:rsidRPr="00B81DBB">
        <w:rPr>
          <w:b w:val="0"/>
          <w:bCs/>
        </w:rPr>
        <w:t>keine versteckten Kosten oder Vorbehalte bestehen</w:t>
      </w:r>
    </w:p>
    <w:p w14:paraId="0B3BD710" w14:textId="77777777" w:rsidR="00FB5C8A" w:rsidRPr="00B81DBB" w:rsidRDefault="00FB5C8A" w:rsidP="00FB5C8A">
      <w:pPr>
        <w:pStyle w:val="Fett-Hervorhebung"/>
        <w:numPr>
          <w:ilvl w:val="0"/>
          <w:numId w:val="17"/>
        </w:numPr>
        <w:spacing w:line="360" w:lineRule="auto"/>
        <w:jc w:val="both"/>
        <w:rPr>
          <w:b w:val="0"/>
          <w:bCs/>
        </w:rPr>
      </w:pPr>
      <w:r w:rsidRPr="00B81DBB">
        <w:rPr>
          <w:b w:val="0"/>
          <w:bCs/>
        </w:rPr>
        <w:t>die Preise für die gesamte Vertragslaufzeit gültig sind, sofern nicht anders angegeben</w:t>
      </w:r>
    </w:p>
    <w:p w14:paraId="11B63C9C" w14:textId="77777777" w:rsidR="00FB5C8A" w:rsidRPr="00B81DBB" w:rsidRDefault="00FB5C8A" w:rsidP="00FB5C8A">
      <w:pPr>
        <w:pStyle w:val="Fett-Hervorhebung"/>
        <w:spacing w:line="360" w:lineRule="auto"/>
        <w:jc w:val="both"/>
        <w:rPr>
          <w:b w:val="0"/>
          <w:bCs/>
        </w:rPr>
      </w:pPr>
    </w:p>
    <w:p w14:paraId="173FDE34" w14:textId="77777777" w:rsidR="00FB5C8A" w:rsidRPr="00B81DBB" w:rsidRDefault="00FB5C8A" w:rsidP="00FB5C8A">
      <w:pPr>
        <w:pStyle w:val="Fett-Hervorhebung"/>
        <w:spacing w:line="360" w:lineRule="auto"/>
        <w:jc w:val="both"/>
        <w:rPr>
          <w:b w:val="0"/>
          <w:bCs/>
        </w:rPr>
      </w:pPr>
    </w:p>
    <w:p w14:paraId="083C26D8" w14:textId="77777777" w:rsidR="00FB5C8A" w:rsidRPr="00B81DBB" w:rsidRDefault="00FB5C8A" w:rsidP="00FB5C8A">
      <w:pPr>
        <w:pStyle w:val="Fett-Hervorhebung"/>
        <w:spacing w:line="360" w:lineRule="auto"/>
        <w:jc w:val="both"/>
        <w:rPr>
          <w:b w:val="0"/>
          <w:bCs/>
        </w:rPr>
      </w:pPr>
    </w:p>
    <w:p w14:paraId="06AAD78E" w14:textId="77777777" w:rsidR="00FB5C8A" w:rsidRPr="00B81DBB" w:rsidRDefault="00FB5C8A" w:rsidP="00FB5C8A">
      <w:pPr>
        <w:pStyle w:val="Fett-Hervorhebung"/>
        <w:tabs>
          <w:tab w:val="left" w:pos="1276"/>
          <w:tab w:val="right" w:pos="6663"/>
        </w:tabs>
        <w:spacing w:line="360" w:lineRule="auto"/>
        <w:jc w:val="both"/>
        <w:rPr>
          <w:b w:val="0"/>
          <w:bCs/>
        </w:rPr>
      </w:pPr>
      <w:r w:rsidRPr="00B81DBB">
        <w:rPr>
          <w:b w:val="0"/>
          <w:bCs/>
        </w:rPr>
        <w:t xml:space="preserve">Ort, Datum: </w:t>
      </w:r>
      <w:r w:rsidRPr="00B81DBB">
        <w:rPr>
          <w:b w:val="0"/>
          <w:bCs/>
        </w:rPr>
        <w:tab/>
      </w:r>
      <w:permStart w:id="1132005074" w:edGrp="everyone"/>
      <w:r w:rsidRPr="00B81DBB">
        <w:rPr>
          <w:b w:val="0"/>
          <w:bCs/>
          <w:u w:val="single"/>
        </w:rPr>
        <w:tab/>
      </w:r>
    </w:p>
    <w:permEnd w:id="1132005074"/>
    <w:p w14:paraId="01C1BA9A" w14:textId="77777777" w:rsidR="00FB5C8A" w:rsidRPr="00B81DBB" w:rsidRDefault="00FB5C8A" w:rsidP="00FB5C8A">
      <w:pPr>
        <w:pStyle w:val="Fett-Hervorhebung"/>
        <w:tabs>
          <w:tab w:val="right" w:pos="6663"/>
        </w:tabs>
        <w:spacing w:line="360" w:lineRule="auto"/>
        <w:jc w:val="both"/>
        <w:rPr>
          <w:b w:val="0"/>
          <w:bCs/>
        </w:rPr>
      </w:pPr>
    </w:p>
    <w:p w14:paraId="00205574" w14:textId="77777777" w:rsidR="00FB5C8A" w:rsidRPr="00B81DBB" w:rsidRDefault="00FB5C8A" w:rsidP="00FB5C8A">
      <w:pPr>
        <w:pStyle w:val="Fett-Hervorhebung"/>
        <w:tabs>
          <w:tab w:val="right" w:pos="6663"/>
        </w:tabs>
        <w:spacing w:line="360" w:lineRule="auto"/>
        <w:jc w:val="both"/>
        <w:rPr>
          <w:b w:val="0"/>
          <w:bCs/>
        </w:rPr>
      </w:pPr>
    </w:p>
    <w:p w14:paraId="737AFCC3" w14:textId="77777777" w:rsidR="00FB5C8A" w:rsidRPr="00B81DBB" w:rsidRDefault="00FB5C8A" w:rsidP="00FB5C8A">
      <w:pPr>
        <w:pStyle w:val="Fett-Hervorhebung"/>
        <w:tabs>
          <w:tab w:val="right" w:pos="6663"/>
        </w:tabs>
        <w:spacing w:line="360" w:lineRule="auto"/>
        <w:jc w:val="both"/>
        <w:rPr>
          <w:b w:val="0"/>
          <w:bCs/>
        </w:rPr>
      </w:pPr>
    </w:p>
    <w:p w14:paraId="503FA976" w14:textId="28C628A7" w:rsidR="00FB5C8A" w:rsidRPr="00B81DBB" w:rsidRDefault="00FB5C8A" w:rsidP="00FB5C8A">
      <w:pPr>
        <w:pStyle w:val="Fett-Hervorhebung"/>
        <w:tabs>
          <w:tab w:val="right" w:pos="6663"/>
        </w:tabs>
        <w:spacing w:line="360" w:lineRule="auto"/>
        <w:jc w:val="both"/>
        <w:rPr>
          <w:b w:val="0"/>
          <w:bCs/>
        </w:rPr>
      </w:pPr>
      <w:r w:rsidRPr="00B81DBB">
        <w:rPr>
          <w:b w:val="0"/>
          <w:bCs/>
        </w:rPr>
        <w:t xml:space="preserve">Name: </w:t>
      </w:r>
      <w:permStart w:id="547965980" w:edGrp="everyone"/>
      <w:r w:rsidRPr="00B81DBB">
        <w:rPr>
          <w:b w:val="0"/>
          <w:bCs/>
          <w:u w:val="single"/>
        </w:rPr>
        <w:tab/>
      </w:r>
      <w:permEnd w:id="547965980"/>
    </w:p>
    <w:p w14:paraId="355501CA" w14:textId="77777777" w:rsidR="00FB5C8A" w:rsidRPr="00B81DBB" w:rsidRDefault="00FB5C8A" w:rsidP="00FB5C8A">
      <w:pPr>
        <w:pStyle w:val="Fett-Hervorhebung"/>
        <w:tabs>
          <w:tab w:val="right" w:pos="6663"/>
        </w:tabs>
        <w:spacing w:line="360" w:lineRule="auto"/>
        <w:jc w:val="both"/>
        <w:rPr>
          <w:b w:val="0"/>
          <w:bCs/>
        </w:rPr>
      </w:pPr>
    </w:p>
    <w:p w14:paraId="193267C5" w14:textId="77777777" w:rsidR="00FB5C8A" w:rsidRPr="00B81DBB" w:rsidRDefault="00FB5C8A" w:rsidP="00FB5C8A">
      <w:pPr>
        <w:pStyle w:val="Fett-Hervorhebung"/>
        <w:tabs>
          <w:tab w:val="right" w:pos="6663"/>
        </w:tabs>
        <w:spacing w:line="360" w:lineRule="auto"/>
        <w:jc w:val="both"/>
        <w:rPr>
          <w:b w:val="0"/>
          <w:bCs/>
        </w:rPr>
      </w:pPr>
    </w:p>
    <w:p w14:paraId="4FCFA95C" w14:textId="77777777" w:rsidR="00FB5C8A" w:rsidRPr="00B81DBB" w:rsidRDefault="00FB5C8A" w:rsidP="00FB5C8A">
      <w:pPr>
        <w:pStyle w:val="Fett-Hervorhebung"/>
        <w:spacing w:line="360" w:lineRule="auto"/>
        <w:jc w:val="both"/>
        <w:rPr>
          <w:b w:val="0"/>
          <w:bCs/>
        </w:rPr>
      </w:pPr>
    </w:p>
    <w:p w14:paraId="6CA0FC7F" w14:textId="02B9B0F4" w:rsidR="00FB5C8A" w:rsidRPr="00B81DBB" w:rsidRDefault="00E6641D" w:rsidP="00FB5C8A">
      <w:pPr>
        <w:pStyle w:val="Fett-Hervorhebung"/>
        <w:spacing w:line="360" w:lineRule="auto"/>
        <w:jc w:val="both"/>
        <w:rPr>
          <w:b w:val="0"/>
          <w:bCs/>
        </w:rPr>
      </w:pPr>
      <w:r w:rsidRPr="00E6641D">
        <w:rPr>
          <w:b w:val="0"/>
          <w:bCs/>
        </w:rPr>
        <w:t xml:space="preserve">Angabe des Datums, der Firma sowie des Namens der natürlichen Person, die diese elektronisch in Textform </w:t>
      </w:r>
      <w:proofErr w:type="gramStart"/>
      <w:r w:rsidRPr="00E6641D">
        <w:rPr>
          <w:b w:val="0"/>
          <w:bCs/>
        </w:rPr>
        <w:t>zu übermittelnde Erklärung</w:t>
      </w:r>
      <w:proofErr w:type="gramEnd"/>
      <w:r w:rsidRPr="00E6641D">
        <w:rPr>
          <w:b w:val="0"/>
          <w:bCs/>
        </w:rPr>
        <w:t xml:space="preserve"> für den Interessenten abgibt</w:t>
      </w:r>
      <w:r>
        <w:rPr>
          <w:b w:val="0"/>
          <w:bCs/>
        </w:rPr>
        <w:t>.</w:t>
      </w:r>
    </w:p>
    <w:p w14:paraId="77037850" w14:textId="77777777" w:rsidR="00FB5C8A" w:rsidRPr="00B81DBB" w:rsidRDefault="00FB5C8A" w:rsidP="00FB5C8A">
      <w:pPr>
        <w:pStyle w:val="Fett-Hervorhebung"/>
        <w:spacing w:line="360" w:lineRule="auto"/>
        <w:jc w:val="both"/>
        <w:rPr>
          <w:i/>
          <w:iCs/>
        </w:rPr>
      </w:pPr>
      <w:r w:rsidRPr="00B81DBB">
        <w:rPr>
          <w:i/>
          <w:iCs/>
        </w:rPr>
        <w:t xml:space="preserve">Die Vergabestelle weist darauf hin, dass das Angebot als nicht abgegeben gilt, wenn die Angabe der Firma oder des Namens der natürlichen Person fehlt, die diese elektronisch in Textform </w:t>
      </w:r>
      <w:proofErr w:type="gramStart"/>
      <w:r w:rsidRPr="00B81DBB">
        <w:rPr>
          <w:i/>
          <w:iCs/>
        </w:rPr>
        <w:t>zu übermittelnde Erklärung</w:t>
      </w:r>
      <w:proofErr w:type="gramEnd"/>
      <w:r w:rsidRPr="00B81DBB">
        <w:rPr>
          <w:i/>
          <w:iCs/>
        </w:rPr>
        <w:t xml:space="preserve"> für den Bieter abgibt!</w:t>
      </w:r>
    </w:p>
    <w:p w14:paraId="0FB78278" w14:textId="77777777" w:rsidR="00DF0050" w:rsidRPr="00B81DBB" w:rsidRDefault="00DF0050"/>
    <w:p w14:paraId="1FC39945" w14:textId="77777777" w:rsidR="00DF0050" w:rsidRPr="00B81DBB" w:rsidRDefault="00DF0050"/>
    <w:p w14:paraId="0562CB0E" w14:textId="77777777" w:rsidR="00DF0050" w:rsidRPr="00B81DBB" w:rsidRDefault="00DF0050"/>
    <w:tbl>
      <w:tblPr>
        <w:tblW w:w="907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5"/>
        <w:gridCol w:w="4535"/>
      </w:tblGrid>
      <w:tr w:rsidR="00DF0050" w:rsidRPr="00B81DBB" w14:paraId="34CE0A41" w14:textId="77777777">
        <w:tc>
          <w:tcPr>
            <w:tcW w:w="4535" w:type="dxa"/>
          </w:tcPr>
          <w:p w14:paraId="62EBF3C5" w14:textId="77777777" w:rsidR="00DF0050" w:rsidRPr="00B81DBB" w:rsidRDefault="00DF0050">
            <w:bookmarkStart w:id="2" w:name="tw_U_SigName1_01"/>
            <w:bookmarkEnd w:id="2"/>
          </w:p>
        </w:tc>
        <w:tc>
          <w:tcPr>
            <w:tcW w:w="4535" w:type="dxa"/>
          </w:tcPr>
          <w:p w14:paraId="6D98A12B" w14:textId="77777777" w:rsidR="00DF0050" w:rsidRPr="00B81DBB" w:rsidRDefault="00DF0050">
            <w:bookmarkStart w:id="3" w:name="tw_U_SigName2_01"/>
            <w:bookmarkEnd w:id="3"/>
          </w:p>
        </w:tc>
      </w:tr>
    </w:tbl>
    <w:p w14:paraId="2946DB82" w14:textId="77777777" w:rsidR="007517EB" w:rsidRPr="00B81DBB" w:rsidRDefault="007517EB" w:rsidP="00DF0050">
      <w:pPr>
        <w:suppressAutoHyphens w:val="0"/>
      </w:pPr>
    </w:p>
    <w:sectPr w:rsidR="007517EB" w:rsidRPr="00B81DBB" w:rsidSect="009D664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418" w:right="1418" w:bottom="1871" w:left="1418" w:header="567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8BA86" w14:textId="77777777" w:rsidR="00070174" w:rsidRDefault="00070174">
      <w:r>
        <w:separator/>
      </w:r>
    </w:p>
  </w:endnote>
  <w:endnote w:type="continuationSeparator" w:id="0">
    <w:p w14:paraId="16F81DCB" w14:textId="77777777" w:rsidR="00070174" w:rsidRDefault="00070174">
      <w:r>
        <w:continuationSeparator/>
      </w:r>
    </w:p>
  </w:endnote>
  <w:endnote w:type="continuationNotice" w:id="1">
    <w:p w14:paraId="3A7FF9A5" w14:textId="77777777" w:rsidR="00070174" w:rsidRDefault="000701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68F30" w14:textId="7E6F2B92" w:rsidR="002F7CB0" w:rsidRDefault="002F7CB0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9E780B2" wp14:editId="2C05AD9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58800" cy="342900"/>
              <wp:effectExtent l="0" t="0" r="12700" b="0"/>
              <wp:wrapNone/>
              <wp:docPr id="901408081" name="Textfeld 2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88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0D77EC" w14:textId="7CBE4FBB" w:rsidR="002F7CB0" w:rsidRPr="002F7CB0" w:rsidRDefault="002F7CB0" w:rsidP="002F7CB0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F7CB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E780B2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intern" style="position:absolute;margin-left:0;margin-top:0;width:44pt;height:27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" filled="f" stroked="f">
              <v:textbox style="mso-fit-shape-to-text:t" inset="20pt,0,0,15pt">
                <w:txbxContent>
                  <w:p w14:paraId="010D77EC" w14:textId="7CBE4FBB" w:rsidR="002F7CB0" w:rsidRPr="002F7CB0" w:rsidRDefault="002F7CB0" w:rsidP="002F7CB0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F7CB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15F29" w14:textId="06D1C75E" w:rsidR="002F7CB0" w:rsidRDefault="002F7CB0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38DA2482" wp14:editId="3FD5F54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58800" cy="342900"/>
              <wp:effectExtent l="0" t="0" r="12700" b="0"/>
              <wp:wrapNone/>
              <wp:docPr id="2039969122" name="Textfeld 3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88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9F0DB7" w14:textId="29DDDF8D" w:rsidR="002F7CB0" w:rsidRPr="002F7CB0" w:rsidRDefault="002F7CB0" w:rsidP="002F7CB0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F7CB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DA2482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alt="intern" style="position:absolute;margin-left:0;margin-top:0;width:44pt;height:27pt;z-index:25165824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" filled="f" stroked="f">
              <v:textbox style="mso-fit-shape-to-text:t" inset="20pt,0,0,15pt">
                <w:txbxContent>
                  <w:p w14:paraId="0D9F0DB7" w14:textId="29DDDF8D" w:rsidR="002F7CB0" w:rsidRPr="002F7CB0" w:rsidRDefault="002F7CB0" w:rsidP="002F7CB0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F7CB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946"/>
      <w:gridCol w:w="536"/>
      <w:gridCol w:w="2749"/>
      <w:gridCol w:w="536"/>
      <w:gridCol w:w="2447"/>
    </w:tblGrid>
    <w:tr w:rsidR="00DF0050" w14:paraId="35122B1E" w14:textId="77777777">
      <w:tc>
        <w:tcPr>
          <w:tcW w:w="2946" w:type="dxa"/>
        </w:tcPr>
        <w:p w14:paraId="7DB6332E" w14:textId="46340D47" w:rsidR="00DF0050" w:rsidRDefault="00DF0050">
          <w:pPr>
            <w:pStyle w:val="Fuzeile-Marginalleiste"/>
          </w:pPr>
        </w:p>
      </w:tc>
      <w:tc>
        <w:tcPr>
          <w:tcW w:w="536" w:type="dxa"/>
        </w:tcPr>
        <w:p w14:paraId="23DE523C" w14:textId="77777777" w:rsidR="00DF0050" w:rsidRDefault="00DF0050">
          <w:pPr>
            <w:pStyle w:val="Fuzeile-Marginalleiste"/>
          </w:pPr>
        </w:p>
      </w:tc>
      <w:tc>
        <w:tcPr>
          <w:tcW w:w="2749" w:type="dxa"/>
        </w:tcPr>
        <w:p w14:paraId="14D126DB" w14:textId="614F9C82" w:rsidR="00DF0050" w:rsidRDefault="00DF0050">
          <w:pPr>
            <w:pStyle w:val="Fuzeile-Marginalleiste"/>
          </w:pPr>
        </w:p>
      </w:tc>
      <w:tc>
        <w:tcPr>
          <w:tcW w:w="536" w:type="dxa"/>
        </w:tcPr>
        <w:p w14:paraId="52E56223" w14:textId="77777777" w:rsidR="00DF0050" w:rsidRDefault="00DF0050">
          <w:pPr>
            <w:pStyle w:val="Fuzeile-Marginalleiste"/>
          </w:pPr>
        </w:p>
      </w:tc>
      <w:tc>
        <w:tcPr>
          <w:tcW w:w="2447" w:type="dxa"/>
        </w:tcPr>
        <w:p w14:paraId="5B731D13" w14:textId="45CCEA91" w:rsidR="00DF0050" w:rsidRDefault="00DF0050">
          <w:pPr>
            <w:pStyle w:val="Fuzeile-Marginalleiste"/>
          </w:pPr>
        </w:p>
      </w:tc>
    </w:tr>
  </w:tbl>
  <w:p w14:paraId="07547A01" w14:textId="77777777" w:rsidR="00DF0050" w:rsidRDefault="00DF005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886FF" w14:textId="77777777" w:rsidR="00070174" w:rsidRDefault="00070174">
      <w:r>
        <w:separator/>
      </w:r>
    </w:p>
  </w:footnote>
  <w:footnote w:type="continuationSeparator" w:id="0">
    <w:p w14:paraId="73E1D38C" w14:textId="77777777" w:rsidR="00070174" w:rsidRDefault="00070174">
      <w:r>
        <w:continuationSeparator/>
      </w:r>
    </w:p>
  </w:footnote>
  <w:footnote w:type="continuationNotice" w:id="1">
    <w:p w14:paraId="24ADA6E7" w14:textId="77777777" w:rsidR="00070174" w:rsidRDefault="000701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A5691" w14:textId="77777777" w:rsidR="00FC35FD" w:rsidRDefault="00FC35F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7CC1D" w14:textId="77777777" w:rsidR="00CE37E8" w:rsidRDefault="00CE37E8" w:rsidP="007517EB">
    <w:pPr>
      <w:pStyle w:val="Kopfzeile"/>
      <w:jc w:val="right"/>
    </w:pPr>
  </w:p>
  <w:p w14:paraId="110FFD37" w14:textId="77777777" w:rsidR="00CE37E8" w:rsidRDefault="00CE37E8" w:rsidP="007517EB">
    <w:pPr>
      <w:pStyle w:val="Kopfzeile"/>
      <w:jc w:val="right"/>
    </w:pPr>
  </w:p>
  <w:p w14:paraId="6B699379" w14:textId="77777777" w:rsidR="00CE37E8" w:rsidRDefault="00CE37E8" w:rsidP="007517EB">
    <w:pPr>
      <w:pStyle w:val="Kopfzeile"/>
      <w:jc w:val="right"/>
    </w:pPr>
  </w:p>
  <w:p w14:paraId="17534E3A" w14:textId="77777777" w:rsidR="00CE37E8" w:rsidRDefault="00CE37E8" w:rsidP="00597EB7">
    <w:pPr>
      <w:pStyle w:val="Kopfzeile"/>
      <w:jc w:val="right"/>
    </w:pPr>
    <w:r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 w:rsidR="005B3FB7">
      <w:rPr>
        <w:noProof/>
      </w:rPr>
      <w:t>2</w:t>
    </w:r>
    <w:r>
      <w:fldChar w:fldCharType="end"/>
    </w:r>
    <w:r>
      <w:t>/</w:t>
    </w:r>
    <w:fldSimple w:instr="NUMPAGES   \* MERGEFORMAT">
      <w:r w:rsidR="00621B76">
        <w:rPr>
          <w:noProof/>
        </w:rPr>
        <w:t>1</w:t>
      </w:r>
    </w:fldSimple>
  </w:p>
  <w:p w14:paraId="3FE9F23F" w14:textId="77777777" w:rsidR="00CE37E8" w:rsidRDefault="00CE37E8" w:rsidP="007517EB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A8F9B" w14:textId="523718CB" w:rsidR="00E6641D" w:rsidRPr="00E6641D" w:rsidRDefault="00FC35FD" w:rsidP="00E6641D">
    <w:pPr>
      <w:suppressAutoHyphens w:val="0"/>
      <w:rPr>
        <w:rFonts w:cs="Arial"/>
        <w:color w:val="000000"/>
        <w:sz w:val="24"/>
      </w:rPr>
    </w:pPr>
    <w:r>
      <w:rPr>
        <w:noProof/>
      </w:rPr>
      <w:drawing>
        <wp:anchor distT="0" distB="0" distL="114300" distR="114300" simplePos="0" relativeHeight="251660291" behindDoc="0" locked="0" layoutInCell="1" allowOverlap="1" wp14:anchorId="47C942E4" wp14:editId="26BF0262">
          <wp:simplePos x="0" y="0"/>
          <wp:positionH relativeFrom="margin">
            <wp:align>right</wp:align>
          </wp:positionH>
          <wp:positionV relativeFrom="paragraph">
            <wp:posOffset>149157</wp:posOffset>
          </wp:positionV>
          <wp:extent cx="1579727" cy="392398"/>
          <wp:effectExtent l="0" t="0" r="1905" b="8255"/>
          <wp:wrapNone/>
          <wp:docPr id="29" name="Picture 2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2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9727" cy="3923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6641D" w:rsidRPr="00E6641D">
      <w:rPr>
        <w:rFonts w:cs="Arial"/>
        <w:color w:val="000000"/>
        <w:sz w:val="24"/>
      </w:rPr>
      <w:t>Teil D Anlage 14 Preisblatt</w:t>
    </w:r>
    <w:r w:rsidR="00E6641D">
      <w:rPr>
        <w:rFonts w:cs="Arial"/>
        <w:color w:val="000000"/>
        <w:sz w:val="24"/>
      </w:rPr>
      <w:t xml:space="preserve"> „ILB-2026-131“</w:t>
    </w:r>
    <w:r w:rsidRPr="00FC35FD">
      <w:rPr>
        <w:noProof/>
      </w:rPr>
      <w:t xml:space="preserve"> </w:t>
    </w:r>
  </w:p>
  <w:p w14:paraId="22C5F956" w14:textId="7E1A88C1" w:rsidR="00DF0050" w:rsidRPr="00E6641D" w:rsidRDefault="00DF0050" w:rsidP="00E6641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906E7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9FFADC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BFDE35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05C173E8"/>
    <w:multiLevelType w:val="multilevel"/>
    <w:tmpl w:val="D160E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5535B5"/>
    <w:multiLevelType w:val="hybridMultilevel"/>
    <w:tmpl w:val="4098877E"/>
    <w:lvl w:ilvl="0" w:tplc="6EE25B04">
      <w:start w:val="1"/>
      <w:numFmt w:val="decimal"/>
      <w:pStyle w:val="Nummerierung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0F4D52"/>
    <w:multiLevelType w:val="hybridMultilevel"/>
    <w:tmpl w:val="92DEBB02"/>
    <w:lvl w:ilvl="0" w:tplc="B994FEEC">
      <w:start w:val="1"/>
      <w:numFmt w:val="bullet"/>
      <w:lvlText w:val="●"/>
      <w:lvlJc w:val="left"/>
      <w:pPr>
        <w:tabs>
          <w:tab w:val="num" w:pos="1854"/>
        </w:tabs>
        <w:ind w:left="1854" w:hanging="360"/>
      </w:pPr>
      <w:rPr>
        <w:rFonts w:ascii="Arial" w:hAnsi="Arial" w:hint="default"/>
        <w:color w:val="BE0F34" w:themeColor="background2"/>
        <w:u w:color="BE0F34" w:themeColor="background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B05C0"/>
    <w:multiLevelType w:val="hybridMultilevel"/>
    <w:tmpl w:val="3070AC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B6C5D"/>
    <w:multiLevelType w:val="multilevel"/>
    <w:tmpl w:val="FD00A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187416C"/>
    <w:multiLevelType w:val="multilevel"/>
    <w:tmpl w:val="2AFC9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329768D"/>
    <w:multiLevelType w:val="hybridMultilevel"/>
    <w:tmpl w:val="26969616"/>
    <w:lvl w:ilvl="0" w:tplc="B27E2EB4">
      <w:start w:val="1"/>
      <w:numFmt w:val="decimal"/>
      <w:lvlText w:val="%1.1.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8B19B4"/>
    <w:multiLevelType w:val="hybridMultilevel"/>
    <w:tmpl w:val="564E41C6"/>
    <w:lvl w:ilvl="0" w:tplc="54F0DD7C">
      <w:start w:val="1"/>
      <w:numFmt w:val="bullet"/>
      <w:lvlText w:val="–"/>
      <w:lvlJc w:val="left"/>
      <w:pPr>
        <w:tabs>
          <w:tab w:val="num" w:pos="1854"/>
        </w:tabs>
        <w:ind w:left="1854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465337"/>
    <w:multiLevelType w:val="multilevel"/>
    <w:tmpl w:val="495E0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B3644BD"/>
    <w:multiLevelType w:val="hybridMultilevel"/>
    <w:tmpl w:val="AFACDC04"/>
    <w:lvl w:ilvl="0" w:tplc="2E1897EC">
      <w:start w:val="1"/>
      <w:numFmt w:val="bullet"/>
      <w:pStyle w:val="Aufzhlung1"/>
      <w:lvlText w:val="●"/>
      <w:lvlJc w:val="left"/>
      <w:pPr>
        <w:tabs>
          <w:tab w:val="num" w:pos="1854"/>
        </w:tabs>
        <w:ind w:left="1854" w:hanging="360"/>
      </w:pPr>
      <w:rPr>
        <w:rFonts w:ascii="Arial" w:hAnsi="Arial" w:hint="default"/>
        <w:color w:val="BE0F34" w:themeColor="background2"/>
        <w:u w:color="000000" w:themeColor="text1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FA61C7"/>
    <w:multiLevelType w:val="hybridMultilevel"/>
    <w:tmpl w:val="2174AB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B346DD"/>
    <w:multiLevelType w:val="hybridMultilevel"/>
    <w:tmpl w:val="1DC80C20"/>
    <w:lvl w:ilvl="0" w:tplc="8E9ED8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CE5969"/>
    <w:multiLevelType w:val="hybridMultilevel"/>
    <w:tmpl w:val="08D08D4E"/>
    <w:lvl w:ilvl="0" w:tplc="83561326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D7BAD"/>
    <w:multiLevelType w:val="hybridMultilevel"/>
    <w:tmpl w:val="AB5C67A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707D29"/>
    <w:multiLevelType w:val="hybridMultilevel"/>
    <w:tmpl w:val="5A968C34"/>
    <w:lvl w:ilvl="0" w:tplc="F10285E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D6398C"/>
    <w:multiLevelType w:val="hybridMultilevel"/>
    <w:tmpl w:val="EC52C402"/>
    <w:lvl w:ilvl="0" w:tplc="45F8A748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8A6FE6"/>
    <w:multiLevelType w:val="multilevel"/>
    <w:tmpl w:val="9BE05114"/>
    <w:lvl w:ilvl="0">
      <w:start w:val="1"/>
      <w:numFmt w:val="decimal"/>
      <w:pStyle w:val="berschrift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  <w:rPr>
        <w:rFonts w:hint="default"/>
      </w:rPr>
    </w:lvl>
  </w:abstractNum>
  <w:num w:numId="1" w16cid:durableId="1877622570">
    <w:abstractNumId w:val="4"/>
  </w:num>
  <w:num w:numId="2" w16cid:durableId="2041588994">
    <w:abstractNumId w:val="10"/>
  </w:num>
  <w:num w:numId="3" w16cid:durableId="1325208733">
    <w:abstractNumId w:val="15"/>
  </w:num>
  <w:num w:numId="4" w16cid:durableId="284316876">
    <w:abstractNumId w:val="17"/>
  </w:num>
  <w:num w:numId="5" w16cid:durableId="990980116">
    <w:abstractNumId w:val="9"/>
  </w:num>
  <w:num w:numId="6" w16cid:durableId="2112893218">
    <w:abstractNumId w:val="2"/>
  </w:num>
  <w:num w:numId="7" w16cid:durableId="1435635060">
    <w:abstractNumId w:val="1"/>
  </w:num>
  <w:num w:numId="8" w16cid:durableId="1958441409">
    <w:abstractNumId w:val="0"/>
  </w:num>
  <w:num w:numId="9" w16cid:durableId="1489789790">
    <w:abstractNumId w:val="19"/>
  </w:num>
  <w:num w:numId="10" w16cid:durableId="2012753216">
    <w:abstractNumId w:val="18"/>
  </w:num>
  <w:num w:numId="11" w16cid:durableId="1086613741">
    <w:abstractNumId w:val="5"/>
  </w:num>
  <w:num w:numId="12" w16cid:durableId="198785147">
    <w:abstractNumId w:val="12"/>
  </w:num>
  <w:num w:numId="13" w16cid:durableId="847983539">
    <w:abstractNumId w:val="14"/>
  </w:num>
  <w:num w:numId="14" w16cid:durableId="1133910533">
    <w:abstractNumId w:val="11"/>
  </w:num>
  <w:num w:numId="15" w16cid:durableId="1442995702">
    <w:abstractNumId w:val="8"/>
  </w:num>
  <w:num w:numId="16" w16cid:durableId="2022975515">
    <w:abstractNumId w:val="3"/>
  </w:num>
  <w:num w:numId="17" w16cid:durableId="133449176">
    <w:abstractNumId w:val="7"/>
  </w:num>
  <w:num w:numId="18" w16cid:durableId="1133208028">
    <w:abstractNumId w:val="13"/>
  </w:num>
  <w:num w:numId="19" w16cid:durableId="531500251">
    <w:abstractNumId w:val="16"/>
  </w:num>
  <w:num w:numId="20" w16cid:durableId="4155905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0aRBcsWVTxvQS4aiQ+Q4yXN0DaOKDyJEv+f7zngFUY/wODFrYf7dH5GDzaX95SgyP9B5PSqQm3YTq3YxmTFpIA==" w:salt="rQpcx5sieo6xOrtA9Irzig=="/>
  <w:defaultTabStop w:val="708"/>
  <w:autoHyphenation/>
  <w:hyphenationZone w:val="4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type" w:val="LETTER_EXTERNAL"/>
    <w:docVar w:name="FOOTERDATE" w:val="23.01.2025"/>
    <w:docVar w:name="FOOTERUID" w:val="d_11"/>
    <w:docVar w:name="language" w:val="GERMAN"/>
    <w:docVar w:name="LOGOONLYFIRSTPAGE" w:val="-1"/>
    <w:docVar w:name="UID" w:val="d_26"/>
  </w:docVars>
  <w:rsids>
    <w:rsidRoot w:val="002C4604"/>
    <w:rsid w:val="00022BFA"/>
    <w:rsid w:val="00026089"/>
    <w:rsid w:val="00050B57"/>
    <w:rsid w:val="0006487A"/>
    <w:rsid w:val="000663C9"/>
    <w:rsid w:val="00070174"/>
    <w:rsid w:val="00073D4A"/>
    <w:rsid w:val="000758D0"/>
    <w:rsid w:val="00083C4A"/>
    <w:rsid w:val="000A0A97"/>
    <w:rsid w:val="000A47F5"/>
    <w:rsid w:val="000E15E0"/>
    <w:rsid w:val="000E3709"/>
    <w:rsid w:val="000F20D7"/>
    <w:rsid w:val="00114C3C"/>
    <w:rsid w:val="00116DDC"/>
    <w:rsid w:val="00126C83"/>
    <w:rsid w:val="00132FC9"/>
    <w:rsid w:val="00152E9E"/>
    <w:rsid w:val="00181B9D"/>
    <w:rsid w:val="00184414"/>
    <w:rsid w:val="00196EB5"/>
    <w:rsid w:val="001B3C71"/>
    <w:rsid w:val="001C2A33"/>
    <w:rsid w:val="001E2811"/>
    <w:rsid w:val="001F10FE"/>
    <w:rsid w:val="0021228A"/>
    <w:rsid w:val="002529B1"/>
    <w:rsid w:val="00264658"/>
    <w:rsid w:val="00266E54"/>
    <w:rsid w:val="002755FF"/>
    <w:rsid w:val="00281E2C"/>
    <w:rsid w:val="00282467"/>
    <w:rsid w:val="002951AD"/>
    <w:rsid w:val="002A2AC6"/>
    <w:rsid w:val="002B4891"/>
    <w:rsid w:val="002C1896"/>
    <w:rsid w:val="002C21A7"/>
    <w:rsid w:val="002C3881"/>
    <w:rsid w:val="002C4604"/>
    <w:rsid w:val="002D2582"/>
    <w:rsid w:val="002D42AF"/>
    <w:rsid w:val="002E046E"/>
    <w:rsid w:val="002F7CB0"/>
    <w:rsid w:val="00301978"/>
    <w:rsid w:val="0033036E"/>
    <w:rsid w:val="00330F12"/>
    <w:rsid w:val="00361C9A"/>
    <w:rsid w:val="0037265D"/>
    <w:rsid w:val="00375B52"/>
    <w:rsid w:val="00377F63"/>
    <w:rsid w:val="00387559"/>
    <w:rsid w:val="003D7BEF"/>
    <w:rsid w:val="00404F08"/>
    <w:rsid w:val="00420480"/>
    <w:rsid w:val="004267BB"/>
    <w:rsid w:val="00427636"/>
    <w:rsid w:val="00431977"/>
    <w:rsid w:val="00431D25"/>
    <w:rsid w:val="00433656"/>
    <w:rsid w:val="0045713B"/>
    <w:rsid w:val="00462049"/>
    <w:rsid w:val="00466982"/>
    <w:rsid w:val="004973E3"/>
    <w:rsid w:val="004C1C99"/>
    <w:rsid w:val="004C2D86"/>
    <w:rsid w:val="004C305D"/>
    <w:rsid w:val="004F12D9"/>
    <w:rsid w:val="00502625"/>
    <w:rsid w:val="00506DBB"/>
    <w:rsid w:val="00522030"/>
    <w:rsid w:val="00522F50"/>
    <w:rsid w:val="00536B81"/>
    <w:rsid w:val="0054122E"/>
    <w:rsid w:val="00555B82"/>
    <w:rsid w:val="005645BD"/>
    <w:rsid w:val="00597EB7"/>
    <w:rsid w:val="005A4324"/>
    <w:rsid w:val="005B3FB7"/>
    <w:rsid w:val="005B4701"/>
    <w:rsid w:val="005C3604"/>
    <w:rsid w:val="005E0044"/>
    <w:rsid w:val="005F4C9B"/>
    <w:rsid w:val="0060582F"/>
    <w:rsid w:val="00621B76"/>
    <w:rsid w:val="006337E9"/>
    <w:rsid w:val="00633863"/>
    <w:rsid w:val="00653C85"/>
    <w:rsid w:val="0066659C"/>
    <w:rsid w:val="00673025"/>
    <w:rsid w:val="006733EF"/>
    <w:rsid w:val="00676702"/>
    <w:rsid w:val="006A26BD"/>
    <w:rsid w:val="006A6E86"/>
    <w:rsid w:val="006D1239"/>
    <w:rsid w:val="006D41B8"/>
    <w:rsid w:val="006E610C"/>
    <w:rsid w:val="00710AC4"/>
    <w:rsid w:val="00730C1D"/>
    <w:rsid w:val="00731195"/>
    <w:rsid w:val="00731D81"/>
    <w:rsid w:val="0073671A"/>
    <w:rsid w:val="00746B0F"/>
    <w:rsid w:val="007517EB"/>
    <w:rsid w:val="00774371"/>
    <w:rsid w:val="00784418"/>
    <w:rsid w:val="007C0764"/>
    <w:rsid w:val="007E0EBE"/>
    <w:rsid w:val="00805C5C"/>
    <w:rsid w:val="00806FC1"/>
    <w:rsid w:val="00822E77"/>
    <w:rsid w:val="00823C1B"/>
    <w:rsid w:val="008434BA"/>
    <w:rsid w:val="008815A7"/>
    <w:rsid w:val="008A5886"/>
    <w:rsid w:val="008B3D54"/>
    <w:rsid w:val="008D0C85"/>
    <w:rsid w:val="008D43DD"/>
    <w:rsid w:val="008E1173"/>
    <w:rsid w:val="00900524"/>
    <w:rsid w:val="009153A4"/>
    <w:rsid w:val="00923294"/>
    <w:rsid w:val="00940995"/>
    <w:rsid w:val="00946646"/>
    <w:rsid w:val="00974CCD"/>
    <w:rsid w:val="00975C86"/>
    <w:rsid w:val="00980C97"/>
    <w:rsid w:val="009B04CF"/>
    <w:rsid w:val="009B292B"/>
    <w:rsid w:val="009B5FC0"/>
    <w:rsid w:val="009C0F90"/>
    <w:rsid w:val="009D3D83"/>
    <w:rsid w:val="009D664C"/>
    <w:rsid w:val="009E08B3"/>
    <w:rsid w:val="00A07970"/>
    <w:rsid w:val="00A07E51"/>
    <w:rsid w:val="00A2A10E"/>
    <w:rsid w:val="00A447C3"/>
    <w:rsid w:val="00A57DAC"/>
    <w:rsid w:val="00A94D19"/>
    <w:rsid w:val="00AA16DD"/>
    <w:rsid w:val="00AA221F"/>
    <w:rsid w:val="00AB405C"/>
    <w:rsid w:val="00AC34BD"/>
    <w:rsid w:val="00AD5AD5"/>
    <w:rsid w:val="00AE131D"/>
    <w:rsid w:val="00AE417D"/>
    <w:rsid w:val="00B1552F"/>
    <w:rsid w:val="00B333C0"/>
    <w:rsid w:val="00B61921"/>
    <w:rsid w:val="00B80F8B"/>
    <w:rsid w:val="00B80FA1"/>
    <w:rsid w:val="00B81DBB"/>
    <w:rsid w:val="00B81E51"/>
    <w:rsid w:val="00B8367C"/>
    <w:rsid w:val="00B95F88"/>
    <w:rsid w:val="00B97D19"/>
    <w:rsid w:val="00BB3399"/>
    <w:rsid w:val="00BD63B2"/>
    <w:rsid w:val="00BE172F"/>
    <w:rsid w:val="00C0297B"/>
    <w:rsid w:val="00C3152A"/>
    <w:rsid w:val="00C41965"/>
    <w:rsid w:val="00C465FC"/>
    <w:rsid w:val="00C47377"/>
    <w:rsid w:val="00C52124"/>
    <w:rsid w:val="00C638E7"/>
    <w:rsid w:val="00C77B66"/>
    <w:rsid w:val="00CC2893"/>
    <w:rsid w:val="00CC6A21"/>
    <w:rsid w:val="00CE2A52"/>
    <w:rsid w:val="00CE37E8"/>
    <w:rsid w:val="00CE7324"/>
    <w:rsid w:val="00CF6438"/>
    <w:rsid w:val="00D24DDB"/>
    <w:rsid w:val="00D264F4"/>
    <w:rsid w:val="00D4538F"/>
    <w:rsid w:val="00D54662"/>
    <w:rsid w:val="00D55AB2"/>
    <w:rsid w:val="00D66F6F"/>
    <w:rsid w:val="00D90721"/>
    <w:rsid w:val="00D94DE8"/>
    <w:rsid w:val="00DC3DCE"/>
    <w:rsid w:val="00DD0ACE"/>
    <w:rsid w:val="00DD4802"/>
    <w:rsid w:val="00DD762C"/>
    <w:rsid w:val="00DE2CD4"/>
    <w:rsid w:val="00DE580D"/>
    <w:rsid w:val="00DF0050"/>
    <w:rsid w:val="00DF4EAE"/>
    <w:rsid w:val="00E0049A"/>
    <w:rsid w:val="00E11695"/>
    <w:rsid w:val="00E37184"/>
    <w:rsid w:val="00E60290"/>
    <w:rsid w:val="00E6641D"/>
    <w:rsid w:val="00E72E57"/>
    <w:rsid w:val="00E73282"/>
    <w:rsid w:val="00E752B6"/>
    <w:rsid w:val="00E9300E"/>
    <w:rsid w:val="00EB315F"/>
    <w:rsid w:val="00EE7988"/>
    <w:rsid w:val="00EF0192"/>
    <w:rsid w:val="00F01335"/>
    <w:rsid w:val="00F10183"/>
    <w:rsid w:val="00F21CCC"/>
    <w:rsid w:val="00F23F0A"/>
    <w:rsid w:val="00F25FA2"/>
    <w:rsid w:val="00F35168"/>
    <w:rsid w:val="00F421A6"/>
    <w:rsid w:val="00F50028"/>
    <w:rsid w:val="00F72975"/>
    <w:rsid w:val="00FA2D26"/>
    <w:rsid w:val="00FA513B"/>
    <w:rsid w:val="00FA63AB"/>
    <w:rsid w:val="00FB5C8A"/>
    <w:rsid w:val="00FC1CA6"/>
    <w:rsid w:val="00FC35FD"/>
    <w:rsid w:val="00FC693D"/>
    <w:rsid w:val="00FF610E"/>
    <w:rsid w:val="01B998D2"/>
    <w:rsid w:val="0202C8DE"/>
    <w:rsid w:val="04A23A73"/>
    <w:rsid w:val="0B6BA83F"/>
    <w:rsid w:val="108E8251"/>
    <w:rsid w:val="11A4ABAC"/>
    <w:rsid w:val="1225CF03"/>
    <w:rsid w:val="1D9CAFF0"/>
    <w:rsid w:val="201088F0"/>
    <w:rsid w:val="23224534"/>
    <w:rsid w:val="2672301B"/>
    <w:rsid w:val="2E3E132F"/>
    <w:rsid w:val="30B885FC"/>
    <w:rsid w:val="36381F0D"/>
    <w:rsid w:val="37815E0A"/>
    <w:rsid w:val="39839341"/>
    <w:rsid w:val="3B508001"/>
    <w:rsid w:val="3BEC05A5"/>
    <w:rsid w:val="3DD77831"/>
    <w:rsid w:val="3E0CC3A2"/>
    <w:rsid w:val="3EFD2062"/>
    <w:rsid w:val="42F4A0C7"/>
    <w:rsid w:val="47445060"/>
    <w:rsid w:val="48827306"/>
    <w:rsid w:val="4ABA239B"/>
    <w:rsid w:val="4B0E5AD5"/>
    <w:rsid w:val="536BA9F9"/>
    <w:rsid w:val="60B3BBE1"/>
    <w:rsid w:val="6220B9B5"/>
    <w:rsid w:val="682F4C86"/>
    <w:rsid w:val="69FF8A49"/>
    <w:rsid w:val="6DC7E756"/>
    <w:rsid w:val="6EA028F7"/>
    <w:rsid w:val="7FCA8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8DF128"/>
  <w15:docId w15:val="{4B2BC4AA-10AB-44C0-88B1-E65ED368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iPriority="35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DF0050"/>
    <w:pPr>
      <w:suppressAutoHyphens/>
    </w:pPr>
    <w:rPr>
      <w:rFonts w:ascii="Arial" w:hAnsi="Arial"/>
      <w:color w:val="000000" w:themeColor="text1"/>
      <w:sz w:val="21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rsid w:val="00DF0050"/>
    <w:pPr>
      <w:keepNext/>
      <w:numPr>
        <w:numId w:val="9"/>
      </w:numPr>
      <w:tabs>
        <w:tab w:val="left" w:pos="862"/>
      </w:tabs>
      <w:spacing w:before="240" w:after="240"/>
      <w:ind w:left="425" w:hanging="425"/>
      <w:outlineLvl w:val="0"/>
    </w:pPr>
    <w:rPr>
      <w:rFonts w:asciiTheme="majorHAnsi" w:eastAsiaTheme="minorHAnsi" w:hAnsiTheme="majorHAnsi" w:cstheme="minorBidi"/>
      <w:b/>
      <w:color w:val="000000"/>
      <w:kern w:val="28"/>
      <w:szCs w:val="22"/>
      <w:lang w:eastAsia="en-US"/>
    </w:rPr>
  </w:style>
  <w:style w:type="paragraph" w:styleId="berschrift2">
    <w:name w:val="heading 2"/>
    <w:basedOn w:val="berschrift1"/>
    <w:next w:val="Standard"/>
    <w:link w:val="berschrift2Zchn"/>
    <w:uiPriority w:val="9"/>
    <w:rsid w:val="00DF0050"/>
    <w:pPr>
      <w:numPr>
        <w:ilvl w:val="1"/>
      </w:numPr>
      <w:outlineLvl w:val="1"/>
    </w:pPr>
  </w:style>
  <w:style w:type="paragraph" w:styleId="berschrift3">
    <w:name w:val="heading 3"/>
    <w:basedOn w:val="berschrift2"/>
    <w:next w:val="Standard"/>
    <w:link w:val="berschrift3Zchn"/>
    <w:uiPriority w:val="9"/>
    <w:rsid w:val="00DF0050"/>
    <w:pPr>
      <w:numPr>
        <w:ilvl w:val="2"/>
      </w:numPr>
      <w:tabs>
        <w:tab w:val="clear" w:pos="680"/>
      </w:tabs>
      <w:ind w:left="851" w:hanging="851"/>
      <w:outlineLvl w:val="2"/>
    </w:pPr>
    <w:rPr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F0050"/>
    <w:pPr>
      <w:keepNext/>
      <w:keepLines/>
      <w:numPr>
        <w:ilvl w:val="3"/>
        <w:numId w:val="9"/>
      </w:numPr>
      <w:spacing w:before="40"/>
      <w:outlineLvl w:val="3"/>
    </w:pPr>
    <w:rPr>
      <w:rFonts w:asciiTheme="majorHAnsi" w:eastAsiaTheme="majorEastAsia" w:hAnsiTheme="majorHAnsi" w:cstheme="majorBidi"/>
      <w:i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senderleiste">
    <w:name w:val="Absenderleiste"/>
    <w:basedOn w:val="Standard"/>
    <w:rsid w:val="00DF0050"/>
    <w:pPr>
      <w:spacing w:line="180" w:lineRule="exact"/>
    </w:pPr>
    <w:rPr>
      <w:sz w:val="12"/>
      <w:szCs w:val="12"/>
    </w:rPr>
  </w:style>
  <w:style w:type="paragraph" w:customStyle="1" w:styleId="Fuzeile-Marginalleiste">
    <w:name w:val="Fußzeile - Marginalleiste"/>
    <w:basedOn w:val="Standard"/>
    <w:rsid w:val="00DF0050"/>
    <w:pPr>
      <w:spacing w:line="200" w:lineRule="exact"/>
    </w:pPr>
    <w:rPr>
      <w:sz w:val="14"/>
      <w:szCs w:val="14"/>
    </w:rPr>
  </w:style>
  <w:style w:type="paragraph" w:styleId="Kopfzeile">
    <w:name w:val="header"/>
    <w:basedOn w:val="Standard"/>
    <w:link w:val="KopfzeileZchn"/>
    <w:uiPriority w:val="99"/>
    <w:unhideWhenUsed/>
    <w:rsid w:val="00DF0050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uiPriority w:val="99"/>
    <w:unhideWhenUsed/>
    <w:rsid w:val="00DF0050"/>
    <w:rPr>
      <w:color w:val="BE0F34" w:themeColor="background2"/>
      <w:u w:val="single"/>
    </w:rPr>
  </w:style>
  <w:style w:type="table" w:styleId="Tabellenraster">
    <w:name w:val="Table Grid"/>
    <w:basedOn w:val="NormaleTabelle"/>
    <w:rsid w:val="004267BB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ett-Hervorhebung">
    <w:name w:val="Fett - Hervorhebung"/>
    <w:basedOn w:val="Standard"/>
    <w:qFormat/>
    <w:rsid w:val="00DF0050"/>
    <w:rPr>
      <w:b/>
    </w:rPr>
  </w:style>
  <w:style w:type="paragraph" w:styleId="Fuzeile">
    <w:name w:val="footer"/>
    <w:basedOn w:val="Standard"/>
    <w:link w:val="FuzeileZchn"/>
    <w:uiPriority w:val="99"/>
    <w:unhideWhenUsed/>
    <w:rsid w:val="00DF0050"/>
    <w:pPr>
      <w:tabs>
        <w:tab w:val="center" w:pos="4536"/>
        <w:tab w:val="right" w:pos="9072"/>
      </w:tabs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DF0050"/>
    <w:rPr>
      <w:rFonts w:asciiTheme="majorHAnsi" w:eastAsiaTheme="minorHAnsi" w:hAnsiTheme="majorHAnsi" w:cstheme="minorBidi"/>
      <w:b/>
      <w:color w:val="000000"/>
      <w:kern w:val="28"/>
      <w:sz w:val="21"/>
      <w:szCs w:val="22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F0050"/>
    <w:rPr>
      <w:rFonts w:asciiTheme="majorHAnsi" w:eastAsiaTheme="minorHAnsi" w:hAnsiTheme="majorHAnsi" w:cstheme="minorBidi"/>
      <w:b/>
      <w:color w:val="000000"/>
      <w:kern w:val="28"/>
      <w:sz w:val="21"/>
      <w:szCs w:val="22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F0050"/>
    <w:rPr>
      <w:rFonts w:asciiTheme="majorHAnsi" w:eastAsiaTheme="minorHAnsi" w:hAnsiTheme="majorHAnsi" w:cstheme="minorBidi"/>
      <w:b/>
      <w:bCs/>
      <w:color w:val="000000"/>
      <w:kern w:val="28"/>
      <w:sz w:val="21"/>
      <w:szCs w:val="22"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F0050"/>
    <w:rPr>
      <w:rFonts w:asciiTheme="majorHAnsi" w:eastAsiaTheme="majorEastAsia" w:hAnsiTheme="majorHAnsi" w:cstheme="majorBidi"/>
      <w:iCs/>
      <w:color w:val="000000" w:themeColor="text1"/>
      <w:szCs w:val="24"/>
    </w:rPr>
  </w:style>
  <w:style w:type="paragraph" w:customStyle="1" w:styleId="Nummerierung">
    <w:name w:val="Nummerierung"/>
    <w:basedOn w:val="Standard"/>
    <w:qFormat/>
    <w:rsid w:val="00DF0050"/>
    <w:pPr>
      <w:numPr>
        <w:numId w:val="1"/>
      </w:numPr>
      <w:tabs>
        <w:tab w:val="clear" w:pos="720"/>
      </w:tabs>
      <w:ind w:left="425" w:hanging="425"/>
    </w:pPr>
  </w:style>
  <w:style w:type="paragraph" w:customStyle="1" w:styleId="Aufzhlung1">
    <w:name w:val="Aufzählung 1"/>
    <w:basedOn w:val="Standard"/>
    <w:rsid w:val="00DF0050"/>
    <w:pPr>
      <w:numPr>
        <w:numId w:val="12"/>
      </w:numPr>
      <w:spacing w:before="60" w:after="60"/>
      <w:ind w:left="284" w:hanging="284"/>
    </w:pPr>
  </w:style>
  <w:style w:type="paragraph" w:customStyle="1" w:styleId="Aufzhlung2">
    <w:name w:val="Aufzählung 2"/>
    <w:basedOn w:val="Aufzhlung1"/>
    <w:rsid w:val="00DF0050"/>
    <w:pPr>
      <w:ind w:left="568"/>
    </w:pPr>
  </w:style>
  <w:style w:type="paragraph" w:customStyle="1" w:styleId="Aufzhlung3">
    <w:name w:val="Aufzählung 3"/>
    <w:basedOn w:val="Aufzhlung2"/>
    <w:rsid w:val="00DF0050"/>
    <w:pPr>
      <w:ind w:left="851"/>
    </w:pPr>
  </w:style>
  <w:style w:type="paragraph" w:styleId="Inhaltsverzeichnisberschrift">
    <w:name w:val="TOC Heading"/>
    <w:basedOn w:val="berschrift1"/>
    <w:next w:val="Standard"/>
    <w:uiPriority w:val="39"/>
    <w:unhideWhenUsed/>
    <w:rsid w:val="00DF0050"/>
    <w:pPr>
      <w:keepLines/>
      <w:numPr>
        <w:numId w:val="0"/>
      </w:numPr>
      <w:tabs>
        <w:tab w:val="clear" w:pos="862"/>
      </w:tabs>
      <w:suppressAutoHyphens w:val="0"/>
      <w:spacing w:line="259" w:lineRule="auto"/>
      <w:ind w:left="431" w:hanging="431"/>
      <w:outlineLvl w:val="9"/>
    </w:pPr>
    <w:rPr>
      <w:rFonts w:ascii="Arial" w:eastAsia="Times New Roman" w:hAnsi="Arial" w:cs="Times New Roman"/>
      <w:bCs/>
      <w:color w:val="auto"/>
      <w:spacing w:val="6"/>
      <w:kern w:val="0"/>
      <w:szCs w:val="28"/>
      <w:lang w:eastAsia="de-DE"/>
    </w:rPr>
  </w:style>
  <w:style w:type="paragraph" w:styleId="Verzeichnis2">
    <w:name w:val="toc 2"/>
    <w:basedOn w:val="Standard"/>
    <w:next w:val="Standard"/>
    <w:uiPriority w:val="39"/>
    <w:unhideWhenUsed/>
    <w:rsid w:val="00DF0050"/>
    <w:pPr>
      <w:tabs>
        <w:tab w:val="right" w:leader="dot" w:pos="9323"/>
      </w:tabs>
      <w:suppressAutoHyphens w:val="0"/>
      <w:spacing w:after="120"/>
      <w:ind w:left="709" w:hanging="567"/>
    </w:pPr>
    <w:rPr>
      <w:rFonts w:asciiTheme="minorHAnsi" w:eastAsiaTheme="minorEastAsia" w:hAnsiTheme="minorHAnsi"/>
      <w:bCs/>
      <w:noProof/>
    </w:rPr>
  </w:style>
  <w:style w:type="paragraph" w:styleId="Verzeichnis1">
    <w:name w:val="toc 1"/>
    <w:basedOn w:val="Standard"/>
    <w:next w:val="Standard"/>
    <w:uiPriority w:val="39"/>
    <w:unhideWhenUsed/>
    <w:rsid w:val="00DF0050"/>
    <w:pPr>
      <w:tabs>
        <w:tab w:val="left" w:pos="440"/>
        <w:tab w:val="left" w:pos="960"/>
        <w:tab w:val="right" w:leader="dot" w:pos="9323"/>
      </w:tabs>
      <w:suppressAutoHyphens w:val="0"/>
      <w:spacing w:after="120"/>
      <w:ind w:left="425" w:hanging="425"/>
    </w:pPr>
    <w:rPr>
      <w:rFonts w:eastAsiaTheme="minorEastAsia"/>
      <w:b/>
      <w:noProof/>
    </w:rPr>
  </w:style>
  <w:style w:type="paragraph" w:styleId="Verzeichnis3">
    <w:name w:val="toc 3"/>
    <w:basedOn w:val="Standard"/>
    <w:next w:val="Standard"/>
    <w:uiPriority w:val="39"/>
    <w:unhideWhenUsed/>
    <w:rsid w:val="00DF0050"/>
    <w:pPr>
      <w:tabs>
        <w:tab w:val="left" w:pos="1440"/>
        <w:tab w:val="right" w:leader="dot" w:pos="9309"/>
      </w:tabs>
      <w:suppressAutoHyphens w:val="0"/>
      <w:spacing w:after="120"/>
      <w:ind w:left="993" w:hanging="709"/>
    </w:pPr>
    <w:rPr>
      <w:rFonts w:asciiTheme="minorHAnsi" w:eastAsiaTheme="minorEastAsia" w:hAnsiTheme="minorHAnsi"/>
      <w:noProof/>
    </w:rPr>
  </w:style>
  <w:style w:type="paragraph" w:styleId="Abbildungsverzeichnis">
    <w:name w:val="table of figures"/>
    <w:basedOn w:val="Standard"/>
    <w:next w:val="Standard"/>
    <w:rsid w:val="00DF0050"/>
    <w:pPr>
      <w:tabs>
        <w:tab w:val="right" w:leader="dot" w:pos="9979"/>
      </w:tabs>
      <w:suppressAutoHyphens w:val="0"/>
      <w:spacing w:before="120" w:after="120" w:line="240" w:lineRule="atLeast"/>
    </w:pPr>
    <w:rPr>
      <w:rFonts w:asciiTheme="minorHAnsi" w:eastAsiaTheme="minorHAnsi" w:hAnsiTheme="minorHAnsi" w:cstheme="minorHAnsi"/>
      <w:bCs/>
      <w:lang w:eastAsia="en-US"/>
    </w:rPr>
  </w:style>
  <w:style w:type="paragraph" w:customStyle="1" w:styleId="Konzept-Titel">
    <w:name w:val="Konzept - Titel"/>
    <w:basedOn w:val="Standard"/>
    <w:rsid w:val="00DF0050"/>
    <w:rPr>
      <w:b/>
      <w:bCs/>
      <w:color w:val="FFFFFF" w:themeColor="background1"/>
      <w:sz w:val="36"/>
      <w:szCs w:val="56"/>
    </w:rPr>
  </w:style>
  <w:style w:type="paragraph" w:customStyle="1" w:styleId="Konzept-Untertitel">
    <w:name w:val="Konzept - Untertitel"/>
    <w:basedOn w:val="Konzept-Titel"/>
    <w:rsid w:val="00DF0050"/>
    <w:rPr>
      <w:b w:val="0"/>
      <w:bCs w:val="0"/>
    </w:rPr>
  </w:style>
  <w:style w:type="paragraph" w:styleId="Beschriftung">
    <w:name w:val="caption"/>
    <w:basedOn w:val="Standard"/>
    <w:next w:val="Standard"/>
    <w:uiPriority w:val="35"/>
    <w:unhideWhenUsed/>
    <w:rsid w:val="00DF0050"/>
    <w:pPr>
      <w:suppressAutoHyphens w:val="0"/>
      <w:spacing w:after="200"/>
    </w:pPr>
    <w:rPr>
      <w:iCs/>
      <w:spacing w:val="6"/>
      <w:sz w:val="18"/>
      <w:szCs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DF0050"/>
    <w:rPr>
      <w:rFonts w:ascii="Arial" w:hAnsi="Arial"/>
      <w:color w:val="000000" w:themeColor="text1"/>
      <w:sz w:val="21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DF0050"/>
    <w:rPr>
      <w:rFonts w:ascii="Arial" w:hAnsi="Arial"/>
      <w:color w:val="000000" w:themeColor="text1"/>
      <w:sz w:val="21"/>
      <w:szCs w:val="24"/>
    </w:rPr>
  </w:style>
  <w:style w:type="paragraph" w:styleId="berarbeitung">
    <w:name w:val="Revision"/>
    <w:hidden/>
    <w:uiPriority w:val="99"/>
    <w:semiHidden/>
    <w:rsid w:val="00A07970"/>
    <w:rPr>
      <w:rFonts w:ascii="Arial" w:hAnsi="Arial"/>
      <w:color w:val="000000" w:themeColor="text1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0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bin\AppData\Local\Temp\13\tempweb\tempweb_cd\mt_tw.dotx" TargetMode="External"/></Relationships>
</file>

<file path=word/theme/theme1.xml><?xml version="1.0" encoding="utf-8"?>
<a:theme xmlns:a="http://schemas.openxmlformats.org/drawingml/2006/main" name="ILB">
  <a:themeElements>
    <a:clrScheme name="ILB">
      <a:dk1>
        <a:srgbClr val="000000"/>
      </a:dk1>
      <a:lt1>
        <a:srgbClr val="FFFFFF"/>
      </a:lt1>
      <a:dk2>
        <a:srgbClr val="808080"/>
      </a:dk2>
      <a:lt2>
        <a:srgbClr val="BE0F34"/>
      </a:lt2>
      <a:accent1>
        <a:srgbClr val="808080"/>
      </a:accent1>
      <a:accent2>
        <a:srgbClr val="DDDDDD"/>
      </a:accent2>
      <a:accent3>
        <a:srgbClr val="BE0F34"/>
      </a:accent3>
      <a:accent4>
        <a:srgbClr val="007FB0"/>
      </a:accent4>
      <a:accent5>
        <a:srgbClr val="DFA827"/>
      </a:accent5>
      <a:accent6>
        <a:srgbClr val="DFA827"/>
      </a:accent6>
      <a:hlink>
        <a:srgbClr val="007FB0"/>
      </a:hlink>
      <a:folHlink>
        <a:srgbClr val="BE0F34"/>
      </a:folHlink>
    </a:clrScheme>
    <a:fontScheme name="© IL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chemeClr val="accent2"/>
        </a:solidFill>
        <a:ln w="9525" cap="flat" cmpd="sng" algn="ctr">
          <a:noFill/>
          <a:prstDash val="solid"/>
          <a:round/>
          <a:headEnd type="none" w="med" len="med"/>
          <a:tailEnd type="none" w="med" len="med"/>
        </a:ln>
        <a:effectLst/>
      </a:spPr>
      <a:bodyPr vert="horz" wrap="square" lIns="108000" tIns="108000" rIns="108000" bIns="108000" numCol="1" rtlCol="0" anchor="t" anchorCtr="0" compatLnSpc="1">
        <a:prstTxWarp prst="textNoShape">
          <a:avLst/>
        </a:prstTxWarp>
      </a:bodyPr>
      <a:lstStyle>
        <a:defPPr marL="0" marR="0" indent="0" algn="l" defTabSz="914400" rtl="0" eaLnBrk="1" fontAlgn="base" latinLnBrk="0" hangingPunct="1">
          <a:lnSpc>
            <a:spcPct val="100000"/>
          </a:lnSpc>
          <a:spcBef>
            <a:spcPct val="50000"/>
          </a:spcBef>
          <a:spcAft>
            <a:spcPct val="0"/>
          </a:spcAft>
          <a:buClrTx/>
          <a:buSzTx/>
          <a:buFontTx/>
          <a:buNone/>
          <a:tabLst/>
          <a:defRPr kumimoji="0" sz="1600" b="0" i="0" u="none" strike="noStrike" cap="none" normalizeH="0" baseline="0" dirty="0" err="1" smtClean="0">
            <a:ln>
              <a:noFill/>
            </a:ln>
            <a:solidFill>
              <a:schemeClr val="tx1"/>
            </a:solidFill>
            <a:effectLst/>
            <a:latin typeface="Arial" charset="0"/>
          </a:defRPr>
        </a:defPPr>
      </a:lstStyle>
    </a:spDef>
    <a:lnDef>
      <a:spPr bwMode="auto"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  <a:extLs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chemeClr val="bg2"/>
                </a:outerShdw>
              </a:effectLst>
            </a14:hiddenEffects>
          </a:ext>
        </a:extLst>
      </a:spPr>
      <a:bodyPr/>
      <a:lstStyle/>
    </a:lnDef>
    <a:txDef>
      <a:spPr>
        <a:noFill/>
      </a:spPr>
      <a:bodyPr wrap="square" lIns="0" tIns="0" rIns="0" bIns="0" rtlCol="0">
        <a:spAutoFit/>
      </a:bodyPr>
      <a:lstStyle>
        <a:defPPr>
          <a:defRPr dirty="0" err="1" smtClean="0"/>
        </a:defPPr>
      </a:lstStyle>
    </a:txDef>
  </a:objectDefaults>
  <a:extraClrSchemeLst>
    <a:extraClrScheme>
      <a:clrScheme name="Standarddesign 1">
        <a:dk1>
          <a:srgbClr val="000000"/>
        </a:dk1>
        <a:lt1>
          <a:srgbClr val="FFFFFF"/>
        </a:lt1>
        <a:dk2>
          <a:srgbClr val="5F5F5F"/>
        </a:dk2>
        <a:lt2>
          <a:srgbClr val="BE0F34"/>
        </a:lt2>
        <a:accent1>
          <a:srgbClr val="808080"/>
        </a:accent1>
        <a:accent2>
          <a:srgbClr val="DDDDDD"/>
        </a:accent2>
        <a:accent3>
          <a:srgbClr val="FFFFFF"/>
        </a:accent3>
        <a:accent4>
          <a:srgbClr val="000000"/>
        </a:accent4>
        <a:accent5>
          <a:srgbClr val="C0C0C0"/>
        </a:accent5>
        <a:accent6>
          <a:srgbClr val="C8C8C8"/>
        </a:accent6>
        <a:hlink>
          <a:srgbClr val="007FB0"/>
        </a:hlink>
        <a:folHlink>
          <a:srgbClr val="BE0F34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  <a:extLst>
    <a:ext uri="{05A4C25C-085E-4340-85A3-A5531E510DB2}">
      <thm15:themeFamily xmlns:thm15="http://schemas.microsoft.com/office/thememl/2012/main" name="ILB" id="{762A6ABC-23A5-4B74-AD96-98716E8798AF}" vid="{0FAD397A-7955-413E-B6EB-FCABAB39BA2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08A2FA9280D5409184ADF8C96F621D" ma:contentTypeVersion="16" ma:contentTypeDescription="Ein neues Dokument erstellen." ma:contentTypeScope="" ma:versionID="bb2cbd7d9e046dc74e8543784d6415f6">
  <xsd:schema xmlns:xsd="http://www.w3.org/2001/XMLSchema" xmlns:xs="http://www.w3.org/2001/XMLSchema" xmlns:p="http://schemas.microsoft.com/office/2006/metadata/properties" xmlns:ns2="f76cbd76-d5f6-4be7-b913-a5f1cdaacc98" xmlns:ns3="e436e439-b9a4-4cc8-8743-8eac53e6bd0d" targetNamespace="http://schemas.microsoft.com/office/2006/metadata/properties" ma:root="true" ma:fieldsID="4286331fe3a7db8664bd25fa275ee0e4" ns2:_="" ns3:_="">
    <xsd:import namespace="f76cbd76-d5f6-4be7-b913-a5f1cdaacc98"/>
    <xsd:import namespace="e436e439-b9a4-4cc8-8743-8eac53e6bd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Unterschrift" minOccurs="0"/>
                <xsd:element ref="ns2:_Flow_SignoffStatu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cbd76-d5f6-4be7-b913-a5f1cdaacc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c399ee6b-ff76-495b-b759-8ddaf8b18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Unterschrift" ma:index="19" nillable="true" ma:displayName="Unterschrift" ma:format="Dropdown" ma:internalName="Unterschrift">
      <xsd:simpleType>
        <xsd:restriction base="dms:Text">
          <xsd:maxLength value="255"/>
        </xsd:restriction>
      </xsd:simpleType>
    </xsd:element>
    <xsd:element name="_Flow_SignoffStatus" ma:index="20" nillable="true" ma:displayName="Status Unterschrift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6e439-b9a4-4cc8-8743-8eac53e6bd0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b0a5271-f731-4278-9764-e2cd1f5b2750}" ma:internalName="TaxCatchAll" ma:showField="CatchAllData" ma:web="e436e439-b9a4-4cc8-8743-8eac53e6bd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nterschrift xmlns="f76cbd76-d5f6-4be7-b913-a5f1cdaacc98" xsi:nil="true"/>
    <lcf76f155ced4ddcb4097134ff3c332f xmlns="f76cbd76-d5f6-4be7-b913-a5f1cdaacc98">
      <Terms xmlns="http://schemas.microsoft.com/office/infopath/2007/PartnerControls"/>
    </lcf76f155ced4ddcb4097134ff3c332f>
    <TaxCatchAll xmlns="e436e439-b9a4-4cc8-8743-8eac53e6bd0d" xsi:nil="true"/>
    <_Flow_SignoffStatus xmlns="f76cbd76-d5f6-4be7-b913-a5f1cdaacc98" xsi:nil="true"/>
  </documentManagement>
</p:properties>
</file>

<file path=customXml/itemProps1.xml><?xml version="1.0" encoding="utf-8"?>
<ds:datastoreItem xmlns:ds="http://schemas.openxmlformats.org/officeDocument/2006/customXml" ds:itemID="{B178798F-3B7B-4674-8302-C5847F37CA31}"/>
</file>

<file path=customXml/itemProps2.xml><?xml version="1.0" encoding="utf-8"?>
<ds:datastoreItem xmlns:ds="http://schemas.openxmlformats.org/officeDocument/2006/customXml" ds:itemID="{691D3DE7-30DC-4CFD-9758-D627FB6EA6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9A11EA-7630-4AE8-824E-998A3F9C8FC5}">
  <ds:schemaRefs>
    <ds:schemaRef ds:uri="http://schemas.microsoft.com/office/2006/metadata/properties"/>
    <ds:schemaRef ds:uri="http://schemas.microsoft.com/office/infopath/2007/PartnerControls"/>
    <ds:schemaRef ds:uri="f76cbd76-d5f6-4be7-b913-a5f1cdaacc98"/>
    <ds:schemaRef ds:uri="e436e439-b9a4-4cc8-8743-8eac53e6bd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mt_tw</Template>
  <TotalTime>0</TotalTime>
  <Pages>2</Pages>
  <Words>193</Words>
  <Characters>1383</Characters>
  <Application>Microsoft Office Word</Application>
  <DocSecurity>8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Sibin</dc:creator>
  <cp:keywords/>
  <cp:lastModifiedBy>Natalia Sibin</cp:lastModifiedBy>
  <cp:revision>84</cp:revision>
  <cp:lastPrinted>2026-03-23T06:15:00Z</cp:lastPrinted>
  <dcterms:created xsi:type="dcterms:W3CDTF">2025-12-04T08:23:00Z</dcterms:created>
  <dcterms:modified xsi:type="dcterms:W3CDTF">2026-07-13T08:04:00Z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w_language">
    <vt:lpwstr>GERMAN</vt:lpwstr>
  </property>
  <property fmtid="{D5CDD505-2E9C-101B-9397-08002B2CF9AE}" pid="3" name="tw_date">
    <vt:lpwstr>03.12.2025</vt:lpwstr>
  </property>
  <property fmtid="{D5CDD505-2E9C-101B-9397-08002B2CF9AE}" pid="4" name="tw_doctype">
    <vt:lpwstr/>
  </property>
  <property fmtid="{D5CDD505-2E9C-101B-9397-08002B2CF9AE}" pid="5" name="tw_author">
    <vt:lpwstr>Natalia Sibin</vt:lpwstr>
  </property>
  <property fmtid="{D5CDD505-2E9C-101B-9397-08002B2CF9AE}" pid="6" name="tw_company">
    <vt:lpwstr/>
  </property>
  <property fmtid="{D5CDD505-2E9C-101B-9397-08002B2CF9AE}" pid="7" name="tw_creationdate">
    <vt:lpwstr>12/3/2025</vt:lpwstr>
  </property>
  <property fmtid="{D5CDD505-2E9C-101B-9397-08002B2CF9AE}" pid="8" name="ContentTypeId">
    <vt:lpwstr>0x010100A608A2FA9280D5409184ADF8C96F621D</vt:lpwstr>
  </property>
  <property fmtid="{D5CDD505-2E9C-101B-9397-08002B2CF9AE}" pid="9" name="ClassificationContentMarkingFooterShapeIds">
    <vt:lpwstr>cb07e6e,35ba6551,79977562</vt:lpwstr>
  </property>
  <property fmtid="{D5CDD505-2E9C-101B-9397-08002B2CF9AE}" pid="10" name="ClassificationContentMarkingFooterFontProps">
    <vt:lpwstr>#000000,10,Aptos</vt:lpwstr>
  </property>
  <property fmtid="{D5CDD505-2E9C-101B-9397-08002B2CF9AE}" pid="11" name="ClassificationContentMarkingFooterText">
    <vt:lpwstr>intern</vt:lpwstr>
  </property>
  <property fmtid="{D5CDD505-2E9C-101B-9397-08002B2CF9AE}" pid="12" name="MSIP_Label_95a119e5-1f51-4278-98c3-a5044a0b96e8_Enabled">
    <vt:lpwstr>true</vt:lpwstr>
  </property>
  <property fmtid="{D5CDD505-2E9C-101B-9397-08002B2CF9AE}" pid="13" name="MSIP_Label_95a119e5-1f51-4278-98c3-a5044a0b96e8_SetDate">
    <vt:lpwstr>2025-12-04T08:23:28Z</vt:lpwstr>
  </property>
  <property fmtid="{D5CDD505-2E9C-101B-9397-08002B2CF9AE}" pid="14" name="MSIP_Label_95a119e5-1f51-4278-98c3-a5044a0b96e8_Method">
    <vt:lpwstr>Standard</vt:lpwstr>
  </property>
  <property fmtid="{D5CDD505-2E9C-101B-9397-08002B2CF9AE}" pid="15" name="MSIP_Label_95a119e5-1f51-4278-98c3-a5044a0b96e8_Name">
    <vt:lpwstr>S2 - Intern</vt:lpwstr>
  </property>
  <property fmtid="{D5CDD505-2E9C-101B-9397-08002B2CF9AE}" pid="16" name="MSIP_Label_95a119e5-1f51-4278-98c3-a5044a0b96e8_SiteId">
    <vt:lpwstr>629f2b95-aa68-481a-80cf-2daa456c2754</vt:lpwstr>
  </property>
  <property fmtid="{D5CDD505-2E9C-101B-9397-08002B2CF9AE}" pid="17" name="MSIP_Label_95a119e5-1f51-4278-98c3-a5044a0b96e8_ActionId">
    <vt:lpwstr>92774d40-35cf-441a-91f5-0586644b5b37</vt:lpwstr>
  </property>
  <property fmtid="{D5CDD505-2E9C-101B-9397-08002B2CF9AE}" pid="18" name="MSIP_Label_95a119e5-1f51-4278-98c3-a5044a0b96e8_ContentBits">
    <vt:lpwstr>2</vt:lpwstr>
  </property>
  <property fmtid="{D5CDD505-2E9C-101B-9397-08002B2CF9AE}" pid="19" name="MSIP_Label_95a119e5-1f51-4278-98c3-a5044a0b96e8_Tag">
    <vt:lpwstr>10, 3, 0, 2</vt:lpwstr>
  </property>
  <property fmtid="{D5CDD505-2E9C-101B-9397-08002B2CF9AE}" pid="20" name="MediaServiceImageTags">
    <vt:lpwstr/>
  </property>
</Properties>
</file>