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52BC2" w14:textId="77777777" w:rsidR="00682D2C" w:rsidRDefault="00682D2C" w:rsidP="00682D2C"/>
    <w:p w14:paraId="03AC699A" w14:textId="77777777" w:rsidR="005037DD" w:rsidRDefault="005037DD" w:rsidP="00682D2C"/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4382"/>
      </w:tblGrid>
      <w:tr w:rsidR="005037DD" w:rsidRPr="002E0FF1" w14:paraId="090140F1" w14:textId="77777777" w:rsidTr="00347A3B">
        <w:trPr>
          <w:trHeight w:val="284"/>
        </w:trPr>
        <w:tc>
          <w:tcPr>
            <w:tcW w:w="5541" w:type="dxa"/>
            <w:tcBorders>
              <w:bottom w:val="nil"/>
            </w:tcBorders>
            <w:noWrap/>
            <w:tcMar>
              <w:left w:w="28" w:type="dxa"/>
            </w:tcMar>
            <w:vAlign w:val="center"/>
          </w:tcPr>
          <w:p w14:paraId="085BEE4C" w14:textId="77777777" w:rsidR="005037DD" w:rsidRPr="000312E8" w:rsidRDefault="005037DD" w:rsidP="00347A3B">
            <w:pPr>
              <w:rPr>
                <w:sz w:val="16"/>
                <w:szCs w:val="16"/>
              </w:rPr>
            </w:pPr>
            <w:r w:rsidRPr="000312E8">
              <w:rPr>
                <w:sz w:val="16"/>
                <w:szCs w:val="16"/>
              </w:rPr>
              <w:t>Name bzw. Firmenbezeichnung des Bieters/ Nachunternehmers</w:t>
            </w:r>
          </w:p>
        </w:tc>
        <w:tc>
          <w:tcPr>
            <w:tcW w:w="4382" w:type="dxa"/>
            <w:tcBorders>
              <w:bottom w:val="nil"/>
            </w:tcBorders>
            <w:noWrap/>
            <w:vAlign w:val="center"/>
          </w:tcPr>
          <w:p w14:paraId="49D199AC" w14:textId="77777777" w:rsidR="005037DD" w:rsidRPr="000312E8" w:rsidRDefault="005037DD" w:rsidP="00347A3B">
            <w:pPr>
              <w:rPr>
                <w:sz w:val="16"/>
              </w:rPr>
            </w:pPr>
            <w:r w:rsidRPr="000312E8">
              <w:rPr>
                <w:sz w:val="16"/>
              </w:rPr>
              <w:t>Ort, Datum</w:t>
            </w:r>
          </w:p>
        </w:tc>
      </w:tr>
      <w:tr w:rsidR="005037DD" w:rsidRPr="002E0FF1" w14:paraId="4B79ADA6" w14:textId="77777777" w:rsidTr="00347A3B">
        <w:trPr>
          <w:trHeight w:val="607"/>
        </w:trPr>
        <w:tc>
          <w:tcPr>
            <w:tcW w:w="5541" w:type="dxa"/>
            <w:tcBorders>
              <w:top w:val="nil"/>
              <w:bottom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10250EC8" w14:textId="77777777" w:rsidR="005037DD" w:rsidRPr="000312E8" w:rsidRDefault="005037DD" w:rsidP="00347A3B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8B4CF17" w14:textId="77777777" w:rsidR="005037DD" w:rsidRPr="000312E8" w:rsidRDefault="005037DD" w:rsidP="00347A3B">
            <w:pPr>
              <w:rPr>
                <w:sz w:val="16"/>
              </w:rPr>
            </w:pPr>
          </w:p>
        </w:tc>
      </w:tr>
      <w:tr w:rsidR="005037DD" w:rsidRPr="002E0FF1" w14:paraId="543A6F2E" w14:textId="77777777" w:rsidTr="00347A3B">
        <w:trPr>
          <w:trHeight w:val="284"/>
        </w:trPr>
        <w:tc>
          <w:tcPr>
            <w:tcW w:w="5541" w:type="dxa"/>
            <w:tcBorders>
              <w:bottom w:val="nil"/>
            </w:tcBorders>
            <w:noWrap/>
            <w:tcMar>
              <w:left w:w="28" w:type="dxa"/>
            </w:tcMar>
            <w:vAlign w:val="center"/>
          </w:tcPr>
          <w:p w14:paraId="1607A2BB" w14:textId="77777777" w:rsidR="005037DD" w:rsidRPr="000312E8" w:rsidRDefault="005037DD" w:rsidP="00347A3B">
            <w:pPr>
              <w:rPr>
                <w:sz w:val="16"/>
                <w:szCs w:val="16"/>
              </w:rPr>
            </w:pPr>
            <w:r w:rsidRPr="000312E8">
              <w:rPr>
                <w:sz w:val="16"/>
                <w:szCs w:val="16"/>
              </w:rPr>
              <w:t>Vertretungsberechtigte Person</w:t>
            </w:r>
          </w:p>
        </w:tc>
        <w:tc>
          <w:tcPr>
            <w:tcW w:w="4382" w:type="dxa"/>
            <w:tcBorders>
              <w:bottom w:val="nil"/>
            </w:tcBorders>
            <w:noWrap/>
            <w:vAlign w:val="center"/>
          </w:tcPr>
          <w:p w14:paraId="3DFAA937" w14:textId="77777777" w:rsidR="005037DD" w:rsidRPr="000312E8" w:rsidRDefault="005037DD" w:rsidP="00347A3B">
            <w:pPr>
              <w:rPr>
                <w:sz w:val="16"/>
              </w:rPr>
            </w:pPr>
            <w:r w:rsidRPr="000312E8">
              <w:rPr>
                <w:sz w:val="16"/>
              </w:rPr>
              <w:t>Anschrift</w:t>
            </w:r>
          </w:p>
        </w:tc>
      </w:tr>
      <w:tr w:rsidR="005037DD" w:rsidRPr="002E0FF1" w14:paraId="0DAAB6CD" w14:textId="77777777" w:rsidTr="00347A3B">
        <w:trPr>
          <w:trHeight w:val="549"/>
        </w:trPr>
        <w:tc>
          <w:tcPr>
            <w:tcW w:w="5541" w:type="dxa"/>
            <w:tcBorders>
              <w:top w:val="nil"/>
              <w:bottom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60C82D7F" w14:textId="77777777" w:rsidR="005037DD" w:rsidRPr="000312E8" w:rsidRDefault="005037DD" w:rsidP="00347A3B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A864FA7" w14:textId="77777777" w:rsidR="005037DD" w:rsidRPr="000312E8" w:rsidRDefault="005037DD" w:rsidP="00347A3B">
            <w:pPr>
              <w:rPr>
                <w:sz w:val="16"/>
              </w:rPr>
            </w:pPr>
          </w:p>
        </w:tc>
      </w:tr>
      <w:tr w:rsidR="005037DD" w:rsidRPr="002E0FF1" w14:paraId="77DA106C" w14:textId="77777777" w:rsidTr="00347A3B">
        <w:trPr>
          <w:trHeight w:val="284"/>
        </w:trPr>
        <w:tc>
          <w:tcPr>
            <w:tcW w:w="5541" w:type="dxa"/>
            <w:tcBorders>
              <w:bottom w:val="nil"/>
            </w:tcBorders>
            <w:noWrap/>
            <w:tcMar>
              <w:left w:w="28" w:type="dxa"/>
            </w:tcMar>
            <w:vAlign w:val="center"/>
          </w:tcPr>
          <w:p w14:paraId="69339722" w14:textId="77777777" w:rsidR="005037DD" w:rsidRPr="000312E8" w:rsidRDefault="005037DD" w:rsidP="00347A3B">
            <w:pPr>
              <w:rPr>
                <w:sz w:val="16"/>
                <w:szCs w:val="16"/>
              </w:rPr>
            </w:pPr>
            <w:r w:rsidRPr="000312E8">
              <w:rPr>
                <w:sz w:val="16"/>
                <w:szCs w:val="16"/>
              </w:rPr>
              <w:t>Vergabeverfahren</w:t>
            </w:r>
            <w:r>
              <w:rPr>
                <w:sz w:val="16"/>
                <w:szCs w:val="16"/>
              </w:rPr>
              <w:t>/Bauleistung</w:t>
            </w:r>
          </w:p>
        </w:tc>
        <w:tc>
          <w:tcPr>
            <w:tcW w:w="4382" w:type="dxa"/>
            <w:tcBorders>
              <w:bottom w:val="nil"/>
            </w:tcBorders>
            <w:noWrap/>
            <w:vAlign w:val="center"/>
          </w:tcPr>
          <w:p w14:paraId="7B39EA2F" w14:textId="77777777" w:rsidR="005037DD" w:rsidRPr="000312E8" w:rsidRDefault="005037DD" w:rsidP="00347A3B">
            <w:pPr>
              <w:rPr>
                <w:sz w:val="16"/>
              </w:rPr>
            </w:pPr>
            <w:r w:rsidRPr="000312E8">
              <w:rPr>
                <w:sz w:val="16"/>
              </w:rPr>
              <w:t>Vergabenummer</w:t>
            </w:r>
          </w:p>
        </w:tc>
      </w:tr>
      <w:tr w:rsidR="005037DD" w:rsidRPr="002E0FF1" w14:paraId="46226844" w14:textId="77777777" w:rsidTr="00347A3B">
        <w:trPr>
          <w:trHeight w:val="418"/>
        </w:trPr>
        <w:tc>
          <w:tcPr>
            <w:tcW w:w="5541" w:type="dxa"/>
            <w:tcBorders>
              <w:top w:val="nil"/>
            </w:tcBorders>
            <w:noWrap/>
            <w:tcMar>
              <w:left w:w="28" w:type="dxa"/>
            </w:tcMar>
            <w:vAlign w:val="center"/>
          </w:tcPr>
          <w:p w14:paraId="03B4E91D" w14:textId="29788C89" w:rsidR="005037DD" w:rsidRPr="000312E8" w:rsidRDefault="000E0A4E" w:rsidP="00347A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Umgestaltung der Bahnhofsvorplätze Potsdam-Golm und Potsdam-Griebnitzsee – 2 Lose</w:t>
            </w:r>
            <w:r w:rsidR="00457EA0">
              <w:rPr>
                <w:sz w:val="16"/>
                <w:szCs w:val="16"/>
              </w:rPr>
              <w:t xml:space="preserve"> – </w:t>
            </w:r>
            <w:r w:rsidR="00457EA0" w:rsidRPr="00457EA0">
              <w:rPr>
                <w:b/>
                <w:bCs/>
                <w:sz w:val="16"/>
                <w:szCs w:val="16"/>
              </w:rPr>
              <w:t xml:space="preserve">Los </w:t>
            </w:r>
            <w:r w:rsidR="004051AB">
              <w:rPr>
                <w:b/>
                <w:bCs/>
                <w:sz w:val="16"/>
                <w:szCs w:val="16"/>
              </w:rPr>
              <w:t>2</w:t>
            </w:r>
            <w:r w:rsidR="00457EA0" w:rsidRPr="00457EA0">
              <w:rPr>
                <w:b/>
                <w:bCs/>
                <w:sz w:val="16"/>
                <w:szCs w:val="16"/>
              </w:rPr>
              <w:t>: Potsdam-G</w:t>
            </w:r>
            <w:r w:rsidR="004051AB">
              <w:rPr>
                <w:b/>
                <w:bCs/>
                <w:sz w:val="16"/>
                <w:szCs w:val="16"/>
              </w:rPr>
              <w:t>riebnitzsee</w:t>
            </w:r>
          </w:p>
        </w:tc>
        <w:tc>
          <w:tcPr>
            <w:tcW w:w="4382" w:type="dxa"/>
            <w:tcBorders>
              <w:top w:val="nil"/>
            </w:tcBorders>
            <w:noWrap/>
            <w:vAlign w:val="center"/>
          </w:tcPr>
          <w:p w14:paraId="4E5FA3F9" w14:textId="217D05B6" w:rsidR="005037DD" w:rsidRPr="000312E8" w:rsidRDefault="000E0A4E" w:rsidP="00347A3B">
            <w:pPr>
              <w:rPr>
                <w:sz w:val="16"/>
              </w:rPr>
            </w:pPr>
            <w:r>
              <w:rPr>
                <w:sz w:val="16"/>
              </w:rPr>
              <w:t>Ö-B-476-69-26</w:t>
            </w:r>
          </w:p>
        </w:tc>
      </w:tr>
    </w:tbl>
    <w:p w14:paraId="3106C641" w14:textId="77777777" w:rsidR="005037DD" w:rsidRDefault="005037DD" w:rsidP="005037DD"/>
    <w:p w14:paraId="0539A4F2" w14:textId="77777777" w:rsidR="005037DD" w:rsidRPr="00F45CAD" w:rsidRDefault="005037DD" w:rsidP="00682D2C"/>
    <w:p w14:paraId="0F798F24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45750689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358880EC" w14:textId="77777777" w:rsidR="00682D2C" w:rsidRPr="00F45CAD" w:rsidRDefault="00682D2C" w:rsidP="00682D2C"/>
    <w:p w14:paraId="50C6BEB1" w14:textId="77777777" w:rsidR="00682D2C" w:rsidRPr="00F45CAD" w:rsidRDefault="00682D2C" w:rsidP="00AF2BE2">
      <w:r w:rsidRPr="00AF2BE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AF2BE2">
        <w:instrText xml:space="preserve"> FORMCHECKBOX </w:instrText>
      </w:r>
      <w:r w:rsidR="004051AB">
        <w:fldChar w:fldCharType="separate"/>
      </w:r>
      <w:r w:rsidRPr="00AF2BE2">
        <w:fldChar w:fldCharType="end"/>
      </w:r>
      <w:bookmarkEnd w:id="0"/>
      <w:r w:rsidRPr="00AF2BE2">
        <w:tab/>
        <w:t>Die Namen der Nachunternehmer sind bereits bei Angebotsabgabe anzugeben.</w:t>
      </w:r>
    </w:p>
    <w:p w14:paraId="738E67C9" w14:textId="77777777" w:rsidR="00682D2C" w:rsidRPr="00F45CAD" w:rsidRDefault="00682D2C" w:rsidP="00682D2C"/>
    <w:p w14:paraId="393081E8" w14:textId="77777777" w:rsidR="00682D2C" w:rsidRPr="00F45CAD" w:rsidRDefault="00682D2C" w:rsidP="00682D2C"/>
    <w:tbl>
      <w:tblPr>
        <w:tblW w:w="7966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</w:tblGrid>
      <w:tr w:rsidR="00245D72" w:rsidRPr="00F45CAD" w14:paraId="3474B45A" w14:textId="77777777" w:rsidTr="00245D72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4F46CBD" w14:textId="77777777" w:rsidR="00245D72" w:rsidRPr="00F45CAD" w:rsidRDefault="00245D72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FFC3EC3" w14:textId="77777777" w:rsidR="00245D72" w:rsidRPr="00F45CAD" w:rsidRDefault="00245D72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B00B036" w14:textId="77777777" w:rsidR="00245D72" w:rsidRPr="00F45CAD" w:rsidRDefault="00245D72" w:rsidP="005558E5">
            <w:r>
              <w:t>Name des Unternehmens</w:t>
            </w:r>
          </w:p>
        </w:tc>
      </w:tr>
      <w:tr w:rsidR="00245D72" w:rsidRPr="00F45CAD" w14:paraId="455EDE07" w14:textId="77777777" w:rsidTr="00245D72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C37A507" w14:textId="77777777" w:rsidR="00245D72" w:rsidRPr="00F45CAD" w:rsidRDefault="00245D72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DC2F08E" w14:textId="77777777" w:rsidR="00245D72" w:rsidRPr="00F45CAD" w:rsidRDefault="00245D72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A9370E5" w14:textId="77777777" w:rsidR="00245D72" w:rsidRPr="00F45CAD" w:rsidRDefault="00245D72" w:rsidP="002D4CA7"/>
        </w:tc>
      </w:tr>
      <w:tr w:rsidR="00245D72" w:rsidRPr="00F45CAD" w14:paraId="1B06FEFE" w14:textId="77777777" w:rsidTr="00245D72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788E67" w14:textId="77777777" w:rsidR="00245D72" w:rsidRPr="00F45CAD" w:rsidRDefault="00245D72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2FBF9C9" w14:textId="77777777" w:rsidR="00245D72" w:rsidRPr="00F45CAD" w:rsidRDefault="00245D72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7AA4ADE" w14:textId="77777777" w:rsidR="00245D72" w:rsidRPr="00F45CAD" w:rsidRDefault="00245D72" w:rsidP="002D4CA7"/>
        </w:tc>
      </w:tr>
      <w:tr w:rsidR="00245D72" w:rsidRPr="00F45CAD" w14:paraId="03D00C3E" w14:textId="77777777" w:rsidTr="00245D72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6710FAA" w14:textId="77777777" w:rsidR="00245D72" w:rsidRPr="00F45CAD" w:rsidRDefault="00245D72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A72F234" w14:textId="77777777" w:rsidR="00245D72" w:rsidRPr="00F45CAD" w:rsidRDefault="00245D72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6C2A20F" w14:textId="77777777" w:rsidR="00245D72" w:rsidRPr="00F45CAD" w:rsidRDefault="00245D72" w:rsidP="002D4CA7"/>
        </w:tc>
      </w:tr>
      <w:tr w:rsidR="00245D72" w:rsidRPr="00F45CAD" w14:paraId="0574D9FE" w14:textId="77777777" w:rsidTr="00245D72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72647D" w14:textId="77777777" w:rsidR="00245D72" w:rsidRPr="00F45CAD" w:rsidRDefault="00245D72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285F191" w14:textId="77777777" w:rsidR="00245D72" w:rsidRPr="00F45CAD" w:rsidRDefault="00245D72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7911F92" w14:textId="77777777" w:rsidR="00245D72" w:rsidRPr="00F45CAD" w:rsidRDefault="00245D72" w:rsidP="002D4CA7"/>
        </w:tc>
      </w:tr>
      <w:tr w:rsidR="00245D72" w:rsidRPr="00F45CAD" w14:paraId="04AFE076" w14:textId="77777777" w:rsidTr="00245D72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EDB905B" w14:textId="77777777" w:rsidR="00245D72" w:rsidRPr="00F45CAD" w:rsidRDefault="00245D72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83DDDE7" w14:textId="77777777" w:rsidR="00245D72" w:rsidRPr="00F45CAD" w:rsidRDefault="00245D72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876E804" w14:textId="77777777" w:rsidR="00245D72" w:rsidRPr="00F45CAD" w:rsidRDefault="00245D72" w:rsidP="002D4CA7"/>
        </w:tc>
      </w:tr>
      <w:tr w:rsidR="00245D72" w:rsidRPr="00F45CAD" w14:paraId="19F4FB28" w14:textId="77777777" w:rsidTr="00245D72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A42BDD8" w14:textId="77777777" w:rsidR="00245D72" w:rsidRPr="00F45CAD" w:rsidRDefault="00245D72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D7A0367" w14:textId="77777777" w:rsidR="00245D72" w:rsidRPr="00F45CAD" w:rsidRDefault="00245D72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CE14A86" w14:textId="77777777" w:rsidR="00245D72" w:rsidRPr="00F45CAD" w:rsidRDefault="00245D72" w:rsidP="002D4CA7"/>
        </w:tc>
      </w:tr>
      <w:tr w:rsidR="00245D72" w:rsidRPr="00F45CAD" w14:paraId="57B6BF3D" w14:textId="77777777" w:rsidTr="00245D72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53E666" w14:textId="77777777" w:rsidR="00245D72" w:rsidRPr="00F45CAD" w:rsidRDefault="00245D72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BBAD216" w14:textId="77777777" w:rsidR="00245D72" w:rsidRPr="00F45CAD" w:rsidRDefault="00245D72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91A7993" w14:textId="77777777" w:rsidR="00245D72" w:rsidRPr="00F45CAD" w:rsidRDefault="00245D72" w:rsidP="002D4CA7"/>
        </w:tc>
      </w:tr>
      <w:tr w:rsidR="00245D72" w:rsidRPr="00F45CAD" w14:paraId="10A9E30A" w14:textId="77777777" w:rsidTr="00245D72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D361E7" w14:textId="77777777" w:rsidR="00245D72" w:rsidRPr="00F45CAD" w:rsidRDefault="00245D72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05F8D20" w14:textId="77777777" w:rsidR="00245D72" w:rsidRPr="00F45CAD" w:rsidRDefault="00245D72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CB5AC8F" w14:textId="77777777" w:rsidR="00245D72" w:rsidRPr="00F45CAD" w:rsidRDefault="00245D72" w:rsidP="002D4CA7"/>
        </w:tc>
      </w:tr>
      <w:tr w:rsidR="00245D72" w:rsidRPr="00F45CAD" w14:paraId="1C2E646B" w14:textId="77777777" w:rsidTr="00245D72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077A683" w14:textId="77777777" w:rsidR="00245D72" w:rsidRPr="00F45CAD" w:rsidRDefault="00245D72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3BCC0D" w14:textId="77777777" w:rsidR="00245D72" w:rsidRPr="00F45CAD" w:rsidRDefault="00245D72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60FEE1B" w14:textId="77777777" w:rsidR="00245D72" w:rsidRPr="00F45CAD" w:rsidRDefault="00245D72" w:rsidP="002D4CA7"/>
        </w:tc>
      </w:tr>
      <w:tr w:rsidR="00245D72" w:rsidRPr="00F45CAD" w14:paraId="284F5965" w14:textId="77777777" w:rsidTr="00245D72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ACF11D9" w14:textId="77777777" w:rsidR="00245D72" w:rsidRPr="00F45CAD" w:rsidRDefault="00245D72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4EC756B" w14:textId="77777777" w:rsidR="00245D72" w:rsidRPr="00F45CAD" w:rsidRDefault="00245D72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E615D90" w14:textId="77777777" w:rsidR="00245D72" w:rsidRPr="00F45CAD" w:rsidRDefault="00245D72" w:rsidP="002D4CA7"/>
        </w:tc>
      </w:tr>
      <w:tr w:rsidR="00245D72" w:rsidRPr="00F45CAD" w14:paraId="5DB17E2B" w14:textId="77777777" w:rsidTr="00245D72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72549BE" w14:textId="77777777" w:rsidR="00245D72" w:rsidRPr="00F45CAD" w:rsidRDefault="00245D72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C8AAD87" w14:textId="77777777" w:rsidR="00245D72" w:rsidRPr="00F45CAD" w:rsidRDefault="00245D72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F2FF407" w14:textId="77777777" w:rsidR="00245D72" w:rsidRPr="00F45CAD" w:rsidRDefault="00245D72" w:rsidP="002D4CA7"/>
        </w:tc>
      </w:tr>
      <w:tr w:rsidR="00245D72" w:rsidRPr="00F45CAD" w14:paraId="01D05561" w14:textId="77777777" w:rsidTr="00245D72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D42185A" w14:textId="77777777" w:rsidR="00245D72" w:rsidRPr="00F45CAD" w:rsidRDefault="00245D72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BAD21A4" w14:textId="77777777" w:rsidR="00245D72" w:rsidRPr="00F45CAD" w:rsidRDefault="00245D72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BF06E9C" w14:textId="77777777" w:rsidR="00245D72" w:rsidRPr="00F45CAD" w:rsidRDefault="00245D72" w:rsidP="002D4CA7"/>
        </w:tc>
      </w:tr>
      <w:tr w:rsidR="00245D72" w:rsidRPr="00F45CAD" w14:paraId="3C8D50B1" w14:textId="77777777" w:rsidTr="00245D72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06823B6" w14:textId="77777777" w:rsidR="00245D72" w:rsidRPr="00F45CAD" w:rsidRDefault="00245D72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62EBCCF" w14:textId="77777777" w:rsidR="00245D72" w:rsidRPr="00F45CAD" w:rsidRDefault="00245D72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A0E2AD0" w14:textId="77777777" w:rsidR="00245D72" w:rsidRPr="00F45CAD" w:rsidRDefault="00245D72" w:rsidP="002D4CA7"/>
        </w:tc>
      </w:tr>
      <w:tr w:rsidR="00245D72" w:rsidRPr="00F45CAD" w14:paraId="65AE5C8B" w14:textId="77777777" w:rsidTr="00245D72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45D7C0E" w14:textId="77777777" w:rsidR="00245D72" w:rsidRPr="00F45CAD" w:rsidRDefault="00245D72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16CF22F" w14:textId="77777777" w:rsidR="00245D72" w:rsidRPr="00F45CAD" w:rsidRDefault="00245D72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B93F1C2" w14:textId="77777777" w:rsidR="00245D72" w:rsidRPr="00F45CAD" w:rsidRDefault="00245D72" w:rsidP="002D4CA7"/>
        </w:tc>
      </w:tr>
    </w:tbl>
    <w:p w14:paraId="6D211BC2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4E9C3" w14:textId="77777777" w:rsidR="007D1796" w:rsidRDefault="007D1796">
      <w:r>
        <w:separator/>
      </w:r>
    </w:p>
    <w:p w14:paraId="5578BF19" w14:textId="77777777" w:rsidR="007D1796" w:rsidRDefault="007D1796"/>
    <w:p w14:paraId="1447F315" w14:textId="77777777" w:rsidR="007D1796" w:rsidRDefault="007D1796"/>
  </w:endnote>
  <w:endnote w:type="continuationSeparator" w:id="0">
    <w:p w14:paraId="23F5C613" w14:textId="77777777" w:rsidR="007D1796" w:rsidRDefault="007D1796">
      <w:r>
        <w:continuationSeparator/>
      </w:r>
    </w:p>
    <w:p w14:paraId="26BC8F49" w14:textId="77777777" w:rsidR="007D1796" w:rsidRDefault="007D1796"/>
    <w:p w14:paraId="2AD1A8D4" w14:textId="77777777" w:rsidR="007D1796" w:rsidRDefault="007D1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0575D18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61A99055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609" w:type="dxa"/>
          <w:vAlign w:val="center"/>
        </w:tcPr>
        <w:p w14:paraId="411305E3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7524" w:type="dxa"/>
          <w:vAlign w:val="center"/>
        </w:tcPr>
        <w:p w14:paraId="11D5BCB8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</w:p>
      </w:tc>
      <w:tc>
        <w:tcPr>
          <w:tcW w:w="1440" w:type="dxa"/>
          <w:vAlign w:val="center"/>
        </w:tcPr>
        <w:p w14:paraId="4FB59DDC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245D72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245D72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13F4AC6C" w14:textId="77777777" w:rsidR="007A7D5E" w:rsidRPr="00046C8E" w:rsidRDefault="007A7D5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79464" w14:textId="77777777" w:rsidR="007D1796" w:rsidRDefault="007D1796">
      <w:r>
        <w:separator/>
      </w:r>
    </w:p>
    <w:p w14:paraId="4FF4C301" w14:textId="77777777" w:rsidR="007D1796" w:rsidRDefault="007D1796"/>
    <w:p w14:paraId="7BE9CECF" w14:textId="77777777" w:rsidR="007D1796" w:rsidRDefault="007D1796"/>
  </w:footnote>
  <w:footnote w:type="continuationSeparator" w:id="0">
    <w:p w14:paraId="194D951A" w14:textId="77777777" w:rsidR="007D1796" w:rsidRDefault="007D1796">
      <w:r>
        <w:continuationSeparator/>
      </w:r>
    </w:p>
    <w:p w14:paraId="505DB8A6" w14:textId="77777777" w:rsidR="007D1796" w:rsidRDefault="007D1796"/>
    <w:p w14:paraId="3681869B" w14:textId="77777777" w:rsidR="007D1796" w:rsidRDefault="007D17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5D011" w14:textId="77777777" w:rsidR="007A7D5E" w:rsidRDefault="007A7D5E"/>
  <w:p w14:paraId="635BF6D6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C36D0" w14:textId="77777777" w:rsidR="005037DD" w:rsidRPr="000312E8" w:rsidRDefault="005037DD" w:rsidP="005037DD">
    <w:pPr>
      <w:pStyle w:val="Kopfzeile"/>
      <w:rPr>
        <w:sz w:val="18"/>
        <w:szCs w:val="18"/>
      </w:rPr>
    </w:pPr>
    <w:r>
      <w:rPr>
        <w:sz w:val="18"/>
        <w:szCs w:val="18"/>
      </w:rPr>
      <w:t>233</w:t>
    </w:r>
    <w:r w:rsidRPr="000312E8">
      <w:rPr>
        <w:sz w:val="18"/>
        <w:szCs w:val="18"/>
      </w:rPr>
      <w:t xml:space="preserve"> – </w:t>
    </w:r>
    <w:r>
      <w:rPr>
        <w:sz w:val="18"/>
        <w:szCs w:val="18"/>
      </w:rPr>
      <w:t>Verzeichnis Nachunternehmerleistungen</w:t>
    </w:r>
  </w:p>
  <w:p w14:paraId="38BF9BE9" w14:textId="36A834DB" w:rsidR="005037DD" w:rsidRDefault="005037DD" w:rsidP="005037DD">
    <w:pPr>
      <w:pStyle w:val="Kopfzeile"/>
      <w:rPr>
        <w:b w:val="0"/>
        <w:sz w:val="18"/>
        <w:szCs w:val="18"/>
      </w:rPr>
    </w:pPr>
    <w:r w:rsidRPr="000312E8">
      <w:rPr>
        <w:b w:val="0"/>
        <w:sz w:val="18"/>
        <w:szCs w:val="18"/>
      </w:rPr>
      <w:t>Landeshauptstadt Potsdam   Stand 05/2022</w:t>
    </w:r>
  </w:p>
  <w:p w14:paraId="29CD0506" w14:textId="77777777" w:rsidR="005037DD" w:rsidRPr="005037DD" w:rsidRDefault="005037DD" w:rsidP="005037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8168234">
    <w:abstractNumId w:val="1"/>
  </w:num>
  <w:num w:numId="2" w16cid:durableId="1964967578">
    <w:abstractNumId w:val="5"/>
  </w:num>
  <w:num w:numId="3" w16cid:durableId="1183975108">
    <w:abstractNumId w:val="7"/>
  </w:num>
  <w:num w:numId="4" w16cid:durableId="1021391619">
    <w:abstractNumId w:val="16"/>
  </w:num>
  <w:num w:numId="5" w16cid:durableId="1291131844">
    <w:abstractNumId w:val="9"/>
  </w:num>
  <w:num w:numId="6" w16cid:durableId="1508473792">
    <w:abstractNumId w:val="3"/>
  </w:num>
  <w:num w:numId="7" w16cid:durableId="1023284505">
    <w:abstractNumId w:val="12"/>
  </w:num>
  <w:num w:numId="8" w16cid:durableId="1141390511">
    <w:abstractNumId w:val="8"/>
  </w:num>
  <w:num w:numId="9" w16cid:durableId="1254777050">
    <w:abstractNumId w:val="15"/>
  </w:num>
  <w:num w:numId="10" w16cid:durableId="1246887956">
    <w:abstractNumId w:val="4"/>
  </w:num>
  <w:num w:numId="11" w16cid:durableId="1349602379">
    <w:abstractNumId w:val="11"/>
  </w:num>
  <w:num w:numId="12" w16cid:durableId="118190981">
    <w:abstractNumId w:val="11"/>
  </w:num>
  <w:num w:numId="13" w16cid:durableId="609243918">
    <w:abstractNumId w:val="11"/>
  </w:num>
  <w:num w:numId="14" w16cid:durableId="629480773">
    <w:abstractNumId w:val="11"/>
  </w:num>
  <w:num w:numId="15" w16cid:durableId="185097627">
    <w:abstractNumId w:val="11"/>
  </w:num>
  <w:num w:numId="16" w16cid:durableId="1502433553">
    <w:abstractNumId w:val="2"/>
  </w:num>
  <w:num w:numId="17" w16cid:durableId="1246190209">
    <w:abstractNumId w:val="2"/>
  </w:num>
  <w:num w:numId="18" w16cid:durableId="1105156870">
    <w:abstractNumId w:val="14"/>
  </w:num>
  <w:num w:numId="19" w16cid:durableId="1689716607">
    <w:abstractNumId w:val="13"/>
  </w:num>
  <w:num w:numId="20" w16cid:durableId="1815289619">
    <w:abstractNumId w:val="10"/>
  </w:num>
  <w:num w:numId="21" w16cid:durableId="1710034051">
    <w:abstractNumId w:val="6"/>
  </w:num>
  <w:num w:numId="22" w16cid:durableId="1320035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42AA"/>
    <w:rsid w:val="000B158E"/>
    <w:rsid w:val="000B6EC3"/>
    <w:rsid w:val="000E0A4E"/>
    <w:rsid w:val="000E7F83"/>
    <w:rsid w:val="001028D9"/>
    <w:rsid w:val="00106076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5D72"/>
    <w:rsid w:val="00250D0E"/>
    <w:rsid w:val="002517FD"/>
    <w:rsid w:val="00263542"/>
    <w:rsid w:val="002748DF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07E6"/>
    <w:rsid w:val="00364C7B"/>
    <w:rsid w:val="003A36E9"/>
    <w:rsid w:val="003C4AFC"/>
    <w:rsid w:val="003D3E99"/>
    <w:rsid w:val="003D4CB8"/>
    <w:rsid w:val="003E2CD4"/>
    <w:rsid w:val="00402A1B"/>
    <w:rsid w:val="004051AB"/>
    <w:rsid w:val="00424038"/>
    <w:rsid w:val="0045228F"/>
    <w:rsid w:val="00454471"/>
    <w:rsid w:val="0045726B"/>
    <w:rsid w:val="00457EA0"/>
    <w:rsid w:val="0047055A"/>
    <w:rsid w:val="00480ABD"/>
    <w:rsid w:val="004818FE"/>
    <w:rsid w:val="00483510"/>
    <w:rsid w:val="00492429"/>
    <w:rsid w:val="004C5609"/>
    <w:rsid w:val="004E07A5"/>
    <w:rsid w:val="004E3711"/>
    <w:rsid w:val="00500C2B"/>
    <w:rsid w:val="005037DD"/>
    <w:rsid w:val="005120EE"/>
    <w:rsid w:val="00520D3B"/>
    <w:rsid w:val="00521E96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5AED"/>
    <w:rsid w:val="006A66F3"/>
    <w:rsid w:val="006B7CF1"/>
    <w:rsid w:val="006D70A3"/>
    <w:rsid w:val="00701419"/>
    <w:rsid w:val="007161DD"/>
    <w:rsid w:val="00724CA7"/>
    <w:rsid w:val="00734EDE"/>
    <w:rsid w:val="007633C2"/>
    <w:rsid w:val="0078194F"/>
    <w:rsid w:val="00782E76"/>
    <w:rsid w:val="0078695C"/>
    <w:rsid w:val="00790FFF"/>
    <w:rsid w:val="007A7D5E"/>
    <w:rsid w:val="007D1796"/>
    <w:rsid w:val="007E61DB"/>
    <w:rsid w:val="00806A41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770D6"/>
    <w:rsid w:val="009A3215"/>
    <w:rsid w:val="009A33B4"/>
    <w:rsid w:val="009C14BE"/>
    <w:rsid w:val="009F3747"/>
    <w:rsid w:val="00A00872"/>
    <w:rsid w:val="00A24AB1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3CFE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E0DD1"/>
    <w:rsid w:val="00CF20A3"/>
    <w:rsid w:val="00CF64C4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4F83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C42AE"/>
    <w:rsid w:val="00EC7AED"/>
    <w:rsid w:val="00F133C2"/>
    <w:rsid w:val="00F21669"/>
    <w:rsid w:val="00F226FA"/>
    <w:rsid w:val="00F32C49"/>
    <w:rsid w:val="00F91423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4:docId w14:val="62868A0A"/>
  <w15:docId w15:val="{5663FA18-EC1A-4D59-92AD-DD2E1D1F5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108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Czymai, Annett</cp:lastModifiedBy>
  <cp:revision>8</cp:revision>
  <cp:lastPrinted>2010-02-09T14:25:00Z</cp:lastPrinted>
  <dcterms:created xsi:type="dcterms:W3CDTF">2022-06-08T14:03:00Z</dcterms:created>
  <dcterms:modified xsi:type="dcterms:W3CDTF">2026-07-13T10:00:00Z</dcterms:modified>
</cp:coreProperties>
</file>