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4ACB" w14:textId="77777777" w:rsidR="000E6CD2" w:rsidRDefault="000E6CD2" w:rsidP="000E6CD2">
      <w:pPr>
        <w:rPr>
          <w:rFonts w:cs="Arial"/>
          <w:szCs w:val="20"/>
        </w:rPr>
      </w:pPr>
    </w:p>
    <w:p w14:paraId="675C22A3" w14:textId="77777777" w:rsidR="00E4414E" w:rsidRDefault="00E4414E" w:rsidP="000E6CD2">
      <w:pPr>
        <w:rPr>
          <w:rFonts w:cs="Arial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4382"/>
      </w:tblGrid>
      <w:tr w:rsidR="00E4414E" w:rsidRPr="002E0FF1" w14:paraId="28DC8426" w14:textId="77777777" w:rsidTr="00971BA6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54A9BFB3" w14:textId="77777777" w:rsidR="00E4414E" w:rsidRPr="000312E8" w:rsidRDefault="00E4414E" w:rsidP="00971BA6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Name bzw. Firmenbezeichnung des Bieters/ Nachunternehmers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0F2C12DE" w14:textId="77777777" w:rsidR="00E4414E" w:rsidRPr="000312E8" w:rsidRDefault="00E4414E" w:rsidP="00971BA6">
            <w:pPr>
              <w:rPr>
                <w:sz w:val="16"/>
              </w:rPr>
            </w:pPr>
            <w:r w:rsidRPr="000312E8">
              <w:rPr>
                <w:sz w:val="16"/>
              </w:rPr>
              <w:t>Ort, Datum</w:t>
            </w:r>
          </w:p>
        </w:tc>
      </w:tr>
      <w:tr w:rsidR="00E4414E" w:rsidRPr="002E0FF1" w14:paraId="01913BB4" w14:textId="77777777" w:rsidTr="00971BA6">
        <w:trPr>
          <w:trHeight w:val="607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EC673CE" w14:textId="77777777" w:rsidR="00E4414E" w:rsidRPr="000312E8" w:rsidRDefault="00E4414E" w:rsidP="00971BA6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55830D" w14:textId="77777777" w:rsidR="00E4414E" w:rsidRPr="000312E8" w:rsidRDefault="00E4414E" w:rsidP="00971BA6">
            <w:pPr>
              <w:rPr>
                <w:sz w:val="16"/>
              </w:rPr>
            </w:pPr>
          </w:p>
        </w:tc>
      </w:tr>
      <w:tr w:rsidR="00E4414E" w:rsidRPr="002E0FF1" w14:paraId="68E60D01" w14:textId="77777777" w:rsidTr="00971BA6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3BAC21C9" w14:textId="77777777" w:rsidR="00E4414E" w:rsidRPr="000312E8" w:rsidRDefault="00E4414E" w:rsidP="00971BA6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Vertretungsberechtigte Person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5598FB1B" w14:textId="77777777" w:rsidR="00E4414E" w:rsidRPr="000312E8" w:rsidRDefault="00E4414E" w:rsidP="00971BA6">
            <w:pPr>
              <w:rPr>
                <w:sz w:val="16"/>
              </w:rPr>
            </w:pPr>
            <w:r w:rsidRPr="000312E8">
              <w:rPr>
                <w:sz w:val="16"/>
              </w:rPr>
              <w:t>Anschrift</w:t>
            </w:r>
          </w:p>
        </w:tc>
      </w:tr>
      <w:tr w:rsidR="00E4414E" w:rsidRPr="002E0FF1" w14:paraId="1F375E2A" w14:textId="77777777" w:rsidTr="00971BA6">
        <w:trPr>
          <w:trHeight w:val="549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C8DC32B" w14:textId="77777777" w:rsidR="00E4414E" w:rsidRPr="000312E8" w:rsidRDefault="00E4414E" w:rsidP="00971BA6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585205D" w14:textId="77777777" w:rsidR="00E4414E" w:rsidRPr="000312E8" w:rsidRDefault="00E4414E" w:rsidP="00971BA6">
            <w:pPr>
              <w:rPr>
                <w:sz w:val="16"/>
              </w:rPr>
            </w:pPr>
          </w:p>
        </w:tc>
      </w:tr>
      <w:tr w:rsidR="00E4414E" w:rsidRPr="002E0FF1" w14:paraId="530B5CB3" w14:textId="77777777" w:rsidTr="00971BA6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2A242496" w14:textId="77777777" w:rsidR="00E4414E" w:rsidRPr="000312E8" w:rsidRDefault="00E4414E" w:rsidP="00971BA6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Vergabeverfahren</w:t>
            </w:r>
            <w:r>
              <w:rPr>
                <w:sz w:val="16"/>
                <w:szCs w:val="16"/>
              </w:rPr>
              <w:t>/Bauleistung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479C523A" w14:textId="77777777" w:rsidR="00E4414E" w:rsidRPr="000312E8" w:rsidRDefault="00E4414E" w:rsidP="00971BA6">
            <w:pPr>
              <w:rPr>
                <w:sz w:val="16"/>
              </w:rPr>
            </w:pPr>
            <w:r w:rsidRPr="000312E8">
              <w:rPr>
                <w:sz w:val="16"/>
              </w:rPr>
              <w:t>Vergabenummer</w:t>
            </w:r>
          </w:p>
        </w:tc>
      </w:tr>
      <w:tr w:rsidR="00E4414E" w:rsidRPr="002E0FF1" w14:paraId="0EC78151" w14:textId="77777777" w:rsidTr="00971BA6">
        <w:trPr>
          <w:trHeight w:val="418"/>
        </w:trPr>
        <w:tc>
          <w:tcPr>
            <w:tcW w:w="5541" w:type="dxa"/>
            <w:tcBorders>
              <w:top w:val="nil"/>
            </w:tcBorders>
            <w:noWrap/>
            <w:tcMar>
              <w:left w:w="28" w:type="dxa"/>
            </w:tcMar>
            <w:vAlign w:val="center"/>
          </w:tcPr>
          <w:p w14:paraId="75F032DD" w14:textId="03062BDE" w:rsidR="00E4414E" w:rsidRPr="000312E8" w:rsidRDefault="00237EE5" w:rsidP="00971BA6">
            <w:pPr>
              <w:rPr>
                <w:sz w:val="16"/>
                <w:szCs w:val="16"/>
              </w:rPr>
            </w:pPr>
            <w:r w:rsidRPr="00237EE5">
              <w:rPr>
                <w:sz w:val="16"/>
                <w:szCs w:val="16"/>
              </w:rPr>
              <w:t>Umgestaltung der Bahnhofsvorplätze Potsdam-Golm und Potsdam-Griebnitzsee – 2 Lose</w:t>
            </w:r>
            <w:r w:rsidR="00773102">
              <w:rPr>
                <w:sz w:val="16"/>
                <w:szCs w:val="16"/>
              </w:rPr>
              <w:t xml:space="preserve"> – </w:t>
            </w:r>
            <w:r w:rsidR="00773102" w:rsidRPr="00773102">
              <w:rPr>
                <w:b/>
                <w:bCs/>
                <w:sz w:val="16"/>
                <w:szCs w:val="16"/>
              </w:rPr>
              <w:t xml:space="preserve">Los </w:t>
            </w:r>
            <w:r w:rsidR="00730387">
              <w:rPr>
                <w:b/>
                <w:bCs/>
                <w:sz w:val="16"/>
                <w:szCs w:val="16"/>
              </w:rPr>
              <w:t>1</w:t>
            </w:r>
            <w:r w:rsidR="00773102" w:rsidRPr="00773102">
              <w:rPr>
                <w:b/>
                <w:bCs/>
                <w:sz w:val="16"/>
                <w:szCs w:val="16"/>
              </w:rPr>
              <w:t>: Potsdam-G</w:t>
            </w:r>
            <w:r w:rsidR="00730387">
              <w:rPr>
                <w:b/>
                <w:bCs/>
                <w:sz w:val="16"/>
                <w:szCs w:val="16"/>
              </w:rPr>
              <w:t>olm</w:t>
            </w:r>
          </w:p>
        </w:tc>
        <w:tc>
          <w:tcPr>
            <w:tcW w:w="4382" w:type="dxa"/>
            <w:tcBorders>
              <w:top w:val="nil"/>
            </w:tcBorders>
            <w:noWrap/>
            <w:vAlign w:val="center"/>
          </w:tcPr>
          <w:p w14:paraId="1ADC4172" w14:textId="176E38BB" w:rsidR="00E4414E" w:rsidRPr="000312E8" w:rsidRDefault="00237EE5" w:rsidP="00971BA6">
            <w:pPr>
              <w:rPr>
                <w:sz w:val="16"/>
              </w:rPr>
            </w:pPr>
            <w:r>
              <w:rPr>
                <w:sz w:val="16"/>
              </w:rPr>
              <w:t>Ö-B-476-69-26</w:t>
            </w:r>
          </w:p>
        </w:tc>
      </w:tr>
    </w:tbl>
    <w:p w14:paraId="16B8BE2B" w14:textId="77777777" w:rsidR="00E4414E" w:rsidRDefault="00E4414E" w:rsidP="000E6CD2">
      <w:pPr>
        <w:rPr>
          <w:rFonts w:cs="Arial"/>
          <w:szCs w:val="20"/>
        </w:rPr>
      </w:pPr>
    </w:p>
    <w:p w14:paraId="486444DF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49B30344" w14:textId="77777777" w:rsidR="000E6CD2" w:rsidRDefault="000E6CD2" w:rsidP="000E6CD2"/>
    <w:p w14:paraId="739122E3" w14:textId="26F4D2C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AC725B">
        <w:t>Kapazitäten</w:t>
      </w:r>
      <w:r w:rsidR="00AC725B" w:rsidRPr="000E6CD2">
        <w:t xml:space="preserve"> anderer</w:t>
      </w:r>
      <w:r w:rsidRPr="000E6CD2">
        <w:t xml:space="preserve"> Unternehmen bedienen wird</w:t>
      </w:r>
      <w:r w:rsidR="00AE118B">
        <w:t xml:space="preserve"> </w:t>
      </w:r>
    </w:p>
    <w:p w14:paraId="21F460D8" w14:textId="77777777" w:rsidR="000E6CD2" w:rsidRPr="000E6CD2" w:rsidRDefault="000E6CD2" w:rsidP="000E6CD2"/>
    <w:p w14:paraId="3733F40B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F261EF7" w14:textId="77777777" w:rsidR="000E6CD2" w:rsidRDefault="000E6CD2" w:rsidP="000E6CD2"/>
    <w:p w14:paraId="547EC2D2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6DCBFB6C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04CB02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8ECC19A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0F281FD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794D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939E2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AF35D94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159EF0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234497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5396E049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59E09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408E06F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7823939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2721D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492BD7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3BDB096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E13849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38FFE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249621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2C2D6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D6AA2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680FAA53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441B3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D4DC2F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506B50E8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061548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1EFAC0B5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0BC7BF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32BA734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BF9CD3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5EFFF8E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3120AA7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BA4DB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43EE1A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52854F2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2F6CC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6D036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78D5E4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4F892E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4E653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C06B75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6669DD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F8133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BACE91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B5716E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CD7275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2377EC0E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AB29E" w14:textId="77777777" w:rsidR="003724FA" w:rsidRDefault="003724FA">
      <w:r>
        <w:separator/>
      </w:r>
    </w:p>
  </w:endnote>
  <w:endnote w:type="continuationSeparator" w:id="0">
    <w:p w14:paraId="4817BDA9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AF44" w14:textId="77777777" w:rsidR="00BA236F" w:rsidRDefault="00BA23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679E2AC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597DCF13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4A7DEF7B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5C592AE2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63CEFAD6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C725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C725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CF9AEC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0483" w14:textId="77777777" w:rsidR="00BA236F" w:rsidRDefault="00BA23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F1C3" w14:textId="77777777" w:rsidR="003724FA" w:rsidRDefault="003724FA">
      <w:r>
        <w:separator/>
      </w:r>
    </w:p>
  </w:footnote>
  <w:footnote w:type="continuationSeparator" w:id="0">
    <w:p w14:paraId="26F3BFDE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AA5C" w14:textId="77777777" w:rsidR="00BA236F" w:rsidRDefault="00BA23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61E7" w14:textId="77777777" w:rsidR="00E4414E" w:rsidRPr="000312E8" w:rsidRDefault="00E4414E" w:rsidP="00E4414E">
    <w:pPr>
      <w:pStyle w:val="Kopfzeile"/>
      <w:rPr>
        <w:sz w:val="18"/>
        <w:szCs w:val="18"/>
      </w:rPr>
    </w:pPr>
    <w:r>
      <w:rPr>
        <w:sz w:val="18"/>
        <w:szCs w:val="18"/>
      </w:rPr>
      <w:t>235</w:t>
    </w:r>
    <w:r w:rsidRPr="000312E8">
      <w:rPr>
        <w:sz w:val="18"/>
        <w:szCs w:val="18"/>
      </w:rPr>
      <w:t xml:space="preserve"> – </w:t>
    </w:r>
    <w:r>
      <w:rPr>
        <w:sz w:val="18"/>
        <w:szCs w:val="18"/>
      </w:rPr>
      <w:t>Verzeichnis der Leistungen/Kapazitäten anderer Unternehmen</w:t>
    </w:r>
  </w:p>
  <w:p w14:paraId="6DA0B342" w14:textId="0C9843BD" w:rsidR="00E4414E" w:rsidRDefault="00E4414E" w:rsidP="00E4414E">
    <w:pPr>
      <w:pStyle w:val="Kopfzeile"/>
      <w:rPr>
        <w:b w:val="0"/>
        <w:sz w:val="18"/>
        <w:szCs w:val="18"/>
      </w:rPr>
    </w:pPr>
    <w:r w:rsidRPr="000312E8">
      <w:rPr>
        <w:b w:val="0"/>
        <w:sz w:val="18"/>
        <w:szCs w:val="18"/>
      </w:rPr>
      <w:t>Landeshauptstadt Potsdam   Stand 05/2022</w:t>
    </w:r>
  </w:p>
  <w:p w14:paraId="4909CABC" w14:textId="77777777" w:rsidR="00E4414E" w:rsidRPr="00E4414E" w:rsidRDefault="00E4414E" w:rsidP="00E441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9C8C" w14:textId="77777777" w:rsidR="00BA236F" w:rsidRDefault="00BA23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47029">
    <w:abstractNumId w:val="0"/>
  </w:num>
  <w:num w:numId="2" w16cid:durableId="1084306378">
    <w:abstractNumId w:val="4"/>
  </w:num>
  <w:num w:numId="3" w16cid:durableId="120273676">
    <w:abstractNumId w:val="5"/>
  </w:num>
  <w:num w:numId="4" w16cid:durableId="925655180">
    <w:abstractNumId w:val="12"/>
  </w:num>
  <w:num w:numId="5" w16cid:durableId="768503725">
    <w:abstractNumId w:val="8"/>
  </w:num>
  <w:num w:numId="6" w16cid:durableId="1516773109">
    <w:abstractNumId w:val="2"/>
  </w:num>
  <w:num w:numId="7" w16cid:durableId="914365668">
    <w:abstractNumId w:val="10"/>
  </w:num>
  <w:num w:numId="8" w16cid:durableId="1175614546">
    <w:abstractNumId w:val="7"/>
  </w:num>
  <w:num w:numId="9" w16cid:durableId="258873835">
    <w:abstractNumId w:val="11"/>
  </w:num>
  <w:num w:numId="10" w16cid:durableId="669868857">
    <w:abstractNumId w:val="3"/>
  </w:num>
  <w:num w:numId="11" w16cid:durableId="1728606217">
    <w:abstractNumId w:val="9"/>
  </w:num>
  <w:num w:numId="12" w16cid:durableId="343753393">
    <w:abstractNumId w:val="9"/>
  </w:num>
  <w:num w:numId="13" w16cid:durableId="70590270">
    <w:abstractNumId w:val="9"/>
  </w:num>
  <w:num w:numId="14" w16cid:durableId="513420689">
    <w:abstractNumId w:val="9"/>
  </w:num>
  <w:num w:numId="15" w16cid:durableId="623853338">
    <w:abstractNumId w:val="9"/>
  </w:num>
  <w:num w:numId="16" w16cid:durableId="992029664">
    <w:abstractNumId w:val="1"/>
  </w:num>
  <w:num w:numId="17" w16cid:durableId="203755205">
    <w:abstractNumId w:val="1"/>
  </w:num>
  <w:num w:numId="18" w16cid:durableId="1511794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6308E"/>
    <w:rsid w:val="000849CE"/>
    <w:rsid w:val="000E6CD2"/>
    <w:rsid w:val="000F026E"/>
    <w:rsid w:val="00110816"/>
    <w:rsid w:val="001120AA"/>
    <w:rsid w:val="00127C79"/>
    <w:rsid w:val="001426F7"/>
    <w:rsid w:val="001765D0"/>
    <w:rsid w:val="001A19BE"/>
    <w:rsid w:val="001C509D"/>
    <w:rsid w:val="001E1AFE"/>
    <w:rsid w:val="001F4504"/>
    <w:rsid w:val="00237EE5"/>
    <w:rsid w:val="002517FD"/>
    <w:rsid w:val="00263542"/>
    <w:rsid w:val="002804BF"/>
    <w:rsid w:val="002871A9"/>
    <w:rsid w:val="002C403D"/>
    <w:rsid w:val="002F4952"/>
    <w:rsid w:val="002F587D"/>
    <w:rsid w:val="00327698"/>
    <w:rsid w:val="0036281D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4F63FA"/>
    <w:rsid w:val="00504487"/>
    <w:rsid w:val="00521E96"/>
    <w:rsid w:val="005333C9"/>
    <w:rsid w:val="00571A60"/>
    <w:rsid w:val="00573601"/>
    <w:rsid w:val="00585790"/>
    <w:rsid w:val="005C41DA"/>
    <w:rsid w:val="005F152F"/>
    <w:rsid w:val="005F41CD"/>
    <w:rsid w:val="00605DD3"/>
    <w:rsid w:val="00606550"/>
    <w:rsid w:val="00614636"/>
    <w:rsid w:val="006162B4"/>
    <w:rsid w:val="00640260"/>
    <w:rsid w:val="006A021C"/>
    <w:rsid w:val="006A5AED"/>
    <w:rsid w:val="006B7CF1"/>
    <w:rsid w:val="006D403D"/>
    <w:rsid w:val="006D70A3"/>
    <w:rsid w:val="00730387"/>
    <w:rsid w:val="00734EDE"/>
    <w:rsid w:val="00746498"/>
    <w:rsid w:val="00765A42"/>
    <w:rsid w:val="007723ED"/>
    <w:rsid w:val="00773102"/>
    <w:rsid w:val="0078194F"/>
    <w:rsid w:val="00851B16"/>
    <w:rsid w:val="008C0F98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24AB1"/>
    <w:rsid w:val="00A5084B"/>
    <w:rsid w:val="00A5341F"/>
    <w:rsid w:val="00A726A0"/>
    <w:rsid w:val="00A75824"/>
    <w:rsid w:val="00A90C84"/>
    <w:rsid w:val="00A922D2"/>
    <w:rsid w:val="00AB4E8A"/>
    <w:rsid w:val="00AC56D5"/>
    <w:rsid w:val="00AC725B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236F"/>
    <w:rsid w:val="00BA5E42"/>
    <w:rsid w:val="00C101BF"/>
    <w:rsid w:val="00C246AC"/>
    <w:rsid w:val="00C2678D"/>
    <w:rsid w:val="00C5585D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4414E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D8E9D9B"/>
  <w15:docId w15:val="{CA8B1D01-0AAF-4005-9FAA-9E7E9E2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C5585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Czymai, Annett</cp:lastModifiedBy>
  <cp:revision>11</cp:revision>
  <cp:lastPrinted>2016-02-18T07:36:00Z</cp:lastPrinted>
  <dcterms:created xsi:type="dcterms:W3CDTF">2022-06-08T12:24:00Z</dcterms:created>
  <dcterms:modified xsi:type="dcterms:W3CDTF">2026-04-10T11:21:00Z</dcterms:modified>
</cp:coreProperties>
</file>