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D4E5C" w14:textId="27D78513" w:rsidR="009E1656" w:rsidRDefault="009E1656" w:rsidP="009E1656">
      <w:pPr>
        <w:rPr>
          <w:rFonts w:cs="Arial"/>
          <w:szCs w:val="20"/>
        </w:rPr>
      </w:pPr>
    </w:p>
    <w:tbl>
      <w:tblPr>
        <w:tblW w:w="10076" w:type="dxa"/>
        <w:tblLayout w:type="fixed"/>
        <w:tblLook w:val="01E0" w:firstRow="1" w:lastRow="1" w:firstColumn="1" w:lastColumn="1" w:noHBand="0" w:noVBand="0"/>
      </w:tblPr>
      <w:tblGrid>
        <w:gridCol w:w="10076"/>
      </w:tblGrid>
      <w:tr w:rsidR="00702AC2" w:rsidRPr="008F6547" w14:paraId="4038AEDC" w14:textId="77777777" w:rsidTr="008C4185">
        <w:trPr>
          <w:trHeight w:val="284"/>
        </w:trPr>
        <w:tc>
          <w:tcPr>
            <w:tcW w:w="10076" w:type="dxa"/>
            <w:noWrap/>
            <w:tcMar>
              <w:left w:w="28" w:type="dxa"/>
            </w:tcMar>
            <w:vAlign w:val="center"/>
          </w:tcPr>
          <w:p w14:paraId="35956B0D" w14:textId="77777777" w:rsidR="00702AC2" w:rsidRDefault="00702AC2" w:rsidP="008C4185">
            <w:r>
              <w:t>Bezeichnung der Bauleistung:</w:t>
            </w:r>
          </w:p>
        </w:tc>
      </w:tr>
      <w:tr w:rsidR="00702AC2" w:rsidRPr="008F6547" w14:paraId="6AA56216" w14:textId="77777777" w:rsidTr="008C4185">
        <w:trPr>
          <w:trHeight w:val="397"/>
        </w:trPr>
        <w:tc>
          <w:tcPr>
            <w:tcW w:w="10076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tbl>
            <w:tblPr>
              <w:tblW w:w="10076" w:type="dxa"/>
              <w:tblLayout w:type="fixed"/>
              <w:tblLook w:val="01E0" w:firstRow="1" w:lastRow="1" w:firstColumn="1" w:lastColumn="1" w:noHBand="0" w:noVBand="0"/>
            </w:tblPr>
            <w:tblGrid>
              <w:gridCol w:w="2015"/>
              <w:gridCol w:w="8061"/>
            </w:tblGrid>
            <w:tr w:rsidR="00702AC2" w:rsidRPr="006A5D4D" w14:paraId="161EDE56" w14:textId="77777777" w:rsidTr="008C4185">
              <w:trPr>
                <w:trHeight w:val="284"/>
              </w:trPr>
              <w:tc>
                <w:tcPr>
                  <w:tcW w:w="2015" w:type="dxa"/>
                  <w:noWrap/>
                  <w:tcMar>
                    <w:left w:w="28" w:type="dxa"/>
                  </w:tcMar>
                  <w:vAlign w:val="center"/>
                </w:tcPr>
                <w:p w14:paraId="5998FF4B" w14:textId="77777777" w:rsidR="00702AC2" w:rsidRPr="006A5D4D" w:rsidRDefault="00702AC2" w:rsidP="008C41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Maßnahmennummer</w:t>
                  </w:r>
                </w:p>
              </w:tc>
              <w:tc>
                <w:tcPr>
                  <w:tcW w:w="8061" w:type="dxa"/>
                  <w:noWrap/>
                  <w:vAlign w:val="center"/>
                </w:tcPr>
                <w:p w14:paraId="5D86C420" w14:textId="77777777" w:rsidR="00702AC2" w:rsidRPr="006A5D4D" w:rsidRDefault="00702AC2" w:rsidP="008C41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Baumaßnahme</w:t>
                  </w:r>
                </w:p>
              </w:tc>
            </w:tr>
            <w:tr w:rsidR="00702AC2" w:rsidRPr="008F6547" w14:paraId="5A3968D5" w14:textId="77777777" w:rsidTr="008C4185">
              <w:trPr>
                <w:trHeight w:val="284"/>
              </w:trPr>
              <w:tc>
                <w:tcPr>
                  <w:tcW w:w="2015" w:type="dxa"/>
                  <w:vMerge w:val="restart"/>
                  <w:noWrap/>
                  <w:tcMar>
                    <w:left w:w="28" w:type="dxa"/>
                  </w:tcMar>
                  <w:vAlign w:val="center"/>
                </w:tcPr>
                <w:p w14:paraId="3944537F" w14:textId="77777777" w:rsidR="00702AC2" w:rsidRPr="008F6547" w:rsidRDefault="00702AC2" w:rsidP="008C4185"/>
              </w:tc>
              <w:tc>
                <w:tcPr>
                  <w:tcW w:w="8061" w:type="dxa"/>
                  <w:tcBorders>
                    <w:bottom w:val="single" w:sz="4" w:space="0" w:color="808080"/>
                  </w:tcBorders>
                  <w:vAlign w:val="center"/>
                </w:tcPr>
                <w:p w14:paraId="0621D01C" w14:textId="3612C274" w:rsidR="00702AC2" w:rsidRPr="00A36715" w:rsidRDefault="0072749E" w:rsidP="008C4185">
                  <w:pPr>
                    <w:rPr>
                      <w:b/>
                    </w:rPr>
                  </w:pPr>
                  <w:r>
                    <w:rPr>
                      <w:rFonts w:cs="Arial"/>
                    </w:rPr>
                    <w:t>Berliner Straße 27 16792 Zehdenick</w:t>
                  </w:r>
                  <w:r w:rsidR="007A2583">
                    <w:rPr>
                      <w:rFonts w:cs="Arial"/>
                    </w:rPr>
                    <w:t xml:space="preserve">; Los </w:t>
                  </w:r>
                  <w:r w:rsidR="00A320B9">
                    <w:rPr>
                      <w:rFonts w:cs="Arial"/>
                    </w:rPr>
                    <w:t>2: Erweiterter Rohbau</w:t>
                  </w:r>
                </w:p>
              </w:tc>
            </w:tr>
            <w:tr w:rsidR="00702AC2" w:rsidRPr="008F6547" w14:paraId="090EA52C" w14:textId="77777777" w:rsidTr="008C4185">
              <w:trPr>
                <w:trHeight w:val="284"/>
              </w:trPr>
              <w:tc>
                <w:tcPr>
                  <w:tcW w:w="2015" w:type="dxa"/>
                  <w:vMerge/>
                  <w:tcBorders>
                    <w:bottom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6777A917" w14:textId="77777777" w:rsidR="00702AC2" w:rsidRPr="008F6547" w:rsidRDefault="00702AC2" w:rsidP="008C4185"/>
              </w:tc>
              <w:tc>
                <w:tcPr>
                  <w:tcW w:w="8061" w:type="dxa"/>
                  <w:tcBorders>
                    <w:top w:val="single" w:sz="4" w:space="0" w:color="808080"/>
                    <w:bottom w:val="single" w:sz="4" w:space="0" w:color="808080"/>
                  </w:tcBorders>
                  <w:vAlign w:val="center"/>
                </w:tcPr>
                <w:p w14:paraId="749EBEE7" w14:textId="77777777" w:rsidR="00702AC2" w:rsidRPr="00A36715" w:rsidRDefault="00702AC2" w:rsidP="008C4185">
                  <w:pPr>
                    <w:rPr>
                      <w:b/>
                    </w:rPr>
                  </w:pPr>
                </w:p>
              </w:tc>
            </w:tr>
            <w:tr w:rsidR="00702AC2" w:rsidRPr="006A5D4D" w14:paraId="49AE74EF" w14:textId="77777777" w:rsidTr="008C4185">
              <w:trPr>
                <w:trHeight w:val="284"/>
              </w:trPr>
              <w:tc>
                <w:tcPr>
                  <w:tcW w:w="2015" w:type="dxa"/>
                  <w:tcBorders>
                    <w:top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11E34933" w14:textId="77777777" w:rsidR="00702AC2" w:rsidRPr="006A5D4D" w:rsidRDefault="00702AC2" w:rsidP="008C41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8061" w:type="dxa"/>
                  <w:tcBorders>
                    <w:top w:val="single" w:sz="4" w:space="0" w:color="808080"/>
                  </w:tcBorders>
                  <w:noWrap/>
                  <w:vAlign w:val="center"/>
                </w:tcPr>
                <w:p w14:paraId="577BF68D" w14:textId="77777777" w:rsidR="00702AC2" w:rsidRPr="006A5D4D" w:rsidRDefault="00702AC2" w:rsidP="008C41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Leistung</w:t>
                  </w:r>
                </w:p>
              </w:tc>
            </w:tr>
            <w:tr w:rsidR="00702AC2" w:rsidRPr="008F6547" w14:paraId="6F3E0457" w14:textId="77777777" w:rsidTr="008C4185">
              <w:trPr>
                <w:trHeight w:val="284"/>
              </w:trPr>
              <w:tc>
                <w:tcPr>
                  <w:tcW w:w="2015" w:type="dxa"/>
                  <w:tcBorders>
                    <w:bottom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44C8DC60" w14:textId="7E236D02" w:rsidR="00702AC2" w:rsidRPr="00A36715" w:rsidRDefault="00702AC2" w:rsidP="008C4185">
                  <w:pPr>
                    <w:rPr>
                      <w:b/>
                    </w:rPr>
                  </w:pPr>
                  <w:r w:rsidRPr="00052664">
                    <w:rPr>
                      <w:rFonts w:cs="Arial"/>
                      <w:b/>
                      <w:sz w:val="18"/>
                    </w:rPr>
                    <w:t>2</w:t>
                  </w:r>
                  <w:r w:rsidR="007A2583">
                    <w:rPr>
                      <w:rFonts w:cs="Arial"/>
                      <w:b/>
                      <w:sz w:val="18"/>
                    </w:rPr>
                    <w:t>6</w:t>
                  </w:r>
                  <w:r w:rsidRPr="00052664">
                    <w:rPr>
                      <w:rFonts w:cs="Arial"/>
                      <w:b/>
                      <w:sz w:val="18"/>
                    </w:rPr>
                    <w:t>-ZVS-</w:t>
                  </w:r>
                  <w:r w:rsidR="007A2583">
                    <w:rPr>
                      <w:rFonts w:cs="Arial"/>
                      <w:b/>
                      <w:sz w:val="18"/>
                    </w:rPr>
                    <w:t>0</w:t>
                  </w:r>
                  <w:r w:rsidR="00A320B9">
                    <w:rPr>
                      <w:rFonts w:cs="Arial"/>
                      <w:b/>
                      <w:sz w:val="18"/>
                    </w:rPr>
                    <w:t>1</w:t>
                  </w:r>
                  <w:r w:rsidRPr="00052664">
                    <w:rPr>
                      <w:rFonts w:cs="Arial"/>
                      <w:b/>
                      <w:sz w:val="18"/>
                    </w:rPr>
                    <w:t>-VOB-ÖA</w:t>
                  </w:r>
                </w:p>
              </w:tc>
              <w:tc>
                <w:tcPr>
                  <w:tcW w:w="8061" w:type="dxa"/>
                  <w:tcBorders>
                    <w:bottom w:val="single" w:sz="4" w:space="0" w:color="808080"/>
                  </w:tcBorders>
                  <w:vAlign w:val="center"/>
                </w:tcPr>
                <w:p w14:paraId="68BB29C3" w14:textId="0E6A707D" w:rsidR="00702AC2" w:rsidRPr="003D0DDF" w:rsidRDefault="00A320B9" w:rsidP="008C4185">
                  <w:pPr>
                    <w:rPr>
                      <w:rFonts w:cs="Arial"/>
                      <w:b/>
                      <w:bCs/>
                      <w:sz w:val="22"/>
                    </w:rPr>
                  </w:pPr>
                  <w:r>
                    <w:rPr>
                      <w:rFonts w:cs="Arial"/>
                      <w:b/>
                    </w:rPr>
                    <w:t xml:space="preserve">Verschiedene </w:t>
                  </w:r>
                  <w:bookmarkStart w:id="0" w:name="_GoBack"/>
                  <w:bookmarkEnd w:id="0"/>
                  <w:r w:rsidR="0072749E">
                    <w:rPr>
                      <w:rFonts w:cs="Arial"/>
                      <w:b/>
                    </w:rPr>
                    <w:t xml:space="preserve">Arbeiten </w:t>
                  </w:r>
                  <w:r>
                    <w:rPr>
                      <w:rFonts w:cs="Arial"/>
                      <w:b/>
                    </w:rPr>
                    <w:t>Rohbau</w:t>
                  </w:r>
                </w:p>
              </w:tc>
            </w:tr>
          </w:tbl>
          <w:p w14:paraId="39396A07" w14:textId="77777777" w:rsidR="00702AC2" w:rsidRPr="006B28BB" w:rsidRDefault="00702AC2" w:rsidP="008C4185">
            <w:pPr>
              <w:rPr>
                <w:b/>
              </w:rPr>
            </w:pPr>
          </w:p>
        </w:tc>
      </w:tr>
    </w:tbl>
    <w:p w14:paraId="4714DB31" w14:textId="77777777" w:rsidR="008C60B4" w:rsidRDefault="008C60B4" w:rsidP="009E1656">
      <w:pPr>
        <w:rPr>
          <w:rFonts w:cs="Arial"/>
          <w:szCs w:val="20"/>
        </w:rPr>
      </w:pPr>
    </w:p>
    <w:p w14:paraId="3F4097CC" w14:textId="77777777" w:rsidR="009E1656" w:rsidRDefault="009E1656" w:rsidP="009E1656">
      <w:pPr>
        <w:pStyle w:val="Oben"/>
      </w:pPr>
      <w:r>
        <w:t>Ergänzung der Besonderen Vertragsbedingungen</w:t>
      </w:r>
    </w:p>
    <w:p w14:paraId="2C0C4BAC" w14:textId="77777777" w:rsidR="009E1656" w:rsidRDefault="009E1656" w:rsidP="009E1656">
      <w:pPr>
        <w:jc w:val="both"/>
        <w:rPr>
          <w:rFonts w:cs="Arial"/>
          <w:b/>
          <w:szCs w:val="20"/>
        </w:rPr>
      </w:pPr>
    </w:p>
    <w:p w14:paraId="6EBFC1CD" w14:textId="77777777"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14:paraId="4D7AB7C7" w14:textId="77777777" w:rsidR="009E1656" w:rsidRDefault="009E1656" w:rsidP="009E1656">
      <w:pPr>
        <w:pStyle w:val="berschrift1"/>
      </w:pPr>
      <w:r>
        <w:t>Ergänzung der Aufforderung zur Abgabe eines Angebots</w:t>
      </w:r>
    </w:p>
    <w:p w14:paraId="77E9331E" w14:textId="77777777"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14:paraId="485B0055" w14:textId="77777777"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14:paraId="66288F39" w14:textId="77777777"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14:paraId="3D0B6F73" w14:textId="77777777"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14:paraId="7ABF5E46" w14:textId="77777777"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14:paraId="1A9098EB" w14:textId="77777777"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14:paraId="38474205" w14:textId="77777777"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14:paraId="20BC7AB5" w14:textId="77777777"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14:paraId="79BC30C4" w14:textId="77777777"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14:paraId="43A7C630" w14:textId="77777777"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14:paraId="166B0A5D" w14:textId="77777777" w:rsidR="009E1656" w:rsidRDefault="009E1656" w:rsidP="009E1656">
      <w:pPr>
        <w:pStyle w:val="berschrift1"/>
      </w:pPr>
      <w:r>
        <w:t>Ergänzung der Besonderen Vertragsbedingungen</w:t>
      </w:r>
    </w:p>
    <w:p w14:paraId="23794CFB" w14:textId="77777777"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14:paraId="7F8AFFB0" w14:textId="77777777"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14:paraId="12800038" w14:textId="77777777"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14:paraId="539532CB" w14:textId="77777777"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4B902F" w14:textId="77777777" w:rsidR="005F7FAD" w:rsidRDefault="005F7FAD">
      <w:r>
        <w:separator/>
      </w:r>
    </w:p>
    <w:p w14:paraId="26E714EC" w14:textId="77777777" w:rsidR="005F7FAD" w:rsidRDefault="005F7FAD"/>
    <w:p w14:paraId="0A1A5DE8" w14:textId="77777777" w:rsidR="005F7FAD" w:rsidRDefault="005F7FAD"/>
  </w:endnote>
  <w:endnote w:type="continuationSeparator" w:id="0">
    <w:p w14:paraId="4E9C4D97" w14:textId="77777777" w:rsidR="005F7FAD" w:rsidRDefault="005F7FAD">
      <w:r>
        <w:continuationSeparator/>
      </w:r>
    </w:p>
    <w:p w14:paraId="5D596D2D" w14:textId="77777777" w:rsidR="005F7FAD" w:rsidRDefault="005F7FAD"/>
    <w:p w14:paraId="4ABE3096" w14:textId="77777777" w:rsidR="005F7FAD" w:rsidRDefault="005F7F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14:paraId="417CE7BC" w14:textId="77777777" w:rsidTr="00726E61">
      <w:trPr>
        <w:cantSplit/>
        <w:trHeight w:hRule="exact" w:val="397"/>
      </w:trPr>
      <w:tc>
        <w:tcPr>
          <w:tcW w:w="147" w:type="dxa"/>
          <w:vAlign w:val="center"/>
        </w:tcPr>
        <w:p w14:paraId="58574836" w14:textId="77777777"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277A1556" w14:textId="77777777"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F4181B" wp14:editId="7E4D8A03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191564B" w14:textId="77777777"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0FA82AC1" w14:textId="77777777"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043683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043683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FD2E4EC" w14:textId="77777777"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2D3364" w14:textId="77777777" w:rsidR="005F7FAD" w:rsidRDefault="005F7FAD">
      <w:r>
        <w:separator/>
      </w:r>
    </w:p>
    <w:p w14:paraId="10198BB3" w14:textId="77777777" w:rsidR="005F7FAD" w:rsidRDefault="005F7FAD"/>
    <w:p w14:paraId="3F111BFB" w14:textId="77777777" w:rsidR="005F7FAD" w:rsidRDefault="005F7FAD"/>
  </w:footnote>
  <w:footnote w:type="continuationSeparator" w:id="0">
    <w:p w14:paraId="4605335C" w14:textId="77777777" w:rsidR="005F7FAD" w:rsidRDefault="005F7FAD">
      <w:r>
        <w:continuationSeparator/>
      </w:r>
    </w:p>
    <w:p w14:paraId="50901BF3" w14:textId="77777777" w:rsidR="005F7FAD" w:rsidRDefault="005F7FAD"/>
    <w:p w14:paraId="438D16B7" w14:textId="77777777" w:rsidR="005F7FAD" w:rsidRDefault="005F7F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64C70" w14:textId="77777777" w:rsidR="005F7FAD" w:rsidRDefault="005F7FAD"/>
  <w:p w14:paraId="127F2FFE" w14:textId="77777777"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31116" w14:textId="77777777" w:rsidR="005F7FAD" w:rsidRDefault="005F7FAD" w:rsidP="00046C8E">
    <w:pPr>
      <w:pStyle w:val="Kopfzeile"/>
    </w:pPr>
    <w:r>
      <w:t>241</w:t>
    </w:r>
  </w:p>
  <w:p w14:paraId="78F324E6" w14:textId="77777777"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3683"/>
    <w:rsid w:val="00046C8E"/>
    <w:rsid w:val="000657CF"/>
    <w:rsid w:val="0006675C"/>
    <w:rsid w:val="00081305"/>
    <w:rsid w:val="000848E7"/>
    <w:rsid w:val="00092107"/>
    <w:rsid w:val="000A42AA"/>
    <w:rsid w:val="000E185C"/>
    <w:rsid w:val="000F2880"/>
    <w:rsid w:val="001028D9"/>
    <w:rsid w:val="00106076"/>
    <w:rsid w:val="00112FC6"/>
    <w:rsid w:val="001142DF"/>
    <w:rsid w:val="00127C79"/>
    <w:rsid w:val="001426F7"/>
    <w:rsid w:val="001441BB"/>
    <w:rsid w:val="001502C1"/>
    <w:rsid w:val="001626EB"/>
    <w:rsid w:val="00182131"/>
    <w:rsid w:val="001A6205"/>
    <w:rsid w:val="001B0BC2"/>
    <w:rsid w:val="001B705C"/>
    <w:rsid w:val="001C3E5C"/>
    <w:rsid w:val="001C509D"/>
    <w:rsid w:val="001D0056"/>
    <w:rsid w:val="001D4377"/>
    <w:rsid w:val="001D4499"/>
    <w:rsid w:val="001E0C92"/>
    <w:rsid w:val="001F47CC"/>
    <w:rsid w:val="00216D2A"/>
    <w:rsid w:val="00226616"/>
    <w:rsid w:val="0023431D"/>
    <w:rsid w:val="002362A0"/>
    <w:rsid w:val="002517FD"/>
    <w:rsid w:val="00257B10"/>
    <w:rsid w:val="00263542"/>
    <w:rsid w:val="00266553"/>
    <w:rsid w:val="002748DF"/>
    <w:rsid w:val="002C0F7B"/>
    <w:rsid w:val="002C403D"/>
    <w:rsid w:val="002E4302"/>
    <w:rsid w:val="002F4952"/>
    <w:rsid w:val="00325E6C"/>
    <w:rsid w:val="00327698"/>
    <w:rsid w:val="003377D0"/>
    <w:rsid w:val="003552CC"/>
    <w:rsid w:val="00355C7F"/>
    <w:rsid w:val="0037108D"/>
    <w:rsid w:val="003756CB"/>
    <w:rsid w:val="00392C56"/>
    <w:rsid w:val="003A36E9"/>
    <w:rsid w:val="003B7901"/>
    <w:rsid w:val="003D0108"/>
    <w:rsid w:val="003D3E99"/>
    <w:rsid w:val="003E2CD4"/>
    <w:rsid w:val="003F55F8"/>
    <w:rsid w:val="00402A1B"/>
    <w:rsid w:val="00424038"/>
    <w:rsid w:val="0045228F"/>
    <w:rsid w:val="00454471"/>
    <w:rsid w:val="0045726B"/>
    <w:rsid w:val="00465BAC"/>
    <w:rsid w:val="0047055A"/>
    <w:rsid w:val="004758E5"/>
    <w:rsid w:val="00480ABD"/>
    <w:rsid w:val="004818FE"/>
    <w:rsid w:val="00492429"/>
    <w:rsid w:val="004C0824"/>
    <w:rsid w:val="004C5609"/>
    <w:rsid w:val="004C7911"/>
    <w:rsid w:val="004D1A18"/>
    <w:rsid w:val="004E07A5"/>
    <w:rsid w:val="004E3711"/>
    <w:rsid w:val="004F01E8"/>
    <w:rsid w:val="004F4CF1"/>
    <w:rsid w:val="00500C2B"/>
    <w:rsid w:val="00520D3B"/>
    <w:rsid w:val="005304A8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6E01"/>
    <w:rsid w:val="005F7FAD"/>
    <w:rsid w:val="00605DD3"/>
    <w:rsid w:val="00606550"/>
    <w:rsid w:val="00607EE7"/>
    <w:rsid w:val="00614636"/>
    <w:rsid w:val="00640260"/>
    <w:rsid w:val="00641FBD"/>
    <w:rsid w:val="00643351"/>
    <w:rsid w:val="0064613D"/>
    <w:rsid w:val="0066119D"/>
    <w:rsid w:val="00667DCD"/>
    <w:rsid w:val="00677725"/>
    <w:rsid w:val="006A5AED"/>
    <w:rsid w:val="006A66F3"/>
    <w:rsid w:val="006B7CF1"/>
    <w:rsid w:val="006D199D"/>
    <w:rsid w:val="006D70A3"/>
    <w:rsid w:val="00702AC2"/>
    <w:rsid w:val="0070791D"/>
    <w:rsid w:val="00724CA7"/>
    <w:rsid w:val="00726E61"/>
    <w:rsid w:val="0072749E"/>
    <w:rsid w:val="00734EDE"/>
    <w:rsid w:val="00740FD8"/>
    <w:rsid w:val="007633C2"/>
    <w:rsid w:val="0078194F"/>
    <w:rsid w:val="00782E76"/>
    <w:rsid w:val="0078695C"/>
    <w:rsid w:val="007A2583"/>
    <w:rsid w:val="007A667B"/>
    <w:rsid w:val="007B7836"/>
    <w:rsid w:val="007D3C14"/>
    <w:rsid w:val="007E0512"/>
    <w:rsid w:val="007E61DB"/>
    <w:rsid w:val="0081723D"/>
    <w:rsid w:val="008615ED"/>
    <w:rsid w:val="0087043F"/>
    <w:rsid w:val="008709EF"/>
    <w:rsid w:val="00873B3B"/>
    <w:rsid w:val="0089189E"/>
    <w:rsid w:val="008A4445"/>
    <w:rsid w:val="008B1F06"/>
    <w:rsid w:val="008C3EDB"/>
    <w:rsid w:val="008C3FB3"/>
    <w:rsid w:val="008C60B4"/>
    <w:rsid w:val="008D764D"/>
    <w:rsid w:val="008D7DD6"/>
    <w:rsid w:val="008E21B5"/>
    <w:rsid w:val="008F52AA"/>
    <w:rsid w:val="008F6547"/>
    <w:rsid w:val="008F68B0"/>
    <w:rsid w:val="00910F0B"/>
    <w:rsid w:val="0094614B"/>
    <w:rsid w:val="00962412"/>
    <w:rsid w:val="0097166A"/>
    <w:rsid w:val="009769C9"/>
    <w:rsid w:val="0098569C"/>
    <w:rsid w:val="009A3215"/>
    <w:rsid w:val="009A33B4"/>
    <w:rsid w:val="009B255B"/>
    <w:rsid w:val="009C14BE"/>
    <w:rsid w:val="009E1656"/>
    <w:rsid w:val="00A00872"/>
    <w:rsid w:val="00A3057F"/>
    <w:rsid w:val="00A320B9"/>
    <w:rsid w:val="00A4247E"/>
    <w:rsid w:val="00A5084B"/>
    <w:rsid w:val="00A75824"/>
    <w:rsid w:val="00A90C84"/>
    <w:rsid w:val="00AB4786"/>
    <w:rsid w:val="00AB4B05"/>
    <w:rsid w:val="00AC514F"/>
    <w:rsid w:val="00AC56D5"/>
    <w:rsid w:val="00AC7F2D"/>
    <w:rsid w:val="00AD584D"/>
    <w:rsid w:val="00AE42F1"/>
    <w:rsid w:val="00AE4AF0"/>
    <w:rsid w:val="00B003C3"/>
    <w:rsid w:val="00B051BB"/>
    <w:rsid w:val="00B14EF0"/>
    <w:rsid w:val="00B21B55"/>
    <w:rsid w:val="00B23C01"/>
    <w:rsid w:val="00B23DD6"/>
    <w:rsid w:val="00B40909"/>
    <w:rsid w:val="00B434E5"/>
    <w:rsid w:val="00B457FB"/>
    <w:rsid w:val="00B52DC7"/>
    <w:rsid w:val="00B61D2B"/>
    <w:rsid w:val="00B96ADB"/>
    <w:rsid w:val="00BA5E42"/>
    <w:rsid w:val="00BA61C3"/>
    <w:rsid w:val="00BF2190"/>
    <w:rsid w:val="00BF4258"/>
    <w:rsid w:val="00C07DC7"/>
    <w:rsid w:val="00C101BF"/>
    <w:rsid w:val="00C246AC"/>
    <w:rsid w:val="00C26124"/>
    <w:rsid w:val="00C2678D"/>
    <w:rsid w:val="00C30192"/>
    <w:rsid w:val="00C45CB0"/>
    <w:rsid w:val="00C60E13"/>
    <w:rsid w:val="00C7644D"/>
    <w:rsid w:val="00C764C5"/>
    <w:rsid w:val="00C94DB3"/>
    <w:rsid w:val="00C96E57"/>
    <w:rsid w:val="00CC0470"/>
    <w:rsid w:val="00CD54C7"/>
    <w:rsid w:val="00CF64C4"/>
    <w:rsid w:val="00D05C74"/>
    <w:rsid w:val="00D24325"/>
    <w:rsid w:val="00D354E5"/>
    <w:rsid w:val="00D35860"/>
    <w:rsid w:val="00D4391D"/>
    <w:rsid w:val="00D6072E"/>
    <w:rsid w:val="00D87708"/>
    <w:rsid w:val="00DA276D"/>
    <w:rsid w:val="00DB5191"/>
    <w:rsid w:val="00DB697A"/>
    <w:rsid w:val="00DB6C0D"/>
    <w:rsid w:val="00DC2EA6"/>
    <w:rsid w:val="00DC7E08"/>
    <w:rsid w:val="00DD5025"/>
    <w:rsid w:val="00DE2F64"/>
    <w:rsid w:val="00DE31CF"/>
    <w:rsid w:val="00DE420C"/>
    <w:rsid w:val="00E02FAA"/>
    <w:rsid w:val="00E1197E"/>
    <w:rsid w:val="00E16364"/>
    <w:rsid w:val="00E322E9"/>
    <w:rsid w:val="00E448EA"/>
    <w:rsid w:val="00E561AF"/>
    <w:rsid w:val="00E578EB"/>
    <w:rsid w:val="00E6087B"/>
    <w:rsid w:val="00E85EBB"/>
    <w:rsid w:val="00EA10EB"/>
    <w:rsid w:val="00EA7335"/>
    <w:rsid w:val="00EB314C"/>
    <w:rsid w:val="00EC40DA"/>
    <w:rsid w:val="00EC4915"/>
    <w:rsid w:val="00EC5ED6"/>
    <w:rsid w:val="00EC7AED"/>
    <w:rsid w:val="00EE3DE4"/>
    <w:rsid w:val="00EF71D7"/>
    <w:rsid w:val="00F133C2"/>
    <w:rsid w:val="00F21669"/>
    <w:rsid w:val="00F32C49"/>
    <w:rsid w:val="00F36AFD"/>
    <w:rsid w:val="00F4153C"/>
    <w:rsid w:val="00F639F5"/>
    <w:rsid w:val="00F75EB3"/>
    <w:rsid w:val="00F9088F"/>
    <w:rsid w:val="00F92CF7"/>
    <w:rsid w:val="00F93C3D"/>
    <w:rsid w:val="00FA0151"/>
    <w:rsid w:val="00FB37F2"/>
    <w:rsid w:val="00FC0982"/>
    <w:rsid w:val="00FC1057"/>
    <w:rsid w:val="00FD49AF"/>
    <w:rsid w:val="00FE5FC4"/>
    <w:rsid w:val="00FE676D"/>
    <w:rsid w:val="00FF19DB"/>
    <w:rsid w:val="00FF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2097"/>
    <o:shapelayout v:ext="edit">
      <o:idmap v:ext="edit" data="1"/>
    </o:shapelayout>
  </w:shapeDefaults>
  <w:decimalSymbol w:val=","/>
  <w:listSeparator w:val=";"/>
  <w14:docId w14:val="4EF282DB"/>
  <w15:docId w15:val="{71C555C8-742C-4E70-BF18-249351EA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374</Words>
  <Characters>2599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Abfall</dc:title>
  <dc:subject>Vermeidung, Verwertung und Beseitigung von Bau- und Abbruchabfällen sowie Baustellenabfällen</dc:subject>
  <dc:creator>Dorothea Fenner</dc:creator>
  <cp:keywords>Abfall</cp:keywords>
  <cp:lastModifiedBy>Wosnek, Susann</cp:lastModifiedBy>
  <cp:revision>2</cp:revision>
  <cp:lastPrinted>2026-01-05T12:40:00Z</cp:lastPrinted>
  <dcterms:created xsi:type="dcterms:W3CDTF">2026-06-03T08:38:00Z</dcterms:created>
  <dcterms:modified xsi:type="dcterms:W3CDTF">2026-06-03T08:38:00Z</dcterms:modified>
</cp:coreProperties>
</file>