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2026/01/606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Kita Regenbogen Außenanlage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Bauleistungen und Lieferung von Pflanzen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