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60-L-24-26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Lieferung von Beleuchtung für die Parkanlagen in Wittenberge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Lieferung von Mast- und Pollerleuchten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