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02-26-28401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Elektroinstallation Beleuchtung Bunte Bühne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Elektroinstallation Beleuchtung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