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2026/02-51536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RV Elektroarbeiten Campus Teltow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 auf unserem Campus Teltow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