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73CB8283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BD55834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2A58AD3" w14:textId="77777777" w:rsidR="00682D2C" w:rsidRPr="00F45CAD" w:rsidRDefault="00682D2C" w:rsidP="002D4CA7"/>
        </w:tc>
      </w:tr>
      <w:tr w:rsidR="00682D2C" w:rsidRPr="00F45CAD" w14:paraId="06F5BF6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5ACED4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BD82F0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552EEB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128B2D69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BD41BE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8FCFA5" w14:textId="77777777" w:rsidR="00682D2C" w:rsidRPr="00F45CAD" w:rsidRDefault="000D4724" w:rsidP="002D4CA7">
            <w:r>
              <w:t>ÖA 21-2026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F1DBA91" w14:textId="77777777" w:rsidR="00682D2C" w:rsidRPr="00F45CAD" w:rsidRDefault="0028279C" w:rsidP="002D4CA7">
            <w:r>
              <w:t>18.02.2026</w:t>
            </w:r>
          </w:p>
        </w:tc>
      </w:tr>
      <w:tr w:rsidR="00682D2C" w:rsidRPr="00F45CAD" w14:paraId="0734EED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59DBBB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24F4C75" w14:textId="77777777" w:rsidR="00682D2C" w:rsidRPr="00F45CAD" w:rsidRDefault="00682D2C" w:rsidP="002D4CA7"/>
        </w:tc>
      </w:tr>
      <w:tr w:rsidR="00682D2C" w:rsidRPr="00F45CAD" w14:paraId="7116C7C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CB78D7A" w14:textId="77777777" w:rsidR="00E1171A" w:rsidRPr="00E1171A" w:rsidRDefault="00E1171A" w:rsidP="00E1171A">
            <w:r w:rsidRPr="00E1171A">
              <w:t>Standortentwicklung Grundschule und Hort Dissenchen</w:t>
            </w:r>
          </w:p>
          <w:p w14:paraId="14BB50C8" w14:textId="28BB85B8" w:rsidR="00682D2C" w:rsidRPr="00F45CAD" w:rsidRDefault="00E1171A" w:rsidP="00E1171A">
            <w:r w:rsidRPr="00E1171A">
              <w:t>Erweiterung / Sanierung, Dissenchener Schulstraße 1, 03052 Cottbus</w:t>
            </w:r>
          </w:p>
        </w:tc>
      </w:tr>
      <w:tr w:rsidR="00682D2C" w:rsidRPr="00F45CAD" w14:paraId="584DFBD0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FBE9E2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484A10" w14:textId="77777777" w:rsidR="00682D2C" w:rsidRPr="00F45CAD" w:rsidRDefault="00682D2C" w:rsidP="002D4CA7"/>
        </w:tc>
      </w:tr>
      <w:tr w:rsidR="00682D2C" w:rsidRPr="00F45CAD" w14:paraId="2FB76136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2C236A6" w14:textId="77777777" w:rsidR="00682D2C" w:rsidRPr="00F45CAD" w:rsidRDefault="000D4724" w:rsidP="002D4CA7">
            <w:r>
              <w:t xml:space="preserve">Los 26 - Zimmerer- und Dacharbeiten Nebengebäude </w:t>
            </w:r>
          </w:p>
        </w:tc>
      </w:tr>
    </w:tbl>
    <w:p w14:paraId="29192577" w14:textId="77777777" w:rsidR="00682D2C" w:rsidRPr="00F45CAD" w:rsidRDefault="00682D2C" w:rsidP="00682D2C"/>
    <w:p w14:paraId="44BF1FB2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732FC4DB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0A9FF38F" w14:textId="77777777" w:rsidR="00682D2C" w:rsidRPr="00F45CAD" w:rsidRDefault="00682D2C" w:rsidP="00682D2C"/>
    <w:p w14:paraId="354F5AF0" w14:textId="77777777" w:rsidR="00682D2C" w:rsidRPr="00F45CAD" w:rsidRDefault="00D05238" w:rsidP="00AF2BE2">
      <w:r>
        <w:rPr>
          <w:sz w:val="28"/>
          <w:szCs w:val="28"/>
        </w:rPr>
        <w:t>☐</w:t>
      </w:r>
      <w:r w:rsidR="00682D2C" w:rsidRPr="00AF2BE2">
        <w:tab/>
        <w:t>Die Namen der Nachunternehmer sind bereits bei Angebotsabgabe anzugeben.</w:t>
      </w:r>
    </w:p>
    <w:p w14:paraId="4060868C" w14:textId="77777777" w:rsidR="00682D2C" w:rsidRPr="00F45CAD" w:rsidRDefault="00682D2C" w:rsidP="00682D2C"/>
    <w:p w14:paraId="52168F23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1F2D8AEF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67E093B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34FC44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BEA2C1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76AF3C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63EDB55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137A94C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F66A479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FC083F5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7932B36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1171A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6100AA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151EAA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EA2BBD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40C038A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F08AF7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1171A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C35755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075C293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0B63854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9BA77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3743582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1171A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2F2A28A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9E2B45C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92E2B0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B348953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850553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1171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0CA54E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657C6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628C6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B1378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7AC872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1171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73ED9F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D27616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AD09D8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0395B6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37554B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1171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A3136A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3C1C6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A1ADFF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40E7E7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B175C0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1171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24E730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D09950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3A725E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E64F7A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7D0C5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1171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7989F0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A02AE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99A38A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C7C57F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47EE9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1171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E48A1C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5197B4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D9C15C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FD821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3736DD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1171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5E8E10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73014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E0493D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0A7E4B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3FEED7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1171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40B6D8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20D612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654AA9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21877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657094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1171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581374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75257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A2A144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B58B26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4C1AFC6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1171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6CC9D0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931FAC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D6D89C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E4BF5C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31FD21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1171A">
              <w:fldChar w:fldCharType="separate"/>
            </w:r>
            <w:r w:rsidRPr="00AF2BE2">
              <w:fldChar w:fldCharType="end"/>
            </w:r>
          </w:p>
        </w:tc>
      </w:tr>
    </w:tbl>
    <w:p w14:paraId="72B18828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A3F6A" w14:textId="77777777" w:rsidR="00107E87" w:rsidRDefault="00107E87">
      <w:r>
        <w:separator/>
      </w:r>
    </w:p>
    <w:p w14:paraId="3AAF705E" w14:textId="77777777" w:rsidR="00107E87" w:rsidRDefault="00107E87"/>
    <w:p w14:paraId="77769C17" w14:textId="77777777" w:rsidR="00107E87" w:rsidRDefault="00107E87"/>
  </w:endnote>
  <w:endnote w:type="continuationSeparator" w:id="0">
    <w:p w14:paraId="1E8B715B" w14:textId="77777777" w:rsidR="00107E87" w:rsidRDefault="00107E87">
      <w:r>
        <w:continuationSeparator/>
      </w:r>
    </w:p>
    <w:p w14:paraId="668878BD" w14:textId="77777777" w:rsidR="00107E87" w:rsidRDefault="00107E87"/>
    <w:p w14:paraId="1C8CCBD8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B381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2C6CC066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544F530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217F11F9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92192BA" wp14:editId="5806B206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22E147A3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7860B50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31DD5B4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09DB6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F41F4" w14:textId="77777777" w:rsidR="00107E87" w:rsidRDefault="00107E87">
      <w:r>
        <w:separator/>
      </w:r>
    </w:p>
    <w:p w14:paraId="794225D3" w14:textId="77777777" w:rsidR="00107E87" w:rsidRDefault="00107E87"/>
    <w:p w14:paraId="79B1F6FA" w14:textId="77777777" w:rsidR="00107E87" w:rsidRDefault="00107E87"/>
  </w:footnote>
  <w:footnote w:type="continuationSeparator" w:id="0">
    <w:p w14:paraId="706E3B11" w14:textId="77777777" w:rsidR="00107E87" w:rsidRDefault="00107E87">
      <w:r>
        <w:continuationSeparator/>
      </w:r>
    </w:p>
    <w:p w14:paraId="4FDCE952" w14:textId="77777777" w:rsidR="00107E87" w:rsidRDefault="00107E87"/>
    <w:p w14:paraId="68EFC93A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DEA8" w14:textId="77777777" w:rsidR="007A7D5E" w:rsidRDefault="007A7D5E"/>
  <w:p w14:paraId="1727C5F9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73C13" w14:textId="77777777" w:rsidR="007A7D5E" w:rsidRDefault="007A7D5E" w:rsidP="00701419">
    <w:pPr>
      <w:pStyle w:val="Kopfzeile"/>
    </w:pPr>
    <w:r>
      <w:t>233</w:t>
    </w:r>
  </w:p>
  <w:p w14:paraId="66389BD0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0F6EB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00983073">
    <w:abstractNumId w:val="1"/>
  </w:num>
  <w:num w:numId="2" w16cid:durableId="973633692">
    <w:abstractNumId w:val="5"/>
  </w:num>
  <w:num w:numId="3" w16cid:durableId="691689107">
    <w:abstractNumId w:val="7"/>
  </w:num>
  <w:num w:numId="4" w16cid:durableId="96753794">
    <w:abstractNumId w:val="16"/>
  </w:num>
  <w:num w:numId="5" w16cid:durableId="963120656">
    <w:abstractNumId w:val="9"/>
  </w:num>
  <w:num w:numId="6" w16cid:durableId="90592938">
    <w:abstractNumId w:val="3"/>
  </w:num>
  <w:num w:numId="7" w16cid:durableId="2058700861">
    <w:abstractNumId w:val="12"/>
  </w:num>
  <w:num w:numId="8" w16cid:durableId="528834163">
    <w:abstractNumId w:val="8"/>
  </w:num>
  <w:num w:numId="9" w16cid:durableId="154149748">
    <w:abstractNumId w:val="15"/>
  </w:num>
  <w:num w:numId="10" w16cid:durableId="137769978">
    <w:abstractNumId w:val="4"/>
  </w:num>
  <w:num w:numId="11" w16cid:durableId="735855411">
    <w:abstractNumId w:val="11"/>
  </w:num>
  <w:num w:numId="12" w16cid:durableId="804733888">
    <w:abstractNumId w:val="11"/>
  </w:num>
  <w:num w:numId="13" w16cid:durableId="1103723771">
    <w:abstractNumId w:val="11"/>
  </w:num>
  <w:num w:numId="14" w16cid:durableId="1586919923">
    <w:abstractNumId w:val="11"/>
  </w:num>
  <w:num w:numId="15" w16cid:durableId="934019598">
    <w:abstractNumId w:val="11"/>
  </w:num>
  <w:num w:numId="16" w16cid:durableId="1131632135">
    <w:abstractNumId w:val="2"/>
  </w:num>
  <w:num w:numId="17" w16cid:durableId="1930235024">
    <w:abstractNumId w:val="2"/>
  </w:num>
  <w:num w:numId="18" w16cid:durableId="1012683968">
    <w:abstractNumId w:val="14"/>
  </w:num>
  <w:num w:numId="19" w16cid:durableId="1863468197">
    <w:abstractNumId w:val="13"/>
  </w:num>
  <w:num w:numId="20" w16cid:durableId="631056841">
    <w:abstractNumId w:val="10"/>
  </w:num>
  <w:num w:numId="21" w16cid:durableId="54016414">
    <w:abstractNumId w:val="6"/>
  </w:num>
  <w:num w:numId="22" w16cid:durableId="136261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36AD4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C5A5D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71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9EF88AE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144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Kochan, Katharina</cp:lastModifiedBy>
  <cp:revision>15</cp:revision>
  <cp:lastPrinted>2010-02-09T14:25:00Z</cp:lastPrinted>
  <dcterms:created xsi:type="dcterms:W3CDTF">2012-07-19T04:58:00Z</dcterms:created>
  <dcterms:modified xsi:type="dcterms:W3CDTF">2026-02-18T07:34:00Z</dcterms:modified>
</cp:coreProperties>
</file>