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20-2026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FDB0B" w14:textId="77777777" w:rsidR="00344C82" w:rsidRDefault="00985993" w:rsidP="00DD21DE">
            <w:r>
              <w:t xml:space="preserve">Stadt Cottbus </w:t>
            </w:r>
            <w:r w:rsidR="00B361E5">
              <w:t xml:space="preserve">- </w:t>
            </w:r>
            <w:r>
              <w:t xml:space="preserve">Standortentwicklung Grundschule und Hort </w:t>
            </w:r>
            <w:proofErr w:type="spellStart"/>
            <w:r>
              <w:t>Dissenchen</w:t>
            </w:r>
            <w:proofErr w:type="spellEnd"/>
          </w:p>
          <w:p w14:paraId="28C1D4EA" w14:textId="004FF8C3" w:rsidR="00B361E5" w:rsidRPr="001C55D1" w:rsidRDefault="00B361E5" w:rsidP="00DD21DE">
            <w:r w:rsidRPr="00B361E5">
              <w:t xml:space="preserve">Erweiterung / Sanierung, </w:t>
            </w:r>
            <w:proofErr w:type="spellStart"/>
            <w:r w:rsidRPr="00B361E5">
              <w:t>Dissenchener</w:t>
            </w:r>
            <w:proofErr w:type="spellEnd"/>
            <w:r w:rsidRPr="00B361E5">
              <w:t xml:space="preserve"> Schulstraße 1, 03052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Los 2: Rohbauarbeiten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FF9BC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19DCC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3175D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189E9D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F97BF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5C11E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1285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361E5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47C18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Steiniger, Judith</cp:lastModifiedBy>
  <cp:revision>12</cp:revision>
  <cp:lastPrinted>2010-03-03T17:05:00Z</cp:lastPrinted>
  <dcterms:created xsi:type="dcterms:W3CDTF">2016-10-19T11:49:00Z</dcterms:created>
  <dcterms:modified xsi:type="dcterms:W3CDTF">2026-02-18T10:57:00Z</dcterms:modified>
</cp:coreProperties>
</file>