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20-2026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CAFDC" w14:textId="77777777" w:rsidR="008C46FE" w:rsidRDefault="00ED69E5" w:rsidP="00A052CE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</w:p>
          <w:p w14:paraId="0C9D280A" w14:textId="69F6A588" w:rsidR="00CE3C6C" w:rsidRPr="001C55D1" w:rsidRDefault="00CE3C6C" w:rsidP="00A052CE">
            <w:r w:rsidRPr="00CE3C6C">
              <w:t xml:space="preserve">Erweiterung / Sanierung, </w:t>
            </w:r>
            <w:proofErr w:type="spellStart"/>
            <w:r w:rsidRPr="00CE3C6C">
              <w:t>Dissenchener</w:t>
            </w:r>
            <w:proofErr w:type="spellEnd"/>
            <w:r w:rsidRPr="00CE3C6C">
              <w:t xml:space="preserve"> Schulstraße 1, 03052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>Los 2: Rohbauarbeiten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E7DFB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E1285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E3C6C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Steiniger, Judith</cp:lastModifiedBy>
  <cp:revision>14</cp:revision>
  <cp:lastPrinted>2010-03-03T17:04:00Z</cp:lastPrinted>
  <dcterms:created xsi:type="dcterms:W3CDTF">2016-06-22T08:35:00Z</dcterms:created>
  <dcterms:modified xsi:type="dcterms:W3CDTF">2026-02-18T10:56:00Z</dcterms:modified>
</cp:coreProperties>
</file>