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F01P.0.310018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Potsdam, Comp. Haus 8, 13, 14, Dämmarbeiten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PDM-B-30023599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Dämmarbeiten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