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PDM-B-30023607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Potsdam, Comp. Haus 8, 13, 14, Gebäudeautomation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Gebäudeautomation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