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10-GV-Ö-038-2026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Humboldt-Gymnasium Eberswalde - 7.BA - Dachdichtungsarbeiten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Dachdichtungsarbeiten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