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2001-2026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12.02.2026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Erneuerung der Schmutzwasserleitungen in Teltow, Alte Potsdamer Straße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Erneuerung von Schmutzwasserleitungen in 14513 Teltow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☒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