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P24-2300064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Erneuerung der Schmutzwasserleitungen in Teltow, Alte Potsdamer Straße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2001-2026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Erneuerung von Schmutzwasserleitungen in 14513 Teltow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