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604E5D16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89C097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523FA83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F789B9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560B9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08016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2A292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31B3E25A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F70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78D846" w14:textId="7B0F2DB4" w:rsidR="000E6CD2" w:rsidRPr="000E6CD2" w:rsidRDefault="009F4F4E" w:rsidP="00807A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1-65-</w:t>
            </w:r>
            <w:r w:rsidR="005848C1">
              <w:rPr>
                <w:rFonts w:cs="Arial"/>
                <w:szCs w:val="20"/>
              </w:rPr>
              <w:t>3</w:t>
            </w:r>
            <w:r w:rsidR="009863EF">
              <w:rPr>
                <w:rFonts w:cs="Arial"/>
                <w:szCs w:val="20"/>
              </w:rPr>
              <w:t>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0DA65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113F18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FF62B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7C213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3D2B81A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526D0F9" w14:textId="77777777" w:rsidR="000E6CD2" w:rsidRPr="00C9261D" w:rsidRDefault="00C9261D" w:rsidP="000E6CD2">
            <w:pPr>
              <w:rPr>
                <w:rFonts w:cs="Arial"/>
                <w:b/>
                <w:szCs w:val="20"/>
              </w:rPr>
            </w:pPr>
            <w:r w:rsidRPr="00C9261D">
              <w:rPr>
                <w:rFonts w:cs="Arial"/>
                <w:b/>
                <w:szCs w:val="20"/>
              </w:rPr>
              <w:t xml:space="preserve">Sanierung und Modernisierung des Friedrich-Engels-Gymnasiums </w:t>
            </w:r>
            <w:r w:rsidR="00807AFE">
              <w:rPr>
                <w:rFonts w:cs="Arial"/>
                <w:b/>
                <w:szCs w:val="20"/>
              </w:rPr>
              <w:t>3</w:t>
            </w:r>
            <w:r w:rsidRPr="00C9261D">
              <w:rPr>
                <w:rFonts w:cs="Arial"/>
                <w:b/>
                <w:szCs w:val="20"/>
              </w:rPr>
              <w:t>. BA</w:t>
            </w:r>
          </w:p>
        </w:tc>
      </w:tr>
      <w:tr w:rsidR="000E6CD2" w:rsidRPr="000E6CD2" w14:paraId="78773934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919A90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3951A818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DA65CC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7FF7C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B93F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CAA84E7" w14:textId="633B03E3" w:rsidR="000E6CD2" w:rsidRPr="00C9261D" w:rsidRDefault="005B143E" w:rsidP="00505EE2">
            <w:pPr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Los </w:t>
            </w:r>
            <w:r w:rsidR="00807AFE">
              <w:rPr>
                <w:b/>
              </w:rPr>
              <w:t>3.</w:t>
            </w:r>
            <w:r w:rsidR="005848C1">
              <w:rPr>
                <w:b/>
              </w:rPr>
              <w:t>10 Brandschutztüren</w:t>
            </w:r>
          </w:p>
        </w:tc>
      </w:tr>
    </w:tbl>
    <w:p w14:paraId="51D06F10" w14:textId="77777777" w:rsidR="000E6CD2" w:rsidRDefault="000E6CD2" w:rsidP="000E6CD2">
      <w:pPr>
        <w:rPr>
          <w:rFonts w:cs="Arial"/>
          <w:szCs w:val="20"/>
        </w:rPr>
      </w:pPr>
    </w:p>
    <w:p w14:paraId="4441946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22E5FF5E" w14:textId="77777777" w:rsidR="000E6CD2" w:rsidRDefault="000E6CD2" w:rsidP="000E6CD2"/>
    <w:p w14:paraId="6C82807A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>anderer Unternehmen bedienen wird</w:t>
      </w:r>
      <w:r w:rsidR="00AE118B">
        <w:t xml:space="preserve"> </w:t>
      </w:r>
    </w:p>
    <w:p w14:paraId="6587C586" w14:textId="77777777" w:rsidR="000E6CD2" w:rsidRPr="000E6CD2" w:rsidRDefault="000E6CD2" w:rsidP="000E6CD2"/>
    <w:p w14:paraId="24B1939A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4B784054" w14:textId="77777777" w:rsidR="000E6CD2" w:rsidRDefault="000E6CD2" w:rsidP="000E6CD2"/>
    <w:p w14:paraId="5F48B7FF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6BC8BA0F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C7978B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B0D642C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36C4A0C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96B5A2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6C2B5C8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8AFC8F8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5809EB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C81553D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B307AFD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BDBAB2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BB0080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07E7F5C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EB075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C865141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65E8A1F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8CC4128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EEC9D6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797A994C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E5B915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EFA0ABC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34C0D436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57F1FE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BEB810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015BFBD4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99F514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4FE3DDDF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D89549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58C19952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3C39CD5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2649C01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03B4586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23B928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382E941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13E00C9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E6D02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DCCB4B9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51092945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B10837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C95271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0ABCCB4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811155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D82DED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745B6F6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D8CCC3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D343798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1888AED8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C72FA" w14:textId="77777777" w:rsidR="003724FA" w:rsidRDefault="003724FA">
      <w:r>
        <w:separator/>
      </w:r>
    </w:p>
  </w:endnote>
  <w:endnote w:type="continuationSeparator" w:id="0">
    <w:p w14:paraId="0F1B2D21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895E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9C79FF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156C45F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8B822A3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B39EC9" wp14:editId="28DF7F4E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B15B4E9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ACA310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863E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863E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A5109C4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22DD6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6624" w14:textId="77777777" w:rsidR="003724FA" w:rsidRDefault="003724FA">
      <w:r>
        <w:separator/>
      </w:r>
    </w:p>
  </w:footnote>
  <w:footnote w:type="continuationSeparator" w:id="0">
    <w:p w14:paraId="557965D1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3F426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8A092" w14:textId="77777777" w:rsidR="00B63072" w:rsidRDefault="00B63072" w:rsidP="000E6CD2">
    <w:pPr>
      <w:pStyle w:val="Kopfzeile"/>
    </w:pPr>
    <w:r>
      <w:t>235</w:t>
    </w:r>
  </w:p>
  <w:p w14:paraId="79B4D22F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9280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860B1"/>
    <w:rsid w:val="000E6CD2"/>
    <w:rsid w:val="000F026E"/>
    <w:rsid w:val="00110816"/>
    <w:rsid w:val="00127C79"/>
    <w:rsid w:val="001426F7"/>
    <w:rsid w:val="001C509D"/>
    <w:rsid w:val="001E1AFE"/>
    <w:rsid w:val="001F4504"/>
    <w:rsid w:val="002022E2"/>
    <w:rsid w:val="002517FD"/>
    <w:rsid w:val="00261551"/>
    <w:rsid w:val="00263542"/>
    <w:rsid w:val="002804BF"/>
    <w:rsid w:val="002871A9"/>
    <w:rsid w:val="00290231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3DD5"/>
    <w:rsid w:val="00465851"/>
    <w:rsid w:val="0047055A"/>
    <w:rsid w:val="00480ABD"/>
    <w:rsid w:val="00492429"/>
    <w:rsid w:val="004A432C"/>
    <w:rsid w:val="004C5609"/>
    <w:rsid w:val="00504487"/>
    <w:rsid w:val="00505EE2"/>
    <w:rsid w:val="005333C9"/>
    <w:rsid w:val="00573601"/>
    <w:rsid w:val="005848C1"/>
    <w:rsid w:val="00585790"/>
    <w:rsid w:val="005B143E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807AFE"/>
    <w:rsid w:val="008B45D3"/>
    <w:rsid w:val="008E2912"/>
    <w:rsid w:val="00910F0B"/>
    <w:rsid w:val="00916671"/>
    <w:rsid w:val="00927DEE"/>
    <w:rsid w:val="00962412"/>
    <w:rsid w:val="0097166A"/>
    <w:rsid w:val="00976383"/>
    <w:rsid w:val="00984803"/>
    <w:rsid w:val="009863EF"/>
    <w:rsid w:val="009A6E63"/>
    <w:rsid w:val="009C14BE"/>
    <w:rsid w:val="009C3CF6"/>
    <w:rsid w:val="009F4F4E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056E2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9261D"/>
    <w:rsid w:val="00CD156A"/>
    <w:rsid w:val="00CD54C7"/>
    <w:rsid w:val="00CE5268"/>
    <w:rsid w:val="00D05C74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22FA4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54488"/>
    <w:rsid w:val="00F77CE1"/>
    <w:rsid w:val="00F869C2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6D7B8E43"/>
  <w15:docId w15:val="{E14586F0-F644-4229-8820-1F0B8800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83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Kaiser, Verona</cp:lastModifiedBy>
  <cp:revision>16</cp:revision>
  <cp:lastPrinted>2016-02-18T07:36:00Z</cp:lastPrinted>
  <dcterms:created xsi:type="dcterms:W3CDTF">2022-03-07T07:15:00Z</dcterms:created>
  <dcterms:modified xsi:type="dcterms:W3CDTF">2026-03-17T10:25:00Z</dcterms:modified>
</cp:coreProperties>
</file>