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0DBC1A6C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  <w:r w:rsidR="003E4A91">
              <w:rPr>
                <w:sz w:val="16"/>
                <w:szCs w:val="16"/>
              </w:rPr>
              <w:t xml:space="preserve"> (zwingend anzugeben)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FA641F0" w14:textId="77777777" w:rsidR="003B6F8A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Landkreis Oberspreewald-Lausitz</w:t>
            </w:r>
          </w:p>
          <w:p w14:paraId="7ABDA995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Zentrale Vergabestelle</w:t>
            </w:r>
          </w:p>
          <w:p w14:paraId="3367D1AE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Dubinaweg 1</w:t>
            </w:r>
          </w:p>
          <w:p w14:paraId="4D09CD89" w14:textId="4E0DC99E" w:rsidR="00E55909" w:rsidRPr="006E2374" w:rsidRDefault="00E55909" w:rsidP="00940F19">
            <w:pPr>
              <w:rPr>
                <w:sz w:val="16"/>
                <w:szCs w:val="16"/>
              </w:rPr>
            </w:pPr>
            <w:r w:rsidRPr="00E55909">
              <w:rPr>
                <w:sz w:val="22"/>
                <w:szCs w:val="22"/>
              </w:rPr>
              <w:t>01968 Senftenberg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3C33F045" w:rsidR="00140608" w:rsidRPr="00597968" w:rsidRDefault="00140608" w:rsidP="004E122C">
            <w:pPr>
              <w:rPr>
                <w:sz w:val="16"/>
                <w:szCs w:val="16"/>
              </w:rPr>
            </w:pP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5FDDB8D1" w:rsidR="000D2F1B" w:rsidRPr="008F6547" w:rsidRDefault="00211549" w:rsidP="00940F19">
            <w:r>
              <w:t>Sanierung und Modernisierung des Friedrich-Engels-Gymnasium 3. BA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AB2618" w:rsidRPr="00E55909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6134F817" w:rsidR="00AB2618" w:rsidRPr="00E55909" w:rsidRDefault="00211549" w:rsidP="003E4A91">
            <w:pPr>
              <w:jc w:val="left"/>
              <w:rPr>
                <w:b/>
              </w:rPr>
            </w:pPr>
            <w:r>
              <w:rPr>
                <w:b/>
              </w:rPr>
              <w:t>1-65-</w:t>
            </w:r>
            <w:r w:rsidR="00F723CD">
              <w:rPr>
                <w:b/>
              </w:rPr>
              <w:t>3</w:t>
            </w:r>
            <w:r>
              <w:rPr>
                <w:b/>
              </w:rPr>
              <w:t>/2026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17770BFA" w:rsidR="00AB2618" w:rsidRPr="00E55909" w:rsidRDefault="000C025A" w:rsidP="003E4A91">
            <w:pPr>
              <w:jc w:val="left"/>
            </w:pPr>
            <w:r>
              <w:rPr>
                <w:rFonts w:ascii="Segoe UI" w:hAnsi="Segoe UI" w:cs="Segoe UI"/>
                <w:b/>
                <w:bCs/>
              </w:rPr>
              <w:t>Los 3.1</w:t>
            </w:r>
            <w:r w:rsidR="00F723CD">
              <w:rPr>
                <w:rFonts w:ascii="Segoe UI" w:hAnsi="Segoe UI" w:cs="Segoe UI"/>
                <w:b/>
                <w:bCs/>
              </w:rPr>
              <w:t>0 Brandschutztüren</w:t>
            </w:r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6CF816B" w14:textId="77777777" w:rsidR="00990870" w:rsidRDefault="00990870" w:rsidP="000D2F1B">
            <w:pPr>
              <w:jc w:val="left"/>
              <w:rPr>
                <w:b/>
                <w:bCs/>
              </w:rPr>
            </w:pPr>
          </w:p>
          <w:p w14:paraId="35409F3F" w14:textId="77777777" w:rsidR="005C638C" w:rsidRDefault="005C638C" w:rsidP="000D2F1B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  <w:p w14:paraId="50616ED0" w14:textId="4C60B65B" w:rsidR="0001222B" w:rsidRPr="00597968" w:rsidRDefault="0001222B" w:rsidP="000D2F1B">
            <w:pPr>
              <w:jc w:val="left"/>
            </w:pP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63303B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211549">
            <w:pPr>
              <w:spacing w:before="100" w:beforeAutospacing="1" w:after="100" w:afterAutospacing="1"/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3303B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14291C4F" w:rsidR="00126ACC" w:rsidRPr="00D425A1" w:rsidRDefault="00126ACC" w:rsidP="00211549">
            <w:pPr>
              <w:spacing w:before="100" w:beforeAutospacing="1" w:after="100" w:afterAutospacing="1"/>
              <w:jc w:val="left"/>
            </w:pPr>
            <w:r w:rsidRPr="00D425A1">
              <w:t>233</w:t>
            </w:r>
            <w:r w:rsidR="00211549">
              <w:t xml:space="preserve"> oder 234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2062D2D9" w:rsidR="00126ACC" w:rsidRPr="00597968" w:rsidRDefault="00126ACC" w:rsidP="00211549">
            <w:pPr>
              <w:spacing w:before="100" w:beforeAutospacing="1" w:after="100" w:afterAutospacing="1"/>
              <w:jc w:val="left"/>
            </w:pPr>
            <w:r w:rsidRPr="00597968">
              <w:t>Nachunternehmerleistungen</w:t>
            </w:r>
            <w:r w:rsidR="00211549">
              <w:t>, Bieter-/Arbeitsgemeinschaft, Verzeichnis der</w:t>
            </w:r>
            <w:r w:rsidRPr="00597968">
              <w:t xml:space="preserve"> 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18BB59B6" w:rsidR="00126ACC" w:rsidRPr="00126ACC" w:rsidRDefault="00126ACC" w:rsidP="00211549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04D15094" w:rsidR="00126ACC" w:rsidRPr="00D425A1" w:rsidRDefault="00211549" w:rsidP="00211549">
            <w:pPr>
              <w:spacing w:before="100" w:beforeAutospacing="1" w:after="100" w:afterAutospacing="1"/>
              <w:jc w:val="left"/>
            </w:pPr>
            <w:r>
              <w:t xml:space="preserve">oder </w:t>
            </w:r>
            <w:r w:rsidR="00126ACC"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4725EDE0" w:rsidR="00126ACC" w:rsidRPr="00597968" w:rsidRDefault="00126ACC" w:rsidP="00211549">
            <w:pPr>
              <w:spacing w:before="100" w:beforeAutospacing="1" w:after="100" w:afterAutospacing="1"/>
              <w:jc w:val="left"/>
            </w:pP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63303B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666D5ACE" w:rsidR="00126ACC" w:rsidRPr="00126ACC" w:rsidRDefault="00126ACC" w:rsidP="00126ACC">
            <w:pPr>
              <w:rPr>
                <w:b/>
              </w:rPr>
            </w:pP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1813ECE2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195CBA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05CD2D84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3303B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3303B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63303B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1E19384A" w:rsidR="00126ACC" w:rsidRPr="00D425A1" w:rsidRDefault="00211549" w:rsidP="00F44312">
            <w:pPr>
              <w:jc w:val="left"/>
            </w:pPr>
            <w:r>
              <w:t>CSX-59</w:t>
            </w:r>
          </w:p>
        </w:tc>
        <w:tc>
          <w:tcPr>
            <w:tcW w:w="7796" w:type="dxa"/>
            <w:gridSpan w:val="9"/>
            <w:vAlign w:val="center"/>
          </w:tcPr>
          <w:p w14:paraId="2F67992C" w14:textId="2F20E56A" w:rsidR="00126ACC" w:rsidRPr="00597968" w:rsidRDefault="00211549" w:rsidP="00F44312">
            <w:pPr>
              <w:jc w:val="left"/>
            </w:pPr>
            <w:r>
              <w:t>Eigenerklärung – Informationen zum Bieter</w:t>
            </w: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0B82FFAB" w:rsidR="00F44312" w:rsidRPr="00410951" w:rsidRDefault="00F44312" w:rsidP="00517346">
            <w:pPr>
              <w:pStyle w:val="berschrift1"/>
            </w:pPr>
            <w:r>
              <w:t>Ich/Wir biete(n) die Ausführung der oben genannten Leistung zu den von mir/uns eingesetzten Preisen an. 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3695D13B" w:rsidR="00F44312" w:rsidRPr="00FF10F9" w:rsidRDefault="00990870" w:rsidP="00517346">
            <w:pPr>
              <w:pStyle w:val="berschrift1"/>
            </w:pPr>
            <w:r>
              <w:t>Pr</w:t>
            </w:r>
            <w:r w:rsidR="00F44312" w:rsidRPr="00597968">
              <w:t>eisnachlass ohne Bedingung</w:t>
            </w:r>
            <w:r w:rsidR="00F44312" w:rsidRPr="00597968">
              <w:rPr>
                <w:szCs w:val="19"/>
              </w:rPr>
              <w:t xml:space="preserve"> auf die Abrechnungssumme</w:t>
            </w:r>
            <w:r w:rsidR="00F44312" w:rsidRPr="00597968">
              <w:t xml:space="preserve"> für Haupt- und alle Nebenangebote</w:t>
            </w:r>
            <w:r w:rsidR="00F44312">
              <w:t xml:space="preserve"> </w:t>
            </w:r>
            <w:r w:rsidR="00F44312" w:rsidRPr="005C638C">
              <w:t>sowie auf die Preise für angeordnete Leistungen, die auf Grundlage der Preisermittlung für die vertragliche Leistung zu bilden sind</w:t>
            </w:r>
            <w:r w:rsidR="00F44312"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3303B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63303B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3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3303B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63303B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gridSpan w:val="11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1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20AD16" w14:textId="77777777" w:rsidR="00AB2618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6C9D18E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Bieter</w:t>
            </w:r>
            <w:r w:rsidRPr="00C06D23">
              <w:rPr>
                <w:b/>
              </w:rPr>
              <w:t xml:space="preserve"> </w:t>
            </w:r>
            <w:r>
              <w:rPr>
                <w:b/>
                <w:bCs/>
              </w:rPr>
              <w:t>nicht erkennbar,</w:t>
            </w:r>
          </w:p>
          <w:p w14:paraId="36DED53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signiert/</w:t>
            </w:r>
            <w:r>
              <w:rPr>
                <w:b/>
                <w:bCs/>
              </w:rPr>
              <w:t xml:space="preserve">mit elektronischem Siegel versehen werden muss, </w:t>
            </w:r>
            <w:r w:rsidRPr="006D4883">
              <w:rPr>
                <w:b/>
                <w:bCs/>
              </w:rPr>
              <w:t>nicht wie vorgegeben signiert</w:t>
            </w:r>
            <w:r>
              <w:rPr>
                <w:b/>
                <w:bCs/>
              </w:rPr>
              <w:t>/mit elektronischem Siegel versehen,</w:t>
            </w:r>
          </w:p>
          <w:p w14:paraId="4E727F6D" w14:textId="1DA66411" w:rsidR="00E92DDD" w:rsidRPr="000A77E4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0282CEB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22B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25A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95CBA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11549"/>
    <w:rsid w:val="00231273"/>
    <w:rsid w:val="00232128"/>
    <w:rsid w:val="00233A2F"/>
    <w:rsid w:val="00243788"/>
    <w:rsid w:val="002476B6"/>
    <w:rsid w:val="002517FD"/>
    <w:rsid w:val="00251A0A"/>
    <w:rsid w:val="002566FF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C712A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A91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17346"/>
    <w:rsid w:val="00520D3B"/>
    <w:rsid w:val="0052264C"/>
    <w:rsid w:val="005262CB"/>
    <w:rsid w:val="0052651F"/>
    <w:rsid w:val="005333C9"/>
    <w:rsid w:val="00534027"/>
    <w:rsid w:val="00536CC6"/>
    <w:rsid w:val="00537670"/>
    <w:rsid w:val="00546BE7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0222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303B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85FC2"/>
    <w:rsid w:val="006860F3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0F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DE5"/>
    <w:rsid w:val="00893505"/>
    <w:rsid w:val="0089492C"/>
    <w:rsid w:val="00894C0C"/>
    <w:rsid w:val="008A6864"/>
    <w:rsid w:val="008B0B82"/>
    <w:rsid w:val="008B1F06"/>
    <w:rsid w:val="008B4C5D"/>
    <w:rsid w:val="008D764D"/>
    <w:rsid w:val="008D78F4"/>
    <w:rsid w:val="008D7FD0"/>
    <w:rsid w:val="008F52AA"/>
    <w:rsid w:val="008F6547"/>
    <w:rsid w:val="00903D72"/>
    <w:rsid w:val="00910F0B"/>
    <w:rsid w:val="0091717A"/>
    <w:rsid w:val="0091799E"/>
    <w:rsid w:val="00931CB2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0870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2618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D5C23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17C5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54490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5909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723CD"/>
    <w:rsid w:val="00F808BF"/>
    <w:rsid w:val="00F80C34"/>
    <w:rsid w:val="00F842CE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92ED76F"/>
  <w15:docId w15:val="{1A67C94E-D617-4009-B9F6-9765463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224A-9576-48E3-8243-408C5983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507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Kaiser, Verona</cp:lastModifiedBy>
  <cp:revision>26</cp:revision>
  <cp:lastPrinted>2020-06-09T07:14:00Z</cp:lastPrinted>
  <dcterms:created xsi:type="dcterms:W3CDTF">2020-06-05T07:36:00Z</dcterms:created>
  <dcterms:modified xsi:type="dcterms:W3CDTF">2026-03-17T12:56:00Z</dcterms:modified>
</cp:coreProperties>
</file>