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2262866B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3A9561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2585931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498DB08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CB73A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2019F7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910C33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1829F78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BB21FC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1397B1" w14:textId="55414AF4" w:rsidR="006C79B9" w:rsidRPr="008B1045" w:rsidRDefault="002D0583" w:rsidP="007D383C">
            <w:pPr>
              <w:jc w:val="lef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1-65-</w:t>
            </w:r>
            <w:r w:rsidR="00B01384">
              <w:rPr>
                <w:rFonts w:cs="Arial"/>
                <w:b/>
                <w:szCs w:val="20"/>
              </w:rPr>
              <w:t>3</w:t>
            </w:r>
            <w:r w:rsidR="005E4D5F">
              <w:rPr>
                <w:rFonts w:cs="Arial"/>
                <w:b/>
                <w:szCs w:val="20"/>
              </w:rPr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AF1E4B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49CB2E0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0A503D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B4E53D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F7C134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2B1865B" w14:textId="77777777" w:rsidR="006C79B9" w:rsidRPr="008B1045" w:rsidRDefault="008B1045" w:rsidP="006C79B9">
            <w:pPr>
              <w:jc w:val="left"/>
              <w:rPr>
                <w:rFonts w:cs="Arial"/>
                <w:b/>
                <w:szCs w:val="20"/>
              </w:rPr>
            </w:pPr>
            <w:r w:rsidRPr="008B1045">
              <w:rPr>
                <w:rFonts w:cs="Arial"/>
                <w:b/>
                <w:szCs w:val="20"/>
              </w:rPr>
              <w:t xml:space="preserve">Sanierung und Modernisierung des Friedrich-Engels-Gymnasiums </w:t>
            </w:r>
            <w:r w:rsidR="009F78F4">
              <w:rPr>
                <w:rFonts w:cs="Arial"/>
                <w:b/>
                <w:szCs w:val="20"/>
              </w:rPr>
              <w:t>3</w:t>
            </w:r>
            <w:r w:rsidRPr="008B1045">
              <w:rPr>
                <w:rFonts w:cs="Arial"/>
                <w:b/>
                <w:szCs w:val="20"/>
              </w:rPr>
              <w:t>. BA</w:t>
            </w:r>
          </w:p>
        </w:tc>
      </w:tr>
      <w:tr w:rsidR="006C79B9" w:rsidRPr="006C79B9" w14:paraId="28F3BDE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5FD13F8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4B50406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C91239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CCDD3D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4D12E57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0C3A80D" w14:textId="160219A6" w:rsidR="006C79B9" w:rsidRPr="008B1045" w:rsidRDefault="0026312A" w:rsidP="0010584B">
            <w:pPr>
              <w:jc w:val="left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Los </w:t>
            </w:r>
            <w:r w:rsidR="009F78F4">
              <w:rPr>
                <w:b/>
              </w:rPr>
              <w:t>3.</w:t>
            </w:r>
            <w:r w:rsidR="00B01384">
              <w:rPr>
                <w:b/>
              </w:rPr>
              <w:t>10 Brandschutztüren</w:t>
            </w:r>
          </w:p>
        </w:tc>
      </w:tr>
    </w:tbl>
    <w:p w14:paraId="68FB0CC1" w14:textId="77777777" w:rsidR="006C79B9" w:rsidRPr="006C79B9" w:rsidRDefault="006C79B9" w:rsidP="006C79B9"/>
    <w:p w14:paraId="02253D3B" w14:textId="77777777" w:rsidR="006C79B9" w:rsidRPr="006C79B9" w:rsidRDefault="006C79B9" w:rsidP="006C79B9"/>
    <w:p w14:paraId="69AAB03C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000BA62E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7E9A8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59F2E583" w14:textId="77777777" w:rsidR="006C79B9" w:rsidRPr="006C79B9" w:rsidRDefault="006C79B9" w:rsidP="006C79B9"/>
    <w:p w14:paraId="565BB246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16D30D2F" w14:textId="77777777" w:rsidR="006C79B9" w:rsidRPr="006C79B9" w:rsidRDefault="006C79B9" w:rsidP="006C79B9"/>
    <w:p w14:paraId="39AD912D" w14:textId="77777777" w:rsidR="006C79B9" w:rsidRPr="006C79B9" w:rsidRDefault="006C79B9" w:rsidP="006C79B9"/>
    <w:p w14:paraId="52A741AA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758EFA2F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6E385048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0920DEB4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4D0C5C28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4D667991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016CCDA0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46192327" w14:textId="77777777" w:rsidR="006C79B9" w:rsidRPr="006C79B9" w:rsidRDefault="006C79B9" w:rsidP="006C79B9"/>
        </w:tc>
      </w:tr>
    </w:tbl>
    <w:p w14:paraId="6F529247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40D35ECC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4DC2AF7E" w14:textId="77777777" w:rsidR="00B40E75" w:rsidRPr="006C79B9" w:rsidRDefault="00B40E75" w:rsidP="001B1301"/>
        </w:tc>
      </w:tr>
    </w:tbl>
    <w:p w14:paraId="07E892C7" w14:textId="77777777" w:rsidR="00B15832" w:rsidRDefault="00B40E75" w:rsidP="00B15832">
      <w:r w:rsidRPr="006C79B9">
        <w:t>(Ort, Datum, Unterschrift</w:t>
      </w:r>
      <w:r>
        <w:t>)</w:t>
      </w:r>
    </w:p>
    <w:p w14:paraId="00538788" w14:textId="77777777" w:rsidR="00B40E75" w:rsidRDefault="00B40E75" w:rsidP="00B15832"/>
    <w:p w14:paraId="1F831877" w14:textId="77777777" w:rsidR="00B40E75" w:rsidRDefault="00B40E75" w:rsidP="00B15832"/>
    <w:p w14:paraId="034E5F95" w14:textId="77777777" w:rsidR="00B40E75" w:rsidRDefault="00B40E75" w:rsidP="00B15832"/>
    <w:p w14:paraId="70B58A87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14:paraId="5FE930CC" w14:textId="77777777" w:rsidTr="001C0715">
        <w:tc>
          <w:tcPr>
            <w:tcW w:w="423" w:type="dxa"/>
          </w:tcPr>
          <w:p w14:paraId="7F904E1C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B01384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5E117CAF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1001D92E" w14:textId="77777777" w:rsidR="00B15832" w:rsidRPr="006C79B9" w:rsidRDefault="00B15832" w:rsidP="006C79B9"/>
    <w:p w14:paraId="31F56FB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D4DC7D8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2FCC57B7" w14:textId="77777777" w:rsidR="006C79B9" w:rsidRPr="006C79B9" w:rsidRDefault="006C79B9" w:rsidP="006C79B9"/>
        </w:tc>
      </w:tr>
    </w:tbl>
    <w:p w14:paraId="3BF8846F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7FD5D6E" w14:textId="77777777" w:rsidR="002748DF" w:rsidRDefault="002748DF" w:rsidP="00046C8E"/>
    <w:p w14:paraId="5DF62D42" w14:textId="77777777" w:rsidR="00B40E75" w:rsidRDefault="00B40E75" w:rsidP="00046C8E"/>
    <w:p w14:paraId="4833372F" w14:textId="77777777" w:rsidR="00B40E75" w:rsidRDefault="00B40E75" w:rsidP="00046C8E"/>
    <w:p w14:paraId="6FD8E9BA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0FD01" w14:textId="77777777" w:rsidR="00DB0818" w:rsidRDefault="00DB0818">
      <w:r>
        <w:separator/>
      </w:r>
    </w:p>
    <w:p w14:paraId="20B7018E" w14:textId="77777777" w:rsidR="00DB0818" w:rsidRDefault="00DB0818"/>
    <w:p w14:paraId="27C37789" w14:textId="77777777" w:rsidR="00DB0818" w:rsidRDefault="00DB0818"/>
    <w:p w14:paraId="10CD792C" w14:textId="77777777" w:rsidR="00DB0818" w:rsidRDefault="00DB0818"/>
  </w:endnote>
  <w:endnote w:type="continuationSeparator" w:id="0">
    <w:p w14:paraId="782E0912" w14:textId="77777777" w:rsidR="00DB0818" w:rsidRDefault="00DB0818">
      <w:r>
        <w:continuationSeparator/>
      </w:r>
    </w:p>
    <w:p w14:paraId="191EFABE" w14:textId="77777777" w:rsidR="00DB0818" w:rsidRDefault="00DB0818"/>
    <w:p w14:paraId="54860099" w14:textId="77777777" w:rsidR="00DB0818" w:rsidRDefault="00DB0818"/>
    <w:p w14:paraId="33D1C28D" w14:textId="77777777"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00BB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630E89F3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0228417F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D6547FA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2BDA452" wp14:editId="605596E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1872D6C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9E64C6C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E4D5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E4D5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FCF0A64" w14:textId="77777777" w:rsidR="00DB0818" w:rsidRPr="00046C8E" w:rsidRDefault="00DB0818">
    <w:pPr>
      <w:pStyle w:val="Fuzeile"/>
    </w:pPr>
  </w:p>
  <w:p w14:paraId="04CE7360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BF23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B74BC" w14:textId="77777777" w:rsidR="00DB0818" w:rsidRDefault="00DB0818">
      <w:r>
        <w:separator/>
      </w:r>
    </w:p>
    <w:p w14:paraId="540A4D5A" w14:textId="77777777" w:rsidR="00DB0818" w:rsidRDefault="00DB0818"/>
    <w:p w14:paraId="2A4655AE" w14:textId="77777777" w:rsidR="00DB0818" w:rsidRDefault="00DB0818"/>
    <w:p w14:paraId="6751C1D6" w14:textId="77777777" w:rsidR="00DB0818" w:rsidRDefault="00DB0818"/>
  </w:footnote>
  <w:footnote w:type="continuationSeparator" w:id="0">
    <w:p w14:paraId="200C81E8" w14:textId="77777777" w:rsidR="00DB0818" w:rsidRDefault="00DB0818">
      <w:r>
        <w:continuationSeparator/>
      </w:r>
    </w:p>
    <w:p w14:paraId="1AE058CE" w14:textId="77777777" w:rsidR="00DB0818" w:rsidRDefault="00DB0818"/>
    <w:p w14:paraId="2BBBA12B" w14:textId="77777777" w:rsidR="00DB0818" w:rsidRDefault="00DB0818"/>
    <w:p w14:paraId="5822A94A" w14:textId="77777777" w:rsidR="00DB0818" w:rsidRDefault="00DB0818"/>
  </w:footnote>
  <w:footnote w:id="1">
    <w:p w14:paraId="4E8A45AD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F9C7" w14:textId="77777777" w:rsidR="00DB0818" w:rsidRDefault="00DB0818"/>
  <w:p w14:paraId="54B62387" w14:textId="77777777" w:rsidR="00DB0818" w:rsidRDefault="00DB0818"/>
  <w:p w14:paraId="6A7DE2E2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77C1" w14:textId="77777777" w:rsidR="00DB0818" w:rsidRDefault="00DB0818" w:rsidP="00046C8E">
    <w:pPr>
      <w:pStyle w:val="Kopfzeile"/>
    </w:pPr>
    <w:r>
      <w:t>236</w:t>
    </w:r>
  </w:p>
  <w:p w14:paraId="49B4F543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3E31F67D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2CA1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584B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12A"/>
    <w:rsid w:val="00263542"/>
    <w:rsid w:val="002748DF"/>
    <w:rsid w:val="002C0F7B"/>
    <w:rsid w:val="002C403D"/>
    <w:rsid w:val="002D0583"/>
    <w:rsid w:val="002E4302"/>
    <w:rsid w:val="002F4952"/>
    <w:rsid w:val="003122B3"/>
    <w:rsid w:val="00327698"/>
    <w:rsid w:val="003552CC"/>
    <w:rsid w:val="00355C7F"/>
    <w:rsid w:val="00391B94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A3FBB"/>
    <w:rsid w:val="004A78D0"/>
    <w:rsid w:val="004B6610"/>
    <w:rsid w:val="004C5609"/>
    <w:rsid w:val="004E07A5"/>
    <w:rsid w:val="004E3711"/>
    <w:rsid w:val="00500C2B"/>
    <w:rsid w:val="0051454E"/>
    <w:rsid w:val="00520D3B"/>
    <w:rsid w:val="005333C9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E4D5F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48DF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D383C"/>
    <w:rsid w:val="007E61DB"/>
    <w:rsid w:val="0081723D"/>
    <w:rsid w:val="00890245"/>
    <w:rsid w:val="008A5CCB"/>
    <w:rsid w:val="008B1045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0745"/>
    <w:rsid w:val="009F20FA"/>
    <w:rsid w:val="009F78F4"/>
    <w:rsid w:val="00A00872"/>
    <w:rsid w:val="00A11BD1"/>
    <w:rsid w:val="00A46597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01384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0A5D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6072E"/>
    <w:rsid w:val="00D63969"/>
    <w:rsid w:val="00D96156"/>
    <w:rsid w:val="00DA276D"/>
    <w:rsid w:val="00DA57BB"/>
    <w:rsid w:val="00DB0818"/>
    <w:rsid w:val="00DB19A7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C5AB1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4F415BE3"/>
  <w15:docId w15:val="{68AFD154-71C5-4485-816A-4468C22B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E437-607E-438C-BFE6-B0AF5A60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126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Kaiser, Verona</cp:lastModifiedBy>
  <cp:revision>7</cp:revision>
  <cp:lastPrinted>2016-03-31T12:06:00Z</cp:lastPrinted>
  <dcterms:created xsi:type="dcterms:W3CDTF">2025-04-07T08:54:00Z</dcterms:created>
  <dcterms:modified xsi:type="dcterms:W3CDTF">2026-03-17T10:26:00Z</dcterms:modified>
</cp:coreProperties>
</file>