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E01566" w:rsidRPr="005F5752" w:rsidRDefault="00E01566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32000126</w:t>
            </w:r>
            <w:bookmarkStart w:id="0" w:name="_GoBack"/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  <w:tr w:rsidR="005F5752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3366623"/>
      <w:docPartObj>
        <w:docPartGallery w:val="Page Numbers (Bottom of Page)"/>
        <w:docPartUnique/>
      </w:docPartObj>
    </w:sdtPr>
    <w:sdtEndPr/>
    <w:sdtContent>
      <w:p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56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01566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AE57-A085-48FA-8B79-4E121B85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5E0E9536.dotm</Template>
  <TotalTime>0</TotalTime>
  <Pages>1</Pages>
  <Words>169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2026-03-25T09:19:00Z</dcterms:modified>
</cp:coreProperties>
</file>