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BD10" w14:textId="77777777" w:rsidR="000A6383" w:rsidRDefault="00C066C8" w:rsidP="000A6383">
      <w:pPr>
        <w:spacing w:before="120" w:after="120"/>
        <w:jc w:val="both"/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t>Referenzen</w:t>
      </w:r>
      <w:r w:rsidR="000A6383">
        <w:rPr>
          <w:rFonts w:cs="Arial"/>
          <w:b/>
          <w:sz w:val="28"/>
          <w:szCs w:val="20"/>
        </w:rPr>
        <w:t xml:space="preserve"> </w:t>
      </w:r>
      <w:r>
        <w:rPr>
          <w:rFonts w:cs="Arial"/>
          <w:b/>
          <w:sz w:val="28"/>
          <w:szCs w:val="20"/>
        </w:rPr>
        <w:t>zu</w:t>
      </w:r>
      <w:r w:rsidR="000A6383">
        <w:rPr>
          <w:rFonts w:cs="Arial"/>
          <w:b/>
          <w:sz w:val="28"/>
          <w:szCs w:val="20"/>
        </w:rPr>
        <w:t>r Fachkunde</w:t>
      </w:r>
    </w:p>
    <w:p w14:paraId="2F68FFF5" w14:textId="77777777" w:rsidR="000A6383" w:rsidRPr="00C870CE" w:rsidRDefault="000A6383" w:rsidP="00FA106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cs="Arial"/>
          <w:szCs w:val="20"/>
          <w:lang w:eastAsia="zh-TW"/>
        </w:rPr>
      </w:pPr>
      <w:r w:rsidRPr="00C870CE">
        <w:rPr>
          <w:rFonts w:cs="Arial"/>
          <w:szCs w:val="20"/>
          <w:lang w:eastAsia="zh-TW"/>
        </w:rPr>
        <w:t xml:space="preserve">Ich und/oder Mitglieder der Bietergemeinschaft und/oder Nachunternehmer habe/n die ausgeschriebene und/oder eine </w:t>
      </w:r>
      <w:r w:rsidRPr="004F2A49">
        <w:rPr>
          <w:rFonts w:cs="Arial"/>
          <w:szCs w:val="20"/>
          <w:u w:val="single"/>
          <w:lang w:eastAsia="zh-TW"/>
        </w:rPr>
        <w:t xml:space="preserve">vergleichbare Leistung für erwerbsfähige </w:t>
      </w:r>
      <w:r w:rsidR="00FA106B" w:rsidRPr="004F2A49">
        <w:rPr>
          <w:rFonts w:cs="Arial"/>
          <w:szCs w:val="20"/>
          <w:u w:val="single"/>
          <w:lang w:eastAsia="zh-TW"/>
        </w:rPr>
        <w:t>Leistungsberechtigte</w:t>
      </w:r>
      <w:r w:rsidRPr="004F2A49">
        <w:rPr>
          <w:rFonts w:cs="Arial"/>
          <w:szCs w:val="20"/>
          <w:u w:val="single"/>
          <w:lang w:eastAsia="zh-TW"/>
        </w:rPr>
        <w:t xml:space="preserve"> </w:t>
      </w:r>
      <w:r w:rsidR="000408C6" w:rsidRPr="004F2A49">
        <w:rPr>
          <w:rFonts w:cs="Arial"/>
          <w:szCs w:val="20"/>
          <w:u w:val="single"/>
          <w:lang w:eastAsia="zh-TW"/>
        </w:rPr>
        <w:t>im Sinne des § 7 SGB </w:t>
      </w:r>
      <w:r w:rsidRPr="004F2A49">
        <w:rPr>
          <w:rFonts w:cs="Arial"/>
          <w:szCs w:val="20"/>
          <w:u w:val="single"/>
          <w:lang w:eastAsia="zh-TW"/>
        </w:rPr>
        <w:t>II</w:t>
      </w:r>
      <w:r w:rsidRPr="004F2A49">
        <w:rPr>
          <w:rFonts w:cs="Arial"/>
          <w:szCs w:val="20"/>
          <w:lang w:eastAsia="zh-TW"/>
        </w:rPr>
        <w:t xml:space="preserve"> bereits</w:t>
      </w:r>
      <w:r w:rsidRPr="00C870CE">
        <w:rPr>
          <w:rFonts w:cs="Arial"/>
          <w:szCs w:val="20"/>
          <w:lang w:eastAsia="zh-TW"/>
        </w:rPr>
        <w:t xml:space="preserve"> ausgeführt.</w:t>
      </w:r>
    </w:p>
    <w:p w14:paraId="6A30181E" w14:textId="77777777" w:rsidR="000A6383" w:rsidRPr="00C870CE" w:rsidRDefault="000A6383" w:rsidP="00C8182F">
      <w:pPr>
        <w:pStyle w:val="Listenabsatz"/>
        <w:autoSpaceDE w:val="0"/>
        <w:autoSpaceDN w:val="0"/>
        <w:adjustRightInd w:val="0"/>
        <w:ind w:left="284"/>
        <w:rPr>
          <w:rFonts w:cs="Arial"/>
          <w:szCs w:val="20"/>
          <w:lang w:eastAsia="zh-TW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29"/>
        <w:gridCol w:w="1985"/>
      </w:tblGrid>
      <w:tr w:rsidR="000A6383" w:rsidRPr="00C870CE" w14:paraId="285B13CC" w14:textId="77777777" w:rsidTr="00C16C9D"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26FE" w14:textId="77777777" w:rsidR="000A6383" w:rsidRPr="00C870CE" w:rsidRDefault="000A6383" w:rsidP="006A5824">
            <w:pPr>
              <w:spacing w:before="60" w:after="60"/>
              <w:ind w:left="317" w:hanging="283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b/>
                <w:szCs w:val="20"/>
                <w:lang w:eastAsia="zh-TW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0CE">
              <w:rPr>
                <w:rFonts w:cs="Arial"/>
                <w:b/>
                <w:szCs w:val="20"/>
                <w:lang w:eastAsia="zh-TW"/>
              </w:rPr>
              <w:instrText xml:space="preserve"> FORMCHECKBOX </w:instrText>
            </w:r>
            <w:r w:rsidR="008F5B2F">
              <w:rPr>
                <w:rFonts w:cs="Arial"/>
                <w:b/>
                <w:szCs w:val="20"/>
                <w:lang w:eastAsia="zh-TW"/>
              </w:rPr>
            </w:r>
            <w:r w:rsidR="008F5B2F">
              <w:rPr>
                <w:rFonts w:cs="Arial"/>
                <w:b/>
                <w:szCs w:val="20"/>
                <w:lang w:eastAsia="zh-TW"/>
              </w:rPr>
              <w:fldChar w:fldCharType="separate"/>
            </w:r>
            <w:r w:rsidRPr="00C870CE">
              <w:rPr>
                <w:rFonts w:cs="Arial"/>
                <w:b/>
                <w:szCs w:val="20"/>
                <w:lang w:eastAsia="zh-TW"/>
              </w:rPr>
              <w:fldChar w:fldCharType="end"/>
            </w:r>
            <w:r w:rsidRPr="00C870CE">
              <w:rPr>
                <w:rFonts w:cs="Arial"/>
                <w:b/>
                <w:szCs w:val="20"/>
                <w:lang w:eastAsia="zh-TW"/>
              </w:rPr>
              <w:t xml:space="preserve"> Ja</w:t>
            </w:r>
            <w:r w:rsidR="00FA106B">
              <w:rPr>
                <w:rFonts w:cs="Arial"/>
                <w:b/>
                <w:szCs w:val="20"/>
                <w:lang w:eastAsia="zh-TW"/>
              </w:rPr>
              <w:t>,</w:t>
            </w:r>
            <w:r w:rsidRPr="00C870CE">
              <w:rPr>
                <w:rFonts w:cs="Arial"/>
                <w:b/>
                <w:szCs w:val="20"/>
                <w:lang w:eastAsia="zh-TW"/>
              </w:rPr>
              <w:t xml:space="preserve"> </w:t>
            </w:r>
            <w:r w:rsidR="00C066C8" w:rsidRPr="00C870CE">
              <w:rPr>
                <w:rFonts w:cs="Arial"/>
                <w:szCs w:val="20"/>
                <w:lang w:eastAsia="zh-TW"/>
              </w:rPr>
              <w:t xml:space="preserve">siehe folgende Tabelle zu den letzten </w:t>
            </w:r>
            <w:r w:rsidR="00C066C8" w:rsidRPr="00C870CE">
              <w:rPr>
                <w:rFonts w:cs="Arial"/>
                <w:b/>
                <w:szCs w:val="20"/>
                <w:lang w:eastAsia="zh-TW"/>
              </w:rPr>
              <w:t>drei</w:t>
            </w:r>
            <w:r w:rsidR="00C066C8" w:rsidRPr="00C870CE">
              <w:rPr>
                <w:rFonts w:cs="Arial"/>
                <w:szCs w:val="20"/>
                <w:lang w:eastAsia="zh-TW"/>
              </w:rPr>
              <w:t xml:space="preserve"> Jahren</w:t>
            </w:r>
            <w:r w:rsidR="00FA106B">
              <w:rPr>
                <w:rFonts w:cs="Arial"/>
                <w:szCs w:val="20"/>
                <w:lang w:eastAsia="zh-TW"/>
              </w:rPr>
              <w:t xml:space="preserve"> </w:t>
            </w:r>
            <w:r w:rsidR="00323080" w:rsidRPr="00C870CE">
              <w:rPr>
                <w:rFonts w:cs="Arial"/>
                <w:szCs w:val="20"/>
                <w:lang w:eastAsia="zh-TW"/>
              </w:rPr>
              <w:t>und Nr. 2 entfällt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ADEC" w14:textId="77777777" w:rsidR="000A6383" w:rsidRPr="00C870CE" w:rsidRDefault="000A6383" w:rsidP="00B95364">
            <w:pPr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b/>
                <w:szCs w:val="20"/>
                <w:lang w:eastAsia="zh-TW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0CE">
              <w:rPr>
                <w:rFonts w:cs="Arial"/>
                <w:b/>
                <w:szCs w:val="20"/>
                <w:lang w:eastAsia="zh-TW"/>
              </w:rPr>
              <w:instrText xml:space="preserve"> FORMCHECKBOX </w:instrText>
            </w:r>
            <w:r w:rsidR="008F5B2F">
              <w:rPr>
                <w:rFonts w:cs="Arial"/>
                <w:b/>
                <w:szCs w:val="20"/>
                <w:lang w:eastAsia="zh-TW"/>
              </w:rPr>
            </w:r>
            <w:r w:rsidR="008F5B2F">
              <w:rPr>
                <w:rFonts w:cs="Arial"/>
                <w:b/>
                <w:szCs w:val="20"/>
                <w:lang w:eastAsia="zh-TW"/>
              </w:rPr>
              <w:fldChar w:fldCharType="separate"/>
            </w:r>
            <w:r w:rsidRPr="00C870CE">
              <w:rPr>
                <w:rFonts w:cs="Arial"/>
                <w:b/>
                <w:szCs w:val="20"/>
                <w:lang w:eastAsia="zh-TW"/>
              </w:rPr>
              <w:fldChar w:fldCharType="end"/>
            </w:r>
            <w:r w:rsidRPr="00C870CE">
              <w:rPr>
                <w:rFonts w:cs="Arial"/>
                <w:b/>
                <w:szCs w:val="20"/>
                <w:lang w:eastAsia="zh-TW"/>
              </w:rPr>
              <w:t xml:space="preserve"> Nein</w:t>
            </w:r>
          </w:p>
        </w:tc>
      </w:tr>
    </w:tbl>
    <w:p w14:paraId="49134383" w14:textId="77777777" w:rsidR="00281874" w:rsidRPr="00C870CE" w:rsidRDefault="00281874" w:rsidP="00C8182F">
      <w:pPr>
        <w:pStyle w:val="Listenabsatz"/>
        <w:autoSpaceDE w:val="0"/>
        <w:autoSpaceDN w:val="0"/>
        <w:adjustRightInd w:val="0"/>
        <w:ind w:left="284"/>
        <w:rPr>
          <w:rFonts w:cs="Arial"/>
          <w:szCs w:val="20"/>
          <w:lang w:eastAsia="zh-TW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3969"/>
      </w:tblGrid>
      <w:tr w:rsidR="00281874" w:rsidRPr="00C870CE" w14:paraId="59ED9513" w14:textId="77777777" w:rsidTr="00281874">
        <w:trPr>
          <w:tblHeader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E098" w14:textId="77777777" w:rsidR="00281874" w:rsidRPr="00C870CE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>Leistung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C870CE">
              <w:rPr>
                <w:rFonts w:cs="Arial"/>
                <w:szCs w:val="20"/>
                <w:lang w:eastAsia="zh-TW"/>
              </w:rPr>
              <w:t>(Name der Maßnahme)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1DF30" w14:textId="77777777" w:rsidR="00281874" w:rsidRPr="00C870CE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>Durchführungs</w:t>
            </w:r>
            <w:r>
              <w:rPr>
                <w:rFonts w:cs="Arial"/>
                <w:szCs w:val="20"/>
                <w:lang w:eastAsia="zh-TW"/>
              </w:rPr>
              <w:t>-</w:t>
            </w:r>
            <w:r w:rsidRPr="00C870CE">
              <w:rPr>
                <w:rFonts w:cs="Arial"/>
                <w:szCs w:val="20"/>
                <w:lang w:eastAsia="zh-TW"/>
              </w:rPr>
              <w:t>zeitraum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2893" w14:textId="77777777" w:rsidR="00281874" w:rsidRPr="00C870CE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 xml:space="preserve">Auftraggeber </w:t>
            </w:r>
            <w:r>
              <w:rPr>
                <w:rFonts w:cs="Arial"/>
                <w:szCs w:val="20"/>
                <w:lang w:eastAsia="zh-TW"/>
              </w:rPr>
              <w:br/>
            </w:r>
            <w:r w:rsidRPr="00C870CE">
              <w:rPr>
                <w:rFonts w:cs="Arial"/>
                <w:szCs w:val="20"/>
                <w:lang w:eastAsia="zh-TW"/>
              </w:rPr>
              <w:t>mit Ansprechpartner und Telefonnummer</w:t>
            </w:r>
          </w:p>
        </w:tc>
      </w:tr>
      <w:tr w:rsidR="00281874" w:rsidRPr="003A6827" w14:paraId="4CCB5340" w14:textId="77777777" w:rsidTr="00281874">
        <w:trPr>
          <w:trHeight w:val="340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CD58B" w14:textId="77777777" w:rsidR="00281874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18EE97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86006E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</w:rPr>
              <w:fldChar w:fldCharType="end"/>
            </w:r>
          </w:p>
        </w:tc>
      </w:tr>
      <w:tr w:rsidR="00281874" w:rsidRPr="003A6827" w14:paraId="189E3B85" w14:textId="77777777" w:rsidTr="00281874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45AF8B" w14:textId="77777777" w:rsidR="00281874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6C338D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269B7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  <w:tr w:rsidR="00281874" w:rsidRPr="003A6827" w14:paraId="353F2D60" w14:textId="77777777" w:rsidTr="00281874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5E0CF9" w14:textId="77777777" w:rsidR="00281874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247403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98382D7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  <w:tr w:rsidR="00281874" w:rsidRPr="003A6827" w14:paraId="27786EB9" w14:textId="77777777" w:rsidTr="00281874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BC895A" w14:textId="77777777" w:rsidR="00281874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EE147F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94F49A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  <w:tr w:rsidR="00281874" w:rsidRPr="003A6827" w14:paraId="2BA3AF90" w14:textId="77777777" w:rsidTr="00281874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C7137" w14:textId="77777777" w:rsidR="00281874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01E26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18979" w14:textId="77777777" w:rsidR="00281874" w:rsidRPr="003A6827" w:rsidRDefault="00281874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</w:tbl>
    <w:p w14:paraId="41930187" w14:textId="77777777" w:rsidR="00281874" w:rsidRPr="00C870CE" w:rsidRDefault="00281874" w:rsidP="00281874">
      <w:pPr>
        <w:autoSpaceDE w:val="0"/>
        <w:autoSpaceDN w:val="0"/>
        <w:adjustRightInd w:val="0"/>
        <w:spacing w:before="120"/>
        <w:rPr>
          <w:rFonts w:cs="Arial"/>
          <w:szCs w:val="20"/>
          <w:lang w:eastAsia="zh-TW"/>
        </w:rPr>
      </w:pPr>
    </w:p>
    <w:p w14:paraId="3FAE6632" w14:textId="77777777" w:rsidR="000A6383" w:rsidRPr="00C870CE" w:rsidRDefault="000A6383" w:rsidP="00132E38">
      <w:pPr>
        <w:autoSpaceDE w:val="0"/>
        <w:autoSpaceDN w:val="0"/>
        <w:adjustRightInd w:val="0"/>
        <w:spacing w:before="120"/>
        <w:ind w:left="284" w:hanging="284"/>
        <w:jc w:val="both"/>
        <w:rPr>
          <w:rFonts w:cs="Arial"/>
          <w:szCs w:val="20"/>
          <w:lang w:eastAsia="zh-TW"/>
        </w:rPr>
      </w:pPr>
      <w:r w:rsidRPr="00C870CE">
        <w:rPr>
          <w:rFonts w:cs="Arial"/>
          <w:szCs w:val="20"/>
          <w:lang w:eastAsia="zh-TW"/>
        </w:rPr>
        <w:t>2.</w:t>
      </w:r>
      <w:r w:rsidRPr="00C870CE">
        <w:rPr>
          <w:rFonts w:cs="Arial"/>
          <w:szCs w:val="20"/>
          <w:lang w:eastAsia="zh-TW"/>
        </w:rPr>
        <w:tab/>
        <w:t xml:space="preserve">Ich und/oder Mitglieder der Bietergemeinschaft und/oder Nachunternehmer verfüge/n über die notwendige Fachkunde, weil das </w:t>
      </w:r>
      <w:r w:rsidRPr="006A5824">
        <w:rPr>
          <w:rFonts w:cs="Arial"/>
          <w:szCs w:val="20"/>
          <w:lang w:eastAsia="zh-TW"/>
        </w:rPr>
        <w:t xml:space="preserve">mit </w:t>
      </w:r>
      <w:r w:rsidRPr="00C870CE">
        <w:rPr>
          <w:rFonts w:cs="Arial"/>
          <w:szCs w:val="20"/>
          <w:lang w:eastAsia="zh-TW"/>
        </w:rPr>
        <w:t>der Ausführung bzw. der Leitung der Ausführung befasste Personal die ausgeschriebene und/oder eine vergleichbare Leistung bereits ausgeführt hat.</w:t>
      </w:r>
    </w:p>
    <w:p w14:paraId="209350F3" w14:textId="77777777" w:rsidR="00323080" w:rsidRPr="00C870CE" w:rsidRDefault="00323080" w:rsidP="00C8182F">
      <w:pPr>
        <w:pStyle w:val="Listenabsatz"/>
        <w:autoSpaceDE w:val="0"/>
        <w:autoSpaceDN w:val="0"/>
        <w:adjustRightInd w:val="0"/>
        <w:ind w:left="284"/>
        <w:rPr>
          <w:rFonts w:cs="Arial"/>
          <w:szCs w:val="20"/>
          <w:lang w:eastAsia="zh-TW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29"/>
        <w:gridCol w:w="1985"/>
      </w:tblGrid>
      <w:tr w:rsidR="00323080" w:rsidRPr="00C870CE" w14:paraId="20CDF8A5" w14:textId="77777777" w:rsidTr="00C16C9D"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4A60" w14:textId="77777777" w:rsidR="00323080" w:rsidRPr="00C870CE" w:rsidRDefault="00323080" w:rsidP="00B95364">
            <w:pPr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b/>
                <w:szCs w:val="20"/>
                <w:lang w:eastAsia="zh-TW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0CE">
              <w:rPr>
                <w:rFonts w:cs="Arial"/>
                <w:b/>
                <w:szCs w:val="20"/>
                <w:lang w:eastAsia="zh-TW"/>
              </w:rPr>
              <w:instrText xml:space="preserve"> FORMCHECKBOX </w:instrText>
            </w:r>
            <w:r w:rsidR="008F5B2F">
              <w:rPr>
                <w:rFonts w:cs="Arial"/>
                <w:b/>
                <w:szCs w:val="20"/>
                <w:lang w:eastAsia="zh-TW"/>
              </w:rPr>
            </w:r>
            <w:r w:rsidR="008F5B2F">
              <w:rPr>
                <w:rFonts w:cs="Arial"/>
                <w:b/>
                <w:szCs w:val="20"/>
                <w:lang w:eastAsia="zh-TW"/>
              </w:rPr>
              <w:fldChar w:fldCharType="separate"/>
            </w:r>
            <w:r w:rsidRPr="00C870CE">
              <w:rPr>
                <w:rFonts w:cs="Arial"/>
                <w:b/>
                <w:szCs w:val="20"/>
                <w:lang w:eastAsia="zh-TW"/>
              </w:rPr>
              <w:fldChar w:fldCharType="end"/>
            </w:r>
            <w:r w:rsidRPr="00C870CE">
              <w:rPr>
                <w:rFonts w:cs="Arial"/>
                <w:b/>
                <w:szCs w:val="20"/>
                <w:lang w:eastAsia="zh-TW"/>
              </w:rPr>
              <w:t xml:space="preserve"> Ja </w:t>
            </w:r>
            <w:r w:rsidRPr="00C870CE">
              <w:rPr>
                <w:rFonts w:cs="Arial"/>
                <w:szCs w:val="20"/>
                <w:lang w:eastAsia="zh-TW"/>
              </w:rPr>
              <w:t xml:space="preserve">siehe folgende Tabelle zu den letzten </w:t>
            </w:r>
            <w:r w:rsidRPr="00C870CE">
              <w:rPr>
                <w:rFonts w:cs="Arial"/>
                <w:b/>
                <w:szCs w:val="20"/>
                <w:lang w:eastAsia="zh-TW"/>
              </w:rPr>
              <w:t>drei</w:t>
            </w:r>
            <w:r w:rsidRPr="00C870CE">
              <w:rPr>
                <w:rFonts w:cs="Arial"/>
                <w:szCs w:val="20"/>
                <w:lang w:eastAsia="zh-TW"/>
              </w:rPr>
              <w:t xml:space="preserve"> Jahren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2562" w14:textId="77777777" w:rsidR="00323080" w:rsidRPr="00C870CE" w:rsidRDefault="00323080" w:rsidP="00B95364">
            <w:pPr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b/>
                <w:szCs w:val="20"/>
                <w:lang w:eastAsia="zh-TW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0CE">
              <w:rPr>
                <w:rFonts w:cs="Arial"/>
                <w:b/>
                <w:szCs w:val="20"/>
                <w:lang w:eastAsia="zh-TW"/>
              </w:rPr>
              <w:instrText xml:space="preserve"> FORMCHECKBOX </w:instrText>
            </w:r>
            <w:r w:rsidR="008F5B2F">
              <w:rPr>
                <w:rFonts w:cs="Arial"/>
                <w:b/>
                <w:szCs w:val="20"/>
                <w:lang w:eastAsia="zh-TW"/>
              </w:rPr>
            </w:r>
            <w:r w:rsidR="008F5B2F">
              <w:rPr>
                <w:rFonts w:cs="Arial"/>
                <w:b/>
                <w:szCs w:val="20"/>
                <w:lang w:eastAsia="zh-TW"/>
              </w:rPr>
              <w:fldChar w:fldCharType="separate"/>
            </w:r>
            <w:r w:rsidRPr="00C870CE">
              <w:rPr>
                <w:rFonts w:cs="Arial"/>
                <w:b/>
                <w:szCs w:val="20"/>
                <w:lang w:eastAsia="zh-TW"/>
              </w:rPr>
              <w:fldChar w:fldCharType="end"/>
            </w:r>
            <w:r w:rsidRPr="00C870CE">
              <w:rPr>
                <w:rFonts w:cs="Arial"/>
                <w:b/>
                <w:szCs w:val="20"/>
                <w:lang w:eastAsia="zh-TW"/>
              </w:rPr>
              <w:t xml:space="preserve"> Nein</w:t>
            </w:r>
          </w:p>
        </w:tc>
      </w:tr>
    </w:tbl>
    <w:p w14:paraId="18C895D4" w14:textId="77777777" w:rsidR="00D84DA1" w:rsidRPr="00C870CE" w:rsidRDefault="00D84DA1" w:rsidP="00C8182F">
      <w:pPr>
        <w:pStyle w:val="Listenabsatz"/>
        <w:autoSpaceDE w:val="0"/>
        <w:autoSpaceDN w:val="0"/>
        <w:adjustRightInd w:val="0"/>
        <w:ind w:left="284"/>
        <w:rPr>
          <w:rFonts w:cs="Arial"/>
          <w:szCs w:val="20"/>
          <w:lang w:eastAsia="zh-TW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701"/>
        <w:gridCol w:w="1843"/>
        <w:gridCol w:w="3119"/>
      </w:tblGrid>
      <w:tr w:rsidR="00D84DA1" w:rsidRPr="00C870CE" w14:paraId="5A2F4993" w14:textId="77777777" w:rsidTr="00DF07FB">
        <w:trPr>
          <w:tblHeader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AF38" w14:textId="77777777" w:rsidR="00D84DA1" w:rsidRPr="00C870CE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>Leistung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>
              <w:rPr>
                <w:rFonts w:cs="Arial"/>
                <w:szCs w:val="20"/>
                <w:lang w:eastAsia="zh-TW"/>
              </w:rPr>
              <w:br/>
            </w:r>
            <w:r w:rsidRPr="00C870CE">
              <w:rPr>
                <w:rFonts w:cs="Arial"/>
                <w:szCs w:val="20"/>
                <w:lang w:eastAsia="zh-TW"/>
              </w:rPr>
              <w:t>(Name der Maßnahme)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E2F1" w14:textId="77777777" w:rsidR="00D84DA1" w:rsidRPr="00C870CE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>Durchführungszeitraum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D0B18" w14:textId="77777777" w:rsidR="00D84DA1" w:rsidRPr="00D84DA1" w:rsidRDefault="00DF07FB" w:rsidP="00DF07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>
              <w:rPr>
                <w:rFonts w:cs="Arial"/>
                <w:szCs w:val="20"/>
                <w:lang w:eastAsia="zh-TW"/>
              </w:rPr>
              <w:t xml:space="preserve">Name des </w:t>
            </w:r>
            <w:r w:rsidR="00D84DA1" w:rsidRPr="00D84DA1">
              <w:rPr>
                <w:rFonts w:cs="Arial"/>
                <w:szCs w:val="20"/>
                <w:lang w:eastAsia="zh-TW"/>
              </w:rPr>
              <w:t>eingesetzte</w:t>
            </w:r>
            <w:r>
              <w:rPr>
                <w:rFonts w:cs="Arial"/>
                <w:szCs w:val="20"/>
                <w:lang w:eastAsia="zh-TW"/>
              </w:rPr>
              <w:t>n</w:t>
            </w:r>
            <w:r w:rsidR="00D84DA1" w:rsidRPr="00D84DA1">
              <w:rPr>
                <w:rFonts w:cs="Arial"/>
                <w:szCs w:val="20"/>
                <w:lang w:eastAsia="zh-TW"/>
              </w:rPr>
              <w:t xml:space="preserve"> Mitarbeiter</w:t>
            </w:r>
            <w:r>
              <w:rPr>
                <w:rFonts w:cs="Arial"/>
                <w:szCs w:val="20"/>
                <w:lang w:eastAsia="zh-TW"/>
              </w:rPr>
              <w:t>s</w:t>
            </w:r>
            <w:r w:rsidR="00D84DA1" w:rsidRPr="00D84DA1">
              <w:rPr>
                <w:rFonts w:cs="Arial"/>
                <w:szCs w:val="20"/>
                <w:lang w:eastAsia="zh-TW"/>
              </w:rPr>
              <w:t xml:space="preserve"> beim </w:t>
            </w:r>
            <w:r>
              <w:rPr>
                <w:rFonts w:cs="Arial"/>
                <w:szCs w:val="20"/>
                <w:lang w:eastAsia="zh-TW"/>
              </w:rPr>
              <w:t>Bieter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85DE" w14:textId="77777777" w:rsidR="00D84DA1" w:rsidRPr="00C870CE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C870CE">
              <w:rPr>
                <w:rFonts w:cs="Arial"/>
                <w:szCs w:val="20"/>
                <w:lang w:eastAsia="zh-TW"/>
              </w:rPr>
              <w:t xml:space="preserve">Auftraggeber </w:t>
            </w:r>
            <w:r>
              <w:rPr>
                <w:rFonts w:cs="Arial"/>
                <w:szCs w:val="20"/>
                <w:lang w:eastAsia="zh-TW"/>
              </w:rPr>
              <w:br/>
            </w:r>
            <w:r w:rsidRPr="00C870CE">
              <w:rPr>
                <w:rFonts w:cs="Arial"/>
                <w:szCs w:val="20"/>
                <w:lang w:eastAsia="zh-TW"/>
              </w:rPr>
              <w:t xml:space="preserve">mit Ansprechpartner </w:t>
            </w:r>
            <w:r w:rsidR="00121B59">
              <w:rPr>
                <w:rFonts w:cs="Arial"/>
                <w:szCs w:val="20"/>
                <w:lang w:eastAsia="zh-TW"/>
              </w:rPr>
              <w:br/>
            </w:r>
            <w:r w:rsidRPr="00C870CE">
              <w:rPr>
                <w:rFonts w:cs="Arial"/>
                <w:szCs w:val="20"/>
                <w:lang w:eastAsia="zh-TW"/>
              </w:rPr>
              <w:t>und Telefonnummer</w:t>
            </w:r>
          </w:p>
        </w:tc>
      </w:tr>
      <w:tr w:rsidR="00D84DA1" w:rsidRPr="003A6827" w14:paraId="1AFBB912" w14:textId="77777777" w:rsidTr="00DF07FB">
        <w:trPr>
          <w:trHeight w:val="340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266185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81258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648A71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bookmarkEnd w:id="1"/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1FEE0A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" w:name="Text31"/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  <w:bookmarkEnd w:id="2"/>
          </w:p>
        </w:tc>
      </w:tr>
      <w:tr w:rsidR="00D84DA1" w:rsidRPr="003A6827" w14:paraId="72A5BEFF" w14:textId="77777777" w:rsidTr="00DF07FB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F7AD4C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C01A92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C82456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26D427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  <w:tr w:rsidR="00D84DA1" w:rsidRPr="003A6827" w14:paraId="6052EA08" w14:textId="77777777" w:rsidTr="00DF07FB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9D2CE1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CF9179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0CB1B7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0A7C64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  <w:tr w:rsidR="00D84DA1" w:rsidRPr="003A6827" w14:paraId="3E5D3BDC" w14:textId="77777777" w:rsidTr="00DF07FB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92FB6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84E27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B23BB" w14:textId="77777777" w:rsidR="00D84DA1" w:rsidRPr="003A6827" w:rsidRDefault="006B3D7D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>
              <w:rPr>
                <w:rFonts w:cs="Arial"/>
                <w:szCs w:val="18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  <w:lang w:eastAsia="zh-TW"/>
              </w:rPr>
              <w:instrText xml:space="preserve"> FORMTEXT </w:instrText>
            </w:r>
            <w:r>
              <w:rPr>
                <w:rFonts w:cs="Arial"/>
                <w:szCs w:val="18"/>
                <w:lang w:eastAsia="zh-TW"/>
              </w:rPr>
            </w:r>
            <w:r>
              <w:rPr>
                <w:rFonts w:cs="Arial"/>
                <w:szCs w:val="18"/>
                <w:lang w:eastAsia="zh-TW"/>
              </w:rPr>
              <w:fldChar w:fldCharType="separate"/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noProof/>
                <w:szCs w:val="18"/>
                <w:lang w:eastAsia="zh-TW"/>
              </w:rPr>
              <w:t> </w:t>
            </w:r>
            <w:r>
              <w:rPr>
                <w:rFonts w:cs="Arial"/>
                <w:szCs w:val="18"/>
                <w:lang w:eastAsia="zh-T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696A0" w14:textId="77777777" w:rsidR="00D84DA1" w:rsidRPr="003A6827" w:rsidRDefault="00D84DA1" w:rsidP="00CE3B1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18"/>
                <w:lang w:eastAsia="zh-TW"/>
              </w:rPr>
            </w:pPr>
            <w:r w:rsidRPr="003A6827">
              <w:rPr>
                <w:rFonts w:cs="Arial"/>
                <w:szCs w:val="18"/>
                <w:lang w:eastAsia="zh-T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6827">
              <w:rPr>
                <w:rFonts w:cs="Arial"/>
                <w:szCs w:val="18"/>
                <w:lang w:eastAsia="zh-TW"/>
              </w:rPr>
              <w:instrText xml:space="preserve"> FORMTEXT </w:instrText>
            </w:r>
            <w:r w:rsidRPr="003A6827">
              <w:rPr>
                <w:rFonts w:cs="Arial"/>
                <w:szCs w:val="18"/>
                <w:lang w:eastAsia="zh-TW"/>
              </w:rPr>
            </w:r>
            <w:r w:rsidRPr="003A6827">
              <w:rPr>
                <w:rFonts w:cs="Arial"/>
                <w:szCs w:val="18"/>
                <w:lang w:eastAsia="zh-TW"/>
              </w:rPr>
              <w:fldChar w:fldCharType="separate"/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noProof/>
                <w:szCs w:val="18"/>
                <w:lang w:eastAsia="zh-TW"/>
              </w:rPr>
              <w:t> </w:t>
            </w:r>
            <w:r w:rsidRPr="003A6827">
              <w:rPr>
                <w:rFonts w:cs="Arial"/>
                <w:szCs w:val="18"/>
                <w:lang w:eastAsia="zh-TW"/>
              </w:rPr>
              <w:fldChar w:fldCharType="end"/>
            </w:r>
          </w:p>
        </w:tc>
      </w:tr>
    </w:tbl>
    <w:p w14:paraId="19CE488E" w14:textId="77777777" w:rsidR="007C187C" w:rsidRPr="00281874" w:rsidRDefault="007C187C" w:rsidP="00281874">
      <w:pPr>
        <w:jc w:val="both"/>
        <w:rPr>
          <w:rFonts w:cs="Arial"/>
          <w:sz w:val="2"/>
          <w:szCs w:val="2"/>
        </w:rPr>
      </w:pPr>
    </w:p>
    <w:sectPr w:rsidR="007C187C" w:rsidRPr="00281874" w:rsidSect="00EB67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91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4BCE" w14:textId="77777777" w:rsidR="007517FE" w:rsidRDefault="007517FE">
      <w:r>
        <w:separator/>
      </w:r>
    </w:p>
  </w:endnote>
  <w:endnote w:type="continuationSeparator" w:id="0">
    <w:p w14:paraId="38B5EA68" w14:textId="77777777" w:rsidR="007517FE" w:rsidRDefault="0075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DD8D" w14:textId="77777777" w:rsidR="00AC38C7" w:rsidRDefault="00AC38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8188" w14:textId="77777777" w:rsidR="00DA75CC" w:rsidRDefault="00DA75CC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rFonts w:cs="Arial"/>
        <w:sz w:val="16"/>
        <w:szCs w:val="16"/>
      </w:rPr>
      <w:t xml:space="preserve">Anlage 7 b </w:t>
    </w:r>
    <w:r w:rsidRPr="00E01CEA">
      <w:rPr>
        <w:rFonts w:cs="Arial"/>
        <w:sz w:val="16"/>
        <w:szCs w:val="16"/>
      </w:rPr>
      <w:t>Referenzen</w:t>
    </w:r>
    <w:r>
      <w:rPr>
        <w:rFonts w:cs="Arial"/>
        <w:sz w:val="16"/>
        <w:szCs w:val="16"/>
      </w:rPr>
      <w:t xml:space="preserve"> zu</w:t>
    </w:r>
    <w:r w:rsidRPr="00E01CEA">
      <w:rPr>
        <w:rFonts w:cs="Arial"/>
        <w:sz w:val="16"/>
        <w:szCs w:val="16"/>
      </w:rPr>
      <w:t>r Fachkunde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4F2A49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4F2A49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20670DC2" w14:textId="77777777" w:rsidR="00DA75CC" w:rsidRPr="009E573D" w:rsidRDefault="00DA75CC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sz w:val="16"/>
        <w:szCs w:val="16"/>
      </w:rPr>
      <w:t xml:space="preserve">Stand </w:t>
    </w:r>
    <w:r w:rsidR="003E780A">
      <w:rPr>
        <w:sz w:val="16"/>
        <w:szCs w:val="16"/>
      </w:rPr>
      <w:t>06/2018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0B03" w14:textId="77777777" w:rsidR="00AC38C7" w:rsidRDefault="00AC38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3D10" w14:textId="77777777" w:rsidR="007517FE" w:rsidRDefault="007517FE">
      <w:r>
        <w:separator/>
      </w:r>
    </w:p>
  </w:footnote>
  <w:footnote w:type="continuationSeparator" w:id="0">
    <w:p w14:paraId="55866C7F" w14:textId="77777777" w:rsidR="007517FE" w:rsidRDefault="0075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B24D" w14:textId="77777777" w:rsidR="00AC38C7" w:rsidRDefault="00AC38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CD56" w14:textId="107DB20B" w:rsidR="004F2A49" w:rsidRPr="00EA7B65" w:rsidRDefault="004F2A49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bookmarkStart w:id="3" w:name="_Hlk224564840"/>
    <w:r w:rsidR="00AC38C7" w:rsidRPr="009A52C7">
      <w:rPr>
        <w:rFonts w:cs="Arial"/>
        <w:bCs/>
        <w:iCs/>
      </w:rPr>
      <w:t>521-EU-1-26-2-VgV</w:t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C306" w14:textId="77777777" w:rsidR="00AC38C7" w:rsidRDefault="00AC38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C6387"/>
    <w:multiLevelType w:val="hybridMultilevel"/>
    <w:tmpl w:val="DDD02D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3179"/>
    <w:rsid w:val="00007967"/>
    <w:rsid w:val="00020502"/>
    <w:rsid w:val="000205F7"/>
    <w:rsid w:val="000223B0"/>
    <w:rsid w:val="000303A7"/>
    <w:rsid w:val="00030EF5"/>
    <w:rsid w:val="00034BD3"/>
    <w:rsid w:val="0004060F"/>
    <w:rsid w:val="000408C6"/>
    <w:rsid w:val="00051401"/>
    <w:rsid w:val="00052937"/>
    <w:rsid w:val="00055745"/>
    <w:rsid w:val="00057680"/>
    <w:rsid w:val="0006271A"/>
    <w:rsid w:val="000675E5"/>
    <w:rsid w:val="00071A26"/>
    <w:rsid w:val="00084465"/>
    <w:rsid w:val="00087956"/>
    <w:rsid w:val="000908BF"/>
    <w:rsid w:val="00093081"/>
    <w:rsid w:val="000A246A"/>
    <w:rsid w:val="000A4F32"/>
    <w:rsid w:val="000A507B"/>
    <w:rsid w:val="000A6383"/>
    <w:rsid w:val="000A6838"/>
    <w:rsid w:val="000B17EF"/>
    <w:rsid w:val="000B3983"/>
    <w:rsid w:val="000C188A"/>
    <w:rsid w:val="000C6723"/>
    <w:rsid w:val="000C7523"/>
    <w:rsid w:val="000D2ED4"/>
    <w:rsid w:val="000D3608"/>
    <w:rsid w:val="000D5A58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07C2"/>
    <w:rsid w:val="00113C7D"/>
    <w:rsid w:val="00115FCD"/>
    <w:rsid w:val="00121B59"/>
    <w:rsid w:val="001223A7"/>
    <w:rsid w:val="00132125"/>
    <w:rsid w:val="00132E38"/>
    <w:rsid w:val="00132E96"/>
    <w:rsid w:val="00133DBD"/>
    <w:rsid w:val="001340B9"/>
    <w:rsid w:val="001349FC"/>
    <w:rsid w:val="001372DD"/>
    <w:rsid w:val="00143413"/>
    <w:rsid w:val="0014785E"/>
    <w:rsid w:val="00152DCF"/>
    <w:rsid w:val="00157A33"/>
    <w:rsid w:val="001641BA"/>
    <w:rsid w:val="001641EF"/>
    <w:rsid w:val="001647C8"/>
    <w:rsid w:val="00176DB6"/>
    <w:rsid w:val="00177514"/>
    <w:rsid w:val="001843B9"/>
    <w:rsid w:val="00184A02"/>
    <w:rsid w:val="00185A36"/>
    <w:rsid w:val="0019622E"/>
    <w:rsid w:val="00196315"/>
    <w:rsid w:val="001A1E64"/>
    <w:rsid w:val="001A4D5B"/>
    <w:rsid w:val="001B3E28"/>
    <w:rsid w:val="001B5EB8"/>
    <w:rsid w:val="001B784E"/>
    <w:rsid w:val="001C0FCB"/>
    <w:rsid w:val="001C1935"/>
    <w:rsid w:val="001C5F5C"/>
    <w:rsid w:val="001C79D9"/>
    <w:rsid w:val="001D2C4E"/>
    <w:rsid w:val="001D3095"/>
    <w:rsid w:val="001E6B22"/>
    <w:rsid w:val="001F0D87"/>
    <w:rsid w:val="001F2171"/>
    <w:rsid w:val="001F2276"/>
    <w:rsid w:val="001F3489"/>
    <w:rsid w:val="001F7353"/>
    <w:rsid w:val="002031DA"/>
    <w:rsid w:val="00214737"/>
    <w:rsid w:val="00216977"/>
    <w:rsid w:val="00224CFD"/>
    <w:rsid w:val="00227AA1"/>
    <w:rsid w:val="002359C8"/>
    <w:rsid w:val="0024239E"/>
    <w:rsid w:val="00245186"/>
    <w:rsid w:val="002477CB"/>
    <w:rsid w:val="002556B8"/>
    <w:rsid w:val="00255FB1"/>
    <w:rsid w:val="00281874"/>
    <w:rsid w:val="0028465D"/>
    <w:rsid w:val="002870A3"/>
    <w:rsid w:val="00294E98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0797B"/>
    <w:rsid w:val="00314B67"/>
    <w:rsid w:val="003179D0"/>
    <w:rsid w:val="00323080"/>
    <w:rsid w:val="00324420"/>
    <w:rsid w:val="003341A2"/>
    <w:rsid w:val="00335C63"/>
    <w:rsid w:val="00335DA0"/>
    <w:rsid w:val="0033736A"/>
    <w:rsid w:val="0034020E"/>
    <w:rsid w:val="003407EA"/>
    <w:rsid w:val="003472BC"/>
    <w:rsid w:val="00347BE4"/>
    <w:rsid w:val="00350305"/>
    <w:rsid w:val="003653F2"/>
    <w:rsid w:val="003726D8"/>
    <w:rsid w:val="00374523"/>
    <w:rsid w:val="00374DC9"/>
    <w:rsid w:val="00384952"/>
    <w:rsid w:val="003A4DD0"/>
    <w:rsid w:val="003A4FD6"/>
    <w:rsid w:val="003A5A56"/>
    <w:rsid w:val="003A6827"/>
    <w:rsid w:val="003A7988"/>
    <w:rsid w:val="003A7C46"/>
    <w:rsid w:val="003B06E1"/>
    <w:rsid w:val="003B41AC"/>
    <w:rsid w:val="003B477C"/>
    <w:rsid w:val="003B5F42"/>
    <w:rsid w:val="003B7C3A"/>
    <w:rsid w:val="003C774B"/>
    <w:rsid w:val="003D0330"/>
    <w:rsid w:val="003D07DF"/>
    <w:rsid w:val="003D0C85"/>
    <w:rsid w:val="003E0F46"/>
    <w:rsid w:val="003E780A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51535"/>
    <w:rsid w:val="0046253F"/>
    <w:rsid w:val="00464E47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4065"/>
    <w:rsid w:val="004A5B12"/>
    <w:rsid w:val="004A7E14"/>
    <w:rsid w:val="004C09A9"/>
    <w:rsid w:val="004D157E"/>
    <w:rsid w:val="004D2706"/>
    <w:rsid w:val="004D7C3A"/>
    <w:rsid w:val="004E0A67"/>
    <w:rsid w:val="004E2C8E"/>
    <w:rsid w:val="004F1157"/>
    <w:rsid w:val="004F2A49"/>
    <w:rsid w:val="005019B0"/>
    <w:rsid w:val="0051435E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8E9"/>
    <w:rsid w:val="005527DE"/>
    <w:rsid w:val="005530C5"/>
    <w:rsid w:val="005534E2"/>
    <w:rsid w:val="00555900"/>
    <w:rsid w:val="005579F2"/>
    <w:rsid w:val="005616F1"/>
    <w:rsid w:val="00561744"/>
    <w:rsid w:val="00564E0F"/>
    <w:rsid w:val="00565152"/>
    <w:rsid w:val="005670BF"/>
    <w:rsid w:val="0056730D"/>
    <w:rsid w:val="0056743C"/>
    <w:rsid w:val="0057712B"/>
    <w:rsid w:val="00581D01"/>
    <w:rsid w:val="005913EA"/>
    <w:rsid w:val="00595D8B"/>
    <w:rsid w:val="005965AA"/>
    <w:rsid w:val="005A30EC"/>
    <w:rsid w:val="005A5813"/>
    <w:rsid w:val="005A6957"/>
    <w:rsid w:val="005B053D"/>
    <w:rsid w:val="005B2AA6"/>
    <w:rsid w:val="005B2B22"/>
    <w:rsid w:val="005B5D12"/>
    <w:rsid w:val="005B7387"/>
    <w:rsid w:val="005C00E4"/>
    <w:rsid w:val="005C4076"/>
    <w:rsid w:val="005C7ABA"/>
    <w:rsid w:val="005D01FB"/>
    <w:rsid w:val="005D272D"/>
    <w:rsid w:val="005E4D90"/>
    <w:rsid w:val="00606486"/>
    <w:rsid w:val="00607235"/>
    <w:rsid w:val="006160D0"/>
    <w:rsid w:val="006163F2"/>
    <w:rsid w:val="0061774E"/>
    <w:rsid w:val="0062190F"/>
    <w:rsid w:val="00621D89"/>
    <w:rsid w:val="00622F1F"/>
    <w:rsid w:val="006254C9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36E"/>
    <w:rsid w:val="00691BBF"/>
    <w:rsid w:val="00692437"/>
    <w:rsid w:val="00692493"/>
    <w:rsid w:val="00694F7D"/>
    <w:rsid w:val="00695F9C"/>
    <w:rsid w:val="006A1248"/>
    <w:rsid w:val="006A12EF"/>
    <w:rsid w:val="006A4F89"/>
    <w:rsid w:val="006A5824"/>
    <w:rsid w:val="006B0997"/>
    <w:rsid w:val="006B3D7D"/>
    <w:rsid w:val="006B3E55"/>
    <w:rsid w:val="006B6A57"/>
    <w:rsid w:val="006B79D4"/>
    <w:rsid w:val="006C1272"/>
    <w:rsid w:val="006C2442"/>
    <w:rsid w:val="006D247B"/>
    <w:rsid w:val="006E14CA"/>
    <w:rsid w:val="006E1D1C"/>
    <w:rsid w:val="006E2B46"/>
    <w:rsid w:val="006F11A4"/>
    <w:rsid w:val="006F28C0"/>
    <w:rsid w:val="00700E95"/>
    <w:rsid w:val="00707D61"/>
    <w:rsid w:val="007203C1"/>
    <w:rsid w:val="00725965"/>
    <w:rsid w:val="00725A5E"/>
    <w:rsid w:val="007274D7"/>
    <w:rsid w:val="00727741"/>
    <w:rsid w:val="00732855"/>
    <w:rsid w:val="00733BE7"/>
    <w:rsid w:val="007517FE"/>
    <w:rsid w:val="007553CD"/>
    <w:rsid w:val="00765247"/>
    <w:rsid w:val="0077116C"/>
    <w:rsid w:val="00772880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187C"/>
    <w:rsid w:val="007C23E2"/>
    <w:rsid w:val="007C2B78"/>
    <w:rsid w:val="007D1258"/>
    <w:rsid w:val="007E015B"/>
    <w:rsid w:val="007E1340"/>
    <w:rsid w:val="007E51CA"/>
    <w:rsid w:val="007F2123"/>
    <w:rsid w:val="007F4E14"/>
    <w:rsid w:val="007F6834"/>
    <w:rsid w:val="007F7E19"/>
    <w:rsid w:val="008015D2"/>
    <w:rsid w:val="008039A1"/>
    <w:rsid w:val="00806B60"/>
    <w:rsid w:val="00810C71"/>
    <w:rsid w:val="00826A8D"/>
    <w:rsid w:val="00830B16"/>
    <w:rsid w:val="00832534"/>
    <w:rsid w:val="00841084"/>
    <w:rsid w:val="00843317"/>
    <w:rsid w:val="008439D6"/>
    <w:rsid w:val="00851421"/>
    <w:rsid w:val="00854CAF"/>
    <w:rsid w:val="008617DC"/>
    <w:rsid w:val="008A3BBF"/>
    <w:rsid w:val="008A3C5C"/>
    <w:rsid w:val="008A3D27"/>
    <w:rsid w:val="008B1BB6"/>
    <w:rsid w:val="008C25B1"/>
    <w:rsid w:val="008D1260"/>
    <w:rsid w:val="008E0AAA"/>
    <w:rsid w:val="008E686A"/>
    <w:rsid w:val="008F0D00"/>
    <w:rsid w:val="008F3131"/>
    <w:rsid w:val="008F3D71"/>
    <w:rsid w:val="008F5B2F"/>
    <w:rsid w:val="009200FD"/>
    <w:rsid w:val="00920604"/>
    <w:rsid w:val="00934447"/>
    <w:rsid w:val="00937EFA"/>
    <w:rsid w:val="0094347C"/>
    <w:rsid w:val="009437F0"/>
    <w:rsid w:val="009643D6"/>
    <w:rsid w:val="009657B5"/>
    <w:rsid w:val="00966507"/>
    <w:rsid w:val="00980B09"/>
    <w:rsid w:val="00981C80"/>
    <w:rsid w:val="00982B69"/>
    <w:rsid w:val="00982B70"/>
    <w:rsid w:val="00982BBA"/>
    <w:rsid w:val="00984F47"/>
    <w:rsid w:val="0098576D"/>
    <w:rsid w:val="00993153"/>
    <w:rsid w:val="009A58CA"/>
    <w:rsid w:val="009B2328"/>
    <w:rsid w:val="009B39AD"/>
    <w:rsid w:val="009B52D9"/>
    <w:rsid w:val="009B577E"/>
    <w:rsid w:val="009C2E9C"/>
    <w:rsid w:val="009C65A1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148E"/>
    <w:rsid w:val="00A40123"/>
    <w:rsid w:val="00A436B7"/>
    <w:rsid w:val="00A45758"/>
    <w:rsid w:val="00A4586B"/>
    <w:rsid w:val="00A46957"/>
    <w:rsid w:val="00A47A5C"/>
    <w:rsid w:val="00A6088C"/>
    <w:rsid w:val="00A62899"/>
    <w:rsid w:val="00A63B83"/>
    <w:rsid w:val="00A679D1"/>
    <w:rsid w:val="00A71CA5"/>
    <w:rsid w:val="00A72510"/>
    <w:rsid w:val="00A74D09"/>
    <w:rsid w:val="00A7510B"/>
    <w:rsid w:val="00A76A02"/>
    <w:rsid w:val="00A77BEB"/>
    <w:rsid w:val="00A810F5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38C7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86"/>
    <w:rsid w:val="00B205D0"/>
    <w:rsid w:val="00B20FCB"/>
    <w:rsid w:val="00B21848"/>
    <w:rsid w:val="00B25CA2"/>
    <w:rsid w:val="00B27A93"/>
    <w:rsid w:val="00B364EF"/>
    <w:rsid w:val="00B36799"/>
    <w:rsid w:val="00B45DE1"/>
    <w:rsid w:val="00B4794B"/>
    <w:rsid w:val="00B56113"/>
    <w:rsid w:val="00B63417"/>
    <w:rsid w:val="00B72F41"/>
    <w:rsid w:val="00B74327"/>
    <w:rsid w:val="00B74636"/>
    <w:rsid w:val="00B75876"/>
    <w:rsid w:val="00B85559"/>
    <w:rsid w:val="00B95364"/>
    <w:rsid w:val="00B95AC4"/>
    <w:rsid w:val="00B96BD8"/>
    <w:rsid w:val="00BA0AE5"/>
    <w:rsid w:val="00BB69A8"/>
    <w:rsid w:val="00BB799A"/>
    <w:rsid w:val="00BC5A95"/>
    <w:rsid w:val="00BE1F98"/>
    <w:rsid w:val="00C02CBA"/>
    <w:rsid w:val="00C066C8"/>
    <w:rsid w:val="00C071CE"/>
    <w:rsid w:val="00C07BC6"/>
    <w:rsid w:val="00C16C9D"/>
    <w:rsid w:val="00C24B29"/>
    <w:rsid w:val="00C36CE0"/>
    <w:rsid w:val="00C40C17"/>
    <w:rsid w:val="00C42DBE"/>
    <w:rsid w:val="00C45838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182F"/>
    <w:rsid w:val="00C82164"/>
    <w:rsid w:val="00C85AC5"/>
    <w:rsid w:val="00C870CE"/>
    <w:rsid w:val="00C90082"/>
    <w:rsid w:val="00C91D63"/>
    <w:rsid w:val="00C920A1"/>
    <w:rsid w:val="00C92F36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B7058"/>
    <w:rsid w:val="00CC3A9B"/>
    <w:rsid w:val="00CC3E26"/>
    <w:rsid w:val="00CC4D04"/>
    <w:rsid w:val="00CC54B4"/>
    <w:rsid w:val="00CC5BD2"/>
    <w:rsid w:val="00CC790D"/>
    <w:rsid w:val="00CE2B1E"/>
    <w:rsid w:val="00CF1B19"/>
    <w:rsid w:val="00CF5A24"/>
    <w:rsid w:val="00D0519D"/>
    <w:rsid w:val="00D1100F"/>
    <w:rsid w:val="00D11872"/>
    <w:rsid w:val="00D11C11"/>
    <w:rsid w:val="00D13C02"/>
    <w:rsid w:val="00D224CE"/>
    <w:rsid w:val="00D24D9F"/>
    <w:rsid w:val="00D25501"/>
    <w:rsid w:val="00D326C7"/>
    <w:rsid w:val="00D3314A"/>
    <w:rsid w:val="00D3742A"/>
    <w:rsid w:val="00D37AAB"/>
    <w:rsid w:val="00D44A9F"/>
    <w:rsid w:val="00D5044C"/>
    <w:rsid w:val="00D544C7"/>
    <w:rsid w:val="00D54C54"/>
    <w:rsid w:val="00D6240A"/>
    <w:rsid w:val="00D627A7"/>
    <w:rsid w:val="00D62E88"/>
    <w:rsid w:val="00D65CF0"/>
    <w:rsid w:val="00D67D84"/>
    <w:rsid w:val="00D71E4A"/>
    <w:rsid w:val="00D727D0"/>
    <w:rsid w:val="00D72D30"/>
    <w:rsid w:val="00D72DC3"/>
    <w:rsid w:val="00D7458E"/>
    <w:rsid w:val="00D74E2A"/>
    <w:rsid w:val="00D7599F"/>
    <w:rsid w:val="00D8273F"/>
    <w:rsid w:val="00D830EA"/>
    <w:rsid w:val="00D84DA1"/>
    <w:rsid w:val="00D8521D"/>
    <w:rsid w:val="00D86ED3"/>
    <w:rsid w:val="00D92800"/>
    <w:rsid w:val="00D93BFB"/>
    <w:rsid w:val="00D95AD3"/>
    <w:rsid w:val="00D961E5"/>
    <w:rsid w:val="00DA1E3C"/>
    <w:rsid w:val="00DA4C16"/>
    <w:rsid w:val="00DA75CC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4DD9"/>
    <w:rsid w:val="00DE787D"/>
    <w:rsid w:val="00DE7F29"/>
    <w:rsid w:val="00DF07FB"/>
    <w:rsid w:val="00DF1B3D"/>
    <w:rsid w:val="00DF2019"/>
    <w:rsid w:val="00DF67FC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50B74"/>
    <w:rsid w:val="00E60A89"/>
    <w:rsid w:val="00E63D44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C31"/>
    <w:rsid w:val="00E9473B"/>
    <w:rsid w:val="00EA1D7C"/>
    <w:rsid w:val="00EA248D"/>
    <w:rsid w:val="00EA4B28"/>
    <w:rsid w:val="00EB067E"/>
    <w:rsid w:val="00EB0D7E"/>
    <w:rsid w:val="00EB45EB"/>
    <w:rsid w:val="00EB675D"/>
    <w:rsid w:val="00EB74A6"/>
    <w:rsid w:val="00EC19B0"/>
    <w:rsid w:val="00EC35BA"/>
    <w:rsid w:val="00EC5467"/>
    <w:rsid w:val="00EC582F"/>
    <w:rsid w:val="00ED760F"/>
    <w:rsid w:val="00EE1A96"/>
    <w:rsid w:val="00EE35FA"/>
    <w:rsid w:val="00EE44B0"/>
    <w:rsid w:val="00EF127C"/>
    <w:rsid w:val="00EF6AAF"/>
    <w:rsid w:val="00F00050"/>
    <w:rsid w:val="00F0012C"/>
    <w:rsid w:val="00F014C1"/>
    <w:rsid w:val="00F01C7A"/>
    <w:rsid w:val="00F0388C"/>
    <w:rsid w:val="00F045EA"/>
    <w:rsid w:val="00F0748A"/>
    <w:rsid w:val="00F17A4C"/>
    <w:rsid w:val="00F30888"/>
    <w:rsid w:val="00F33175"/>
    <w:rsid w:val="00F35D60"/>
    <w:rsid w:val="00F37F0E"/>
    <w:rsid w:val="00F448C6"/>
    <w:rsid w:val="00F44ACC"/>
    <w:rsid w:val="00F44FD0"/>
    <w:rsid w:val="00F50542"/>
    <w:rsid w:val="00F60152"/>
    <w:rsid w:val="00F619DB"/>
    <w:rsid w:val="00F66C33"/>
    <w:rsid w:val="00F673C7"/>
    <w:rsid w:val="00F7067A"/>
    <w:rsid w:val="00F76371"/>
    <w:rsid w:val="00F84141"/>
    <w:rsid w:val="00F85841"/>
    <w:rsid w:val="00F8696A"/>
    <w:rsid w:val="00F86B5F"/>
    <w:rsid w:val="00F9541E"/>
    <w:rsid w:val="00F95CFE"/>
    <w:rsid w:val="00F968AD"/>
    <w:rsid w:val="00FA106B"/>
    <w:rsid w:val="00FA3ADC"/>
    <w:rsid w:val="00FB1D84"/>
    <w:rsid w:val="00FB2BF5"/>
    <w:rsid w:val="00FB534A"/>
    <w:rsid w:val="00FB7683"/>
    <w:rsid w:val="00FB7C92"/>
    <w:rsid w:val="00FC0506"/>
    <w:rsid w:val="00FC0597"/>
    <w:rsid w:val="00FC718B"/>
    <w:rsid w:val="00FD2EC2"/>
    <w:rsid w:val="00FE15D9"/>
    <w:rsid w:val="00FE747F"/>
    <w:rsid w:val="00FF56D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AAB78"/>
  <w15:docId w15:val="{1EA117C9-B8A2-4F7A-A7D5-DA051FCE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F73D-CCDC-4D12-99D9-E455C660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26</cp:revision>
  <cp:lastPrinted>2017-02-03T12:08:00Z</cp:lastPrinted>
  <dcterms:created xsi:type="dcterms:W3CDTF">2016-05-26T14:12:00Z</dcterms:created>
  <dcterms:modified xsi:type="dcterms:W3CDTF">2026-03-16T15:27:00Z</dcterms:modified>
</cp:coreProperties>
</file>