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CB0E" w14:textId="77777777" w:rsidR="00A97532" w:rsidRPr="008D27D4" w:rsidRDefault="00B364EF" w:rsidP="008D27D4">
      <w:pPr>
        <w:tabs>
          <w:tab w:val="right" w:pos="9356"/>
        </w:tabs>
        <w:spacing w:before="120" w:after="120"/>
        <w:jc w:val="both"/>
        <w:rPr>
          <w:rFonts w:cs="Arial"/>
          <w:szCs w:val="20"/>
        </w:rPr>
      </w:pPr>
      <w:r w:rsidRPr="007C2B78">
        <w:rPr>
          <w:rFonts w:cs="Arial"/>
          <w:b/>
          <w:sz w:val="28"/>
          <w:szCs w:val="20"/>
        </w:rPr>
        <w:t>Personal</w:t>
      </w:r>
      <w:r w:rsidR="007C2B78">
        <w:rPr>
          <w:rFonts w:cs="Arial"/>
          <w:b/>
          <w:sz w:val="28"/>
          <w:szCs w:val="20"/>
        </w:rPr>
        <w:t>erhebungs</w:t>
      </w:r>
      <w:r w:rsidRPr="007C2B78">
        <w:rPr>
          <w:rFonts w:cs="Arial"/>
          <w:b/>
          <w:sz w:val="28"/>
          <w:szCs w:val="20"/>
        </w:rPr>
        <w:t>bogen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559"/>
        <w:gridCol w:w="1559"/>
        <w:gridCol w:w="556"/>
        <w:gridCol w:w="1003"/>
        <w:gridCol w:w="1560"/>
      </w:tblGrid>
      <w:tr w:rsidR="00D2217D" w:rsidRPr="000D3DCE" w14:paraId="723CC43D" w14:textId="77777777" w:rsidTr="00D2217D">
        <w:trPr>
          <w:cantSplit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2A8CC3" w14:textId="77777777" w:rsidR="00D2217D" w:rsidRDefault="00D2217D" w:rsidP="00CE0BD2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 xml:space="preserve">vorgesehener </w:t>
            </w:r>
            <w:r w:rsidRPr="00D74E2A">
              <w:rPr>
                <w:b/>
                <w:szCs w:val="20"/>
                <w:u w:val="single"/>
              </w:rPr>
              <w:t>fachlicher</w:t>
            </w:r>
            <w:r w:rsidRPr="00D74E2A">
              <w:rPr>
                <w:b/>
                <w:szCs w:val="20"/>
              </w:rPr>
              <w:t xml:space="preserve"> Einsatz in der Maßnahme</w:t>
            </w:r>
          </w:p>
          <w:p w14:paraId="6866E2EA" w14:textId="77777777" w:rsidR="00D2217D" w:rsidRPr="00D74E2A" w:rsidRDefault="00D2217D" w:rsidP="00CE0BD2">
            <w:pPr>
              <w:spacing w:before="80" w:after="80"/>
              <w:rPr>
                <w:szCs w:val="20"/>
              </w:rPr>
            </w:pPr>
            <w:r w:rsidRPr="005052CA">
              <w:rPr>
                <w:sz w:val="16"/>
                <w:szCs w:val="16"/>
              </w:rPr>
              <w:t>(Mehrfachnennung</w:t>
            </w:r>
            <w:r>
              <w:rPr>
                <w:sz w:val="16"/>
                <w:szCs w:val="16"/>
              </w:rPr>
              <w:t>en</w:t>
            </w:r>
            <w:r w:rsidRPr="005052CA">
              <w:rPr>
                <w:sz w:val="16"/>
                <w:szCs w:val="16"/>
              </w:rPr>
              <w:t xml:space="preserve"> möglich</w:t>
            </w:r>
            <w:r>
              <w:rPr>
                <w:sz w:val="16"/>
                <w:szCs w:val="16"/>
              </w:rPr>
              <w:t>!</w:t>
            </w:r>
            <w:r w:rsidRPr="005052CA">
              <w:rPr>
                <w:sz w:val="16"/>
                <w:szCs w:val="16"/>
              </w:rPr>
              <w:t>)</w:t>
            </w:r>
          </w:p>
        </w:tc>
        <w:tc>
          <w:tcPr>
            <w:tcW w:w="3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0F30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5"/>
            <w:r>
              <w:instrText xml:space="preserve"> FORMCHECKBOX </w:instrText>
            </w:r>
            <w:r w:rsidR="003C54D1">
              <w:fldChar w:fldCharType="separate"/>
            </w:r>
            <w:r>
              <w:fldChar w:fldCharType="end"/>
            </w:r>
            <w:bookmarkEnd w:id="0"/>
            <w:r>
              <w:t xml:space="preserve"> fachlicher Anleiter/Ausbilder</w:t>
            </w:r>
          </w:p>
          <w:p w14:paraId="257F78A9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C54D1">
              <w:fldChar w:fldCharType="separate"/>
            </w:r>
            <w:r>
              <w:fldChar w:fldCharType="end"/>
            </w:r>
            <w:r>
              <w:t xml:space="preserve"> Betriebskontakter/Arbeitsvermittler</w:t>
            </w:r>
          </w:p>
          <w:p w14:paraId="2644A52B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"/>
            <w:r>
              <w:instrText xml:space="preserve"> FORMCHECKBOX </w:instrText>
            </w:r>
            <w:r w:rsidR="003C54D1">
              <w:fldChar w:fldCharType="separate"/>
            </w:r>
            <w:r>
              <w:fldChar w:fldCharType="end"/>
            </w:r>
            <w:bookmarkEnd w:id="1"/>
            <w:r>
              <w:t xml:space="preserve"> sozialpädagogische Fachkraft</w:t>
            </w:r>
          </w:p>
          <w:p w14:paraId="328117D2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1"/>
            <w:r>
              <w:instrText xml:space="preserve"> FORMCHECKBOX </w:instrText>
            </w:r>
            <w:r w:rsidR="003C54D1">
              <w:fldChar w:fldCharType="separate"/>
            </w:r>
            <w:r>
              <w:fldChar w:fldCharType="end"/>
            </w:r>
            <w:bookmarkEnd w:id="2"/>
            <w:r>
              <w:t xml:space="preserve"> psychologische Fachkraft</w:t>
            </w:r>
          </w:p>
          <w:p w14:paraId="1D7BABC8" w14:textId="77777777" w:rsidR="00D2217D" w:rsidRPr="00D2217D" w:rsidRDefault="00D2217D" w:rsidP="007F4AE0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3"/>
            <w:r>
              <w:instrText xml:space="preserve"> FORMCHECKBOX </w:instrText>
            </w:r>
            <w:r w:rsidR="003C54D1">
              <w:fldChar w:fldCharType="separate"/>
            </w:r>
            <w:r>
              <w:fldChar w:fldCharType="end"/>
            </w:r>
            <w:bookmarkEnd w:id="3"/>
            <w:r>
              <w:t xml:space="preserve"> Sonstiges: </w:t>
            </w:r>
            <w:r w:rsidR="007F4AE0"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4" w:name="Text91"/>
            <w:r w:rsidR="007F4AE0">
              <w:instrText xml:space="preserve"> FORMTEXT </w:instrText>
            </w:r>
            <w:r w:rsidR="007F4AE0">
              <w:fldChar w:fldCharType="separate"/>
            </w:r>
            <w:r w:rsidR="007F4AE0">
              <w:rPr>
                <w:noProof/>
              </w:rPr>
              <w:t> </w:t>
            </w:r>
            <w:r w:rsidR="007F4AE0">
              <w:rPr>
                <w:noProof/>
              </w:rPr>
              <w:t> </w:t>
            </w:r>
            <w:r w:rsidR="007F4AE0">
              <w:rPr>
                <w:noProof/>
              </w:rPr>
              <w:t> </w:t>
            </w:r>
            <w:r w:rsidR="007F4AE0">
              <w:rPr>
                <w:noProof/>
              </w:rPr>
              <w:t> </w:t>
            </w:r>
            <w:r w:rsidR="007F4AE0">
              <w:rPr>
                <w:noProof/>
              </w:rPr>
              <w:t> </w:t>
            </w:r>
            <w:r w:rsidR="007F4AE0">
              <w:fldChar w:fldCharType="end"/>
            </w:r>
            <w:bookmarkEnd w:id="4"/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DEFD" w14:textId="77777777" w:rsidR="00D2217D" w:rsidRP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>
              <w:instrText xml:space="preserve"> FORMCHECKBOX </w:instrText>
            </w:r>
            <w:r w:rsidR="003C54D1">
              <w:fldChar w:fldCharType="separate"/>
            </w:r>
            <w:r>
              <w:fldChar w:fldCharType="end"/>
            </w:r>
            <w:bookmarkEnd w:id="5"/>
            <w:r>
              <w:t xml:space="preserve"> Ergotherapeut</w:t>
            </w:r>
          </w:p>
          <w:p w14:paraId="5A6C66C0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C54D1">
              <w:fldChar w:fldCharType="separate"/>
            </w:r>
            <w:r>
              <w:fldChar w:fldCharType="end"/>
            </w:r>
            <w:r>
              <w:t xml:space="preserve"> Integrationscoach/ </w:t>
            </w:r>
            <w:r>
              <w:br/>
              <w:t>-begleiter</w:t>
            </w:r>
          </w:p>
          <w:p w14:paraId="0BAEC199" w14:textId="77777777" w:rsid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C54D1">
              <w:fldChar w:fldCharType="separate"/>
            </w:r>
            <w:r>
              <w:fldChar w:fldCharType="end"/>
            </w:r>
            <w:r>
              <w:t xml:space="preserve"> Stützlehrer/Lehrkraft</w:t>
            </w:r>
          </w:p>
          <w:p w14:paraId="4A45C8FF" w14:textId="77777777" w:rsidR="00D2217D" w:rsidRPr="00D2217D" w:rsidRDefault="00D2217D" w:rsidP="00D2217D">
            <w:pPr>
              <w:spacing w:before="80" w:after="80"/>
              <w:ind w:left="317" w:hanging="31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C54D1">
              <w:fldChar w:fldCharType="separate"/>
            </w:r>
            <w:r>
              <w:fldChar w:fldCharType="end"/>
            </w:r>
            <w:r>
              <w:t xml:space="preserve"> Dozent</w:t>
            </w:r>
          </w:p>
        </w:tc>
      </w:tr>
      <w:tr w:rsidR="00A97532" w:rsidRPr="005052CA" w14:paraId="4BDA35B0" w14:textId="77777777" w:rsidTr="00727BDC">
        <w:trPr>
          <w:cantSplit/>
          <w:jc w:val="center"/>
        </w:trPr>
        <w:tc>
          <w:tcPr>
            <w:tcW w:w="3369" w:type="dxa"/>
            <w:shd w:val="clear" w:color="auto" w:fill="E6E6E6"/>
          </w:tcPr>
          <w:p w14:paraId="20413DB1" w14:textId="77777777" w:rsidR="00A97532" w:rsidRPr="00D74E2A" w:rsidRDefault="00A97532" w:rsidP="00727BDC">
            <w:pPr>
              <w:spacing w:before="80" w:after="80"/>
              <w:rPr>
                <w:szCs w:val="20"/>
              </w:rPr>
            </w:pPr>
            <w:r w:rsidRPr="00D74E2A">
              <w:rPr>
                <w:b/>
                <w:szCs w:val="20"/>
              </w:rPr>
              <w:t>Name, Vorname</w:t>
            </w:r>
          </w:p>
        </w:tc>
        <w:tc>
          <w:tcPr>
            <w:tcW w:w="6237" w:type="dxa"/>
            <w:gridSpan w:val="5"/>
          </w:tcPr>
          <w:p w14:paraId="01E86793" w14:textId="77777777" w:rsidR="00A97532" w:rsidRPr="00727BDC" w:rsidRDefault="007F4AE0" w:rsidP="00727BDC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6" w:name="Text92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6"/>
          </w:p>
        </w:tc>
      </w:tr>
      <w:tr w:rsidR="00727BDC" w:rsidRPr="005052CA" w14:paraId="4C4D41D5" w14:textId="77777777" w:rsidTr="00727BDC">
        <w:trPr>
          <w:cantSplit/>
          <w:jc w:val="center"/>
        </w:trPr>
        <w:tc>
          <w:tcPr>
            <w:tcW w:w="3369" w:type="dxa"/>
            <w:shd w:val="clear" w:color="auto" w:fill="E6E6E6"/>
          </w:tcPr>
          <w:p w14:paraId="0D4A7F21" w14:textId="77777777" w:rsidR="00727BDC" w:rsidRDefault="00727BDC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 xml:space="preserve">erfolgreich abgeschlossene </w:t>
            </w:r>
            <w:r>
              <w:rPr>
                <w:b/>
                <w:szCs w:val="20"/>
              </w:rPr>
              <w:br/>
            </w:r>
            <w:r w:rsidRPr="00D74E2A">
              <w:rPr>
                <w:b/>
                <w:szCs w:val="20"/>
              </w:rPr>
              <w:t>Berufsausbildung als</w:t>
            </w:r>
          </w:p>
          <w:p w14:paraId="7DFBC577" w14:textId="77777777" w:rsidR="00727BDC" w:rsidRPr="00D74E2A" w:rsidRDefault="00727BDC" w:rsidP="00727BDC">
            <w:pPr>
              <w:spacing w:before="80" w:after="80"/>
              <w:rPr>
                <w:szCs w:val="20"/>
              </w:rPr>
            </w:pPr>
            <w:r w:rsidRPr="00694F7D">
              <w:rPr>
                <w:b/>
                <w:color w:val="FF0000"/>
                <w:sz w:val="16"/>
                <w:szCs w:val="20"/>
              </w:rPr>
              <w:t>(bei konkreter Personalvorhaltung)</w:t>
            </w:r>
          </w:p>
        </w:tc>
        <w:tc>
          <w:tcPr>
            <w:tcW w:w="6237" w:type="dxa"/>
            <w:gridSpan w:val="5"/>
          </w:tcPr>
          <w:p w14:paraId="3ED35413" w14:textId="77777777" w:rsidR="00727BDC" w:rsidRPr="00727BDC" w:rsidRDefault="003F0906" w:rsidP="00583E32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727BDC" w:rsidRPr="005052CA" w14:paraId="5820F46D" w14:textId="77777777" w:rsidTr="00727BDC">
        <w:trPr>
          <w:cantSplit/>
          <w:jc w:val="center"/>
        </w:trPr>
        <w:tc>
          <w:tcPr>
            <w:tcW w:w="3369" w:type="dxa"/>
            <w:shd w:val="clear" w:color="auto" w:fill="E6E6E6"/>
          </w:tcPr>
          <w:p w14:paraId="4AE3558E" w14:textId="77777777" w:rsidR="00727BDC" w:rsidRDefault="00727BDC" w:rsidP="00727BDC">
            <w:pPr>
              <w:spacing w:before="80" w:after="80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vorgesehene(r)/geplante(r) </w:t>
            </w:r>
            <w:r>
              <w:rPr>
                <w:b/>
                <w:szCs w:val="20"/>
              </w:rPr>
              <w:br/>
              <w:t>Fachprofession/Fachberuf als</w:t>
            </w:r>
          </w:p>
          <w:p w14:paraId="0E5605E0" w14:textId="77777777" w:rsidR="00727BDC" w:rsidRPr="00D74E2A" w:rsidRDefault="00727BDC" w:rsidP="00727BDC">
            <w:pPr>
              <w:spacing w:before="80" w:after="80"/>
              <w:rPr>
                <w:b/>
                <w:szCs w:val="20"/>
              </w:rPr>
            </w:pPr>
            <w:r w:rsidRPr="00D42E71">
              <w:rPr>
                <w:b/>
                <w:color w:val="FF0000"/>
                <w:sz w:val="16"/>
                <w:szCs w:val="20"/>
              </w:rPr>
              <w:t xml:space="preserve">(bei </w:t>
            </w:r>
            <w:r>
              <w:rPr>
                <w:b/>
                <w:color w:val="FF0000"/>
                <w:sz w:val="16"/>
                <w:szCs w:val="20"/>
              </w:rPr>
              <w:t>un</w:t>
            </w:r>
            <w:r w:rsidRPr="00D42E71">
              <w:rPr>
                <w:b/>
                <w:color w:val="FF0000"/>
                <w:sz w:val="16"/>
                <w:szCs w:val="20"/>
              </w:rPr>
              <w:t>konkreter</w:t>
            </w:r>
            <w:r>
              <w:rPr>
                <w:b/>
                <w:color w:val="FF0000"/>
                <w:sz w:val="16"/>
                <w:szCs w:val="20"/>
              </w:rPr>
              <w:t>/ nicht namentliche</w:t>
            </w:r>
            <w:r w:rsidRPr="00D42E71">
              <w:rPr>
                <w:b/>
                <w:color w:val="FF0000"/>
                <w:sz w:val="16"/>
                <w:szCs w:val="20"/>
              </w:rPr>
              <w:t xml:space="preserve"> Personalvorhaltung)</w:t>
            </w:r>
          </w:p>
        </w:tc>
        <w:tc>
          <w:tcPr>
            <w:tcW w:w="6237" w:type="dxa"/>
            <w:gridSpan w:val="5"/>
          </w:tcPr>
          <w:p w14:paraId="152C1B53" w14:textId="77777777" w:rsidR="00727BDC" w:rsidRPr="00727BDC" w:rsidRDefault="003F0906" w:rsidP="00583E32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727BDC" w:rsidRPr="000D3DCE" w14:paraId="308D7300" w14:textId="77777777" w:rsidTr="00727BDC">
        <w:trPr>
          <w:cantSplit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4DD90F" w14:textId="77777777" w:rsidR="00727BDC" w:rsidRPr="00D74E2A" w:rsidRDefault="00727BDC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szCs w:val="20"/>
              </w:rPr>
              <w:br w:type="page"/>
            </w:r>
            <w:r w:rsidRPr="00D74E2A">
              <w:rPr>
                <w:b/>
                <w:szCs w:val="20"/>
              </w:rPr>
              <w:t>Einsatzort</w:t>
            </w:r>
            <w:r>
              <w:rPr>
                <w:b/>
                <w:szCs w:val="20"/>
              </w:rPr>
              <w:t xml:space="preserve"> </w:t>
            </w:r>
            <w:r w:rsidRPr="00D74E2A">
              <w:rPr>
                <w:b/>
                <w:szCs w:val="20"/>
              </w:rPr>
              <w:t>in der vorgesehenen Maßnahme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D7A9" w14:textId="77777777" w:rsidR="00727BDC" w:rsidRPr="00EE529C" w:rsidRDefault="00727BDC" w:rsidP="00727BDC">
            <w:pPr>
              <w:tabs>
                <w:tab w:val="left" w:pos="1425"/>
              </w:tabs>
              <w:spacing w:before="80" w:after="80"/>
              <w:rPr>
                <w:szCs w:val="20"/>
              </w:rPr>
            </w:pPr>
            <w:r w:rsidRPr="00EE529C">
              <w:rPr>
                <w:szCs w:val="20"/>
              </w:rPr>
              <w:t>Ort:</w:t>
            </w:r>
            <w:r w:rsidRPr="000D3DCE">
              <w:rPr>
                <w:szCs w:val="20"/>
              </w:rPr>
              <w:tab/>
            </w:r>
            <w:bookmarkStart w:id="7" w:name="Text99"/>
            <w:r w:rsidR="003F090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ostleitzahl)"/>
                  </w:textInput>
                </w:ffData>
              </w:fldChar>
            </w:r>
            <w:r w:rsidR="003F0906">
              <w:rPr>
                <w:szCs w:val="20"/>
              </w:rPr>
              <w:instrText xml:space="preserve"> FORMTEXT </w:instrText>
            </w:r>
            <w:r w:rsidR="003F0906">
              <w:rPr>
                <w:szCs w:val="20"/>
              </w:rPr>
            </w:r>
            <w:r w:rsidR="003F0906">
              <w:rPr>
                <w:szCs w:val="20"/>
              </w:rPr>
              <w:fldChar w:fldCharType="separate"/>
            </w:r>
            <w:r w:rsidR="003F0906">
              <w:rPr>
                <w:noProof/>
                <w:szCs w:val="20"/>
              </w:rPr>
              <w:t>(Postleitzahl)</w:t>
            </w:r>
            <w:r w:rsidR="003F0906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, </w:t>
            </w:r>
            <w:bookmarkEnd w:id="7"/>
            <w:r w:rsidR="003F090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insatzort)"/>
                  </w:textInput>
                </w:ffData>
              </w:fldChar>
            </w:r>
            <w:r w:rsidR="003F0906">
              <w:rPr>
                <w:szCs w:val="20"/>
              </w:rPr>
              <w:instrText xml:space="preserve"> FORMTEXT </w:instrText>
            </w:r>
            <w:r w:rsidR="003F0906">
              <w:rPr>
                <w:szCs w:val="20"/>
              </w:rPr>
            </w:r>
            <w:r w:rsidR="003F0906">
              <w:rPr>
                <w:szCs w:val="20"/>
              </w:rPr>
              <w:fldChar w:fldCharType="separate"/>
            </w:r>
            <w:r w:rsidR="003F0906">
              <w:rPr>
                <w:noProof/>
                <w:szCs w:val="20"/>
              </w:rPr>
              <w:t>(Einsatzort)</w:t>
            </w:r>
            <w:r w:rsidR="003F0906">
              <w:rPr>
                <w:szCs w:val="20"/>
              </w:rPr>
              <w:fldChar w:fldCharType="end"/>
            </w:r>
          </w:p>
          <w:p w14:paraId="223A459E" w14:textId="77777777" w:rsidR="00727BDC" w:rsidRPr="00727BDC" w:rsidRDefault="00727BDC" w:rsidP="003F0906">
            <w:pPr>
              <w:spacing w:before="80" w:after="80"/>
              <w:rPr>
                <w:szCs w:val="20"/>
              </w:rPr>
            </w:pPr>
            <w:r w:rsidRPr="00EE529C">
              <w:rPr>
                <w:szCs w:val="20"/>
              </w:rPr>
              <w:t>Anschrift:</w:t>
            </w:r>
            <w:bookmarkStart w:id="8" w:name="Text100"/>
            <w:r w:rsidRPr="000D3DCE">
              <w:rPr>
                <w:szCs w:val="20"/>
              </w:rPr>
              <w:tab/>
            </w:r>
            <w:bookmarkEnd w:id="8"/>
            <w:r w:rsidR="003F090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Straße)"/>
                  </w:textInput>
                </w:ffData>
              </w:fldChar>
            </w:r>
            <w:r w:rsidR="003F0906">
              <w:rPr>
                <w:szCs w:val="20"/>
              </w:rPr>
              <w:instrText xml:space="preserve"> FORMTEXT </w:instrText>
            </w:r>
            <w:r w:rsidR="003F0906">
              <w:rPr>
                <w:szCs w:val="20"/>
              </w:rPr>
            </w:r>
            <w:r w:rsidR="003F0906">
              <w:rPr>
                <w:szCs w:val="20"/>
              </w:rPr>
              <w:fldChar w:fldCharType="separate"/>
            </w:r>
            <w:r w:rsidR="003F0906">
              <w:rPr>
                <w:noProof/>
                <w:szCs w:val="20"/>
              </w:rPr>
              <w:t>(Straße)</w:t>
            </w:r>
            <w:r w:rsidR="003F0906">
              <w:rPr>
                <w:szCs w:val="20"/>
              </w:rPr>
              <w:fldChar w:fldCharType="end"/>
            </w:r>
          </w:p>
        </w:tc>
      </w:tr>
      <w:tr w:rsidR="00727BDC" w:rsidRPr="000D3DCE" w14:paraId="57002804" w14:textId="77777777" w:rsidTr="00727BDC">
        <w:trPr>
          <w:cantSplit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818E1C" w14:textId="77777777" w:rsidR="00727BDC" w:rsidRPr="00D74E2A" w:rsidRDefault="00727BDC" w:rsidP="00727BDC">
            <w:pPr>
              <w:spacing w:before="80" w:after="80"/>
              <w:rPr>
                <w:szCs w:val="20"/>
              </w:rPr>
            </w:pPr>
            <w:r w:rsidRPr="00D74E2A">
              <w:rPr>
                <w:b/>
                <w:szCs w:val="20"/>
              </w:rPr>
              <w:t xml:space="preserve">vorgesehener </w:t>
            </w:r>
            <w:r w:rsidRPr="00D74E2A">
              <w:rPr>
                <w:b/>
                <w:szCs w:val="20"/>
                <w:u w:val="single"/>
              </w:rPr>
              <w:t>zeitlicher</w:t>
            </w:r>
            <w:r w:rsidRPr="00D74E2A">
              <w:rPr>
                <w:b/>
                <w:szCs w:val="20"/>
              </w:rPr>
              <w:t xml:space="preserve"> Einsatz in </w:t>
            </w:r>
            <w:r>
              <w:rPr>
                <w:b/>
                <w:szCs w:val="20"/>
              </w:rPr>
              <w:t xml:space="preserve">der </w:t>
            </w:r>
            <w:r w:rsidRPr="00D74E2A">
              <w:rPr>
                <w:b/>
                <w:szCs w:val="20"/>
              </w:rPr>
              <w:t>Maßnahme</w:t>
            </w:r>
            <w:r>
              <w:rPr>
                <w:b/>
                <w:szCs w:val="20"/>
              </w:rPr>
              <w:t xml:space="preserve"> </w:t>
            </w:r>
            <w:r w:rsidRPr="00D74E2A">
              <w:rPr>
                <w:szCs w:val="20"/>
              </w:rPr>
              <w:t>(Anzahl der Wochenzeitstunden)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8A1C" w14:textId="77777777" w:rsidR="00727BDC" w:rsidRPr="000D3DCE" w:rsidRDefault="003F0906" w:rsidP="00727BDC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4E6D8A" w:rsidRPr="000D3DCE" w14:paraId="3199C6A1" w14:textId="77777777" w:rsidTr="00727BDC">
        <w:trPr>
          <w:cantSplit/>
          <w:trHeight w:val="2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0C051C" w14:textId="77777777" w:rsidR="004E6D8A" w:rsidRPr="00D74E2A" w:rsidRDefault="004E6D8A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>Pädagogische Erfahrungen</w:t>
            </w:r>
          </w:p>
          <w:p w14:paraId="342CCCFA" w14:textId="77777777" w:rsidR="004E6D8A" w:rsidRPr="00D74E2A" w:rsidRDefault="004E6D8A" w:rsidP="00727BDC">
            <w:pPr>
              <w:spacing w:before="80" w:after="80"/>
              <w:rPr>
                <w:szCs w:val="20"/>
              </w:rPr>
            </w:pPr>
            <w:r w:rsidRPr="00D74E2A">
              <w:rPr>
                <w:szCs w:val="20"/>
              </w:rPr>
              <w:t xml:space="preserve">(insbesondere in der Berufsvorbereitung und Berufsausbildung, Angabe von Tätigkeiten </w:t>
            </w:r>
            <w:r>
              <w:rPr>
                <w:szCs w:val="20"/>
              </w:rPr>
              <w:t>und Dauer</w:t>
            </w:r>
            <w:r>
              <w:rPr>
                <w:szCs w:val="20"/>
              </w:rPr>
              <w:br/>
            </w:r>
            <w:r w:rsidRPr="00D727D0">
              <w:rPr>
                <w:b/>
                <w:szCs w:val="20"/>
              </w:rPr>
              <w:t>unter Angabe der Jahreszahlen</w:t>
            </w:r>
            <w:r w:rsidRPr="00D74E2A">
              <w:rPr>
                <w:szCs w:val="20"/>
              </w:rPr>
              <w:t>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970" w14:textId="77777777" w:rsidR="004E6D8A" w:rsidRPr="000D3DCE" w:rsidRDefault="003F0906" w:rsidP="00727BDC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4E6D8A" w:rsidRPr="000D3DCE" w14:paraId="0B004C5C" w14:textId="77777777" w:rsidTr="00727BDC">
        <w:trPr>
          <w:cantSplit/>
          <w:trHeight w:val="2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65D944" w14:textId="77777777" w:rsidR="004E6D8A" w:rsidRPr="00D74E2A" w:rsidRDefault="004E6D8A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>Berufspraxis</w:t>
            </w:r>
          </w:p>
          <w:p w14:paraId="254CEA2F" w14:textId="77777777" w:rsidR="004E6D8A" w:rsidRPr="00D74E2A" w:rsidRDefault="004E6D8A" w:rsidP="00727BDC">
            <w:pPr>
              <w:spacing w:before="80" w:after="80"/>
              <w:rPr>
                <w:szCs w:val="20"/>
              </w:rPr>
            </w:pPr>
            <w:r w:rsidRPr="00D74E2A">
              <w:rPr>
                <w:szCs w:val="20"/>
              </w:rPr>
              <w:t>(ausgeübte Tätigkeiten</w:t>
            </w:r>
            <w:r>
              <w:rPr>
                <w:szCs w:val="20"/>
              </w:rPr>
              <w:t xml:space="preserve"> und Dauer</w:t>
            </w:r>
            <w:r>
              <w:rPr>
                <w:szCs w:val="20"/>
              </w:rPr>
              <w:br/>
            </w:r>
            <w:r w:rsidRPr="00D727D0">
              <w:rPr>
                <w:b/>
                <w:szCs w:val="20"/>
              </w:rPr>
              <w:t>unter Angabe der Jahreszahlen</w:t>
            </w:r>
            <w:r w:rsidRPr="00D74E2A">
              <w:rPr>
                <w:szCs w:val="20"/>
              </w:rPr>
              <w:t>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D6E2" w14:textId="77777777" w:rsidR="004E6D8A" w:rsidRPr="000D3DCE" w:rsidRDefault="003F0906" w:rsidP="00727BDC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4E6D8A" w:rsidRPr="000D3DCE" w14:paraId="3B15A5BC" w14:textId="77777777" w:rsidTr="00727BDC">
        <w:trPr>
          <w:cantSplit/>
          <w:trHeight w:val="2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7E1800" w14:textId="77777777" w:rsidR="004E6D8A" w:rsidRPr="00D74E2A" w:rsidRDefault="004E6D8A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>absolvierte Weiterbildungen</w:t>
            </w:r>
          </w:p>
          <w:p w14:paraId="716B82C7" w14:textId="77777777" w:rsidR="004E6D8A" w:rsidRPr="00D74E2A" w:rsidRDefault="004E6D8A" w:rsidP="00727BDC">
            <w:pPr>
              <w:spacing w:before="80" w:after="80"/>
              <w:rPr>
                <w:szCs w:val="20"/>
              </w:rPr>
            </w:pPr>
            <w:r w:rsidRPr="00D74E2A">
              <w:rPr>
                <w:szCs w:val="20"/>
              </w:rPr>
              <w:t>(Angabe der Inhalte, Dauer</w:t>
            </w:r>
            <w:r>
              <w:rPr>
                <w:szCs w:val="20"/>
              </w:rPr>
              <w:t xml:space="preserve"> </w:t>
            </w:r>
            <w:r w:rsidRPr="00D74E2A">
              <w:rPr>
                <w:szCs w:val="20"/>
              </w:rPr>
              <w:t>und Durchführender</w:t>
            </w:r>
            <w:r w:rsidR="00727BDC">
              <w:rPr>
                <w:szCs w:val="20"/>
              </w:rPr>
              <w:t xml:space="preserve"> </w:t>
            </w:r>
            <w:r w:rsidRPr="00D727D0">
              <w:rPr>
                <w:b/>
                <w:szCs w:val="20"/>
              </w:rPr>
              <w:t>unter Angabe der Jahreszahlen</w:t>
            </w:r>
            <w:r w:rsidRPr="00D74E2A">
              <w:rPr>
                <w:szCs w:val="20"/>
              </w:rPr>
              <w:t>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F0C6" w14:textId="77777777" w:rsidR="004E6D8A" w:rsidRPr="000D3DCE" w:rsidRDefault="003F0906" w:rsidP="00727BDC">
            <w:pPr>
              <w:spacing w:before="80" w:after="8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4E6D8A" w:rsidRPr="000D3DCE" w14:paraId="721F2020" w14:textId="77777777" w:rsidTr="00D2217D">
        <w:trPr>
          <w:cantSplit/>
          <w:trHeight w:val="20"/>
          <w:jc w:val="center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83F3EA" w14:textId="77777777" w:rsidR="004E6D8A" w:rsidRPr="00D74E2A" w:rsidRDefault="004E6D8A" w:rsidP="00727BDC">
            <w:pPr>
              <w:spacing w:before="80" w:after="80"/>
              <w:rPr>
                <w:b/>
                <w:szCs w:val="20"/>
              </w:rPr>
            </w:pPr>
            <w:r w:rsidRPr="00D74E2A">
              <w:rPr>
                <w:b/>
                <w:szCs w:val="20"/>
              </w:rPr>
              <w:t>Einsatz in weiteren Maßnahmen</w:t>
            </w:r>
          </w:p>
          <w:p w14:paraId="093130F4" w14:textId="77777777" w:rsidR="004E6D8A" w:rsidRPr="00D74E2A" w:rsidRDefault="004E6D8A" w:rsidP="00727BDC">
            <w:pPr>
              <w:spacing w:before="80" w:after="80"/>
              <w:jc w:val="both"/>
              <w:rPr>
                <w:bCs/>
                <w:szCs w:val="20"/>
              </w:rPr>
            </w:pPr>
            <w:r w:rsidRPr="00D74E2A">
              <w:rPr>
                <w:bCs/>
                <w:szCs w:val="20"/>
              </w:rPr>
              <w:t>(konkrete Maßnahmebezeichnung,</w:t>
            </w:r>
            <w:r>
              <w:rPr>
                <w:bCs/>
                <w:szCs w:val="20"/>
              </w:rPr>
              <w:t xml:space="preserve"> Benennung Kostenträger,</w:t>
            </w:r>
            <w:r w:rsidRPr="00D74E2A">
              <w:rPr>
                <w:bCs/>
                <w:szCs w:val="20"/>
              </w:rPr>
              <w:t xml:space="preserve"> einschließlich der Maßnahmenummer des entsprechenden Kostenträgers)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A50E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Maßnahme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EE91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Einsatzzeitraum</w:t>
            </w:r>
          </w:p>
          <w:p w14:paraId="0D5BFA69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(von … bis …)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376F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Zeitlicher Umfang in Stunden (pro Wo</w:t>
            </w:r>
            <w:r>
              <w:rPr>
                <w:b/>
                <w:sz w:val="16"/>
                <w:szCs w:val="16"/>
              </w:rPr>
              <w:t>che)</w:t>
            </w:r>
            <w:r w:rsidRPr="00694F7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5406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Kostenträger</w:t>
            </w:r>
          </w:p>
          <w:p w14:paraId="16E53496" w14:textId="77777777" w:rsidR="004E6D8A" w:rsidRPr="00694F7D" w:rsidRDefault="004E6D8A" w:rsidP="00727BDC">
            <w:pPr>
              <w:spacing w:before="80" w:after="80"/>
              <w:rPr>
                <w:b/>
                <w:sz w:val="16"/>
                <w:szCs w:val="16"/>
              </w:rPr>
            </w:pPr>
            <w:r w:rsidRPr="00694F7D">
              <w:rPr>
                <w:b/>
                <w:sz w:val="16"/>
                <w:szCs w:val="16"/>
              </w:rPr>
              <w:t>(Förderprogramm)</w:t>
            </w:r>
          </w:p>
        </w:tc>
      </w:tr>
      <w:tr w:rsidR="004E6D8A" w:rsidRPr="000D3DCE" w14:paraId="6A3FFE06" w14:textId="77777777" w:rsidTr="00D2217D">
        <w:trPr>
          <w:cantSplit/>
          <w:trHeight w:val="20"/>
          <w:jc w:val="center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F207053" w14:textId="77777777" w:rsidR="004E6D8A" w:rsidRPr="000D3DCE" w:rsidRDefault="004E6D8A" w:rsidP="00727BDC">
            <w:pPr>
              <w:spacing w:before="80" w:after="8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EE02" w14:textId="77777777" w:rsidR="004E6D8A" w:rsidRPr="00A97865" w:rsidRDefault="003F0906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9" w:name="Text105"/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  <w:bookmarkEnd w:id="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6BA3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2CCD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6D1D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</w:tr>
      <w:tr w:rsidR="004E6D8A" w:rsidRPr="000D3DCE" w14:paraId="555D8FF0" w14:textId="77777777" w:rsidTr="00D2217D">
        <w:trPr>
          <w:cantSplit/>
          <w:trHeight w:val="20"/>
          <w:jc w:val="center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4011C33" w14:textId="77777777" w:rsidR="004E6D8A" w:rsidRPr="000D3DCE" w:rsidRDefault="004E6D8A" w:rsidP="00727BDC">
            <w:pPr>
              <w:spacing w:before="80" w:after="8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936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6771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DB8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4100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</w:tr>
      <w:tr w:rsidR="004E6D8A" w:rsidRPr="000D3DCE" w14:paraId="3393D544" w14:textId="77777777" w:rsidTr="00D2217D">
        <w:trPr>
          <w:cantSplit/>
          <w:trHeight w:val="20"/>
          <w:jc w:val="center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67DC75" w14:textId="77777777" w:rsidR="004E6D8A" w:rsidRPr="000D3DCE" w:rsidRDefault="004E6D8A" w:rsidP="00727BDC">
            <w:pPr>
              <w:spacing w:before="80" w:after="8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280F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79BA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B558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A7D1" w14:textId="77777777" w:rsidR="004E6D8A" w:rsidRPr="00A97865" w:rsidRDefault="007F4AE0" w:rsidP="00727BDC">
            <w:pPr>
              <w:spacing w:before="80" w:after="8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5"/>
                <w:szCs w:val="15"/>
              </w:rPr>
              <w:instrText xml:space="preserve"> FORMTEXT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noProof/>
                <w:sz w:val="15"/>
                <w:szCs w:val="15"/>
              </w:rPr>
              <w:t> </w:t>
            </w:r>
            <w:r>
              <w:rPr>
                <w:sz w:val="15"/>
                <w:szCs w:val="15"/>
              </w:rPr>
              <w:fldChar w:fldCharType="end"/>
            </w:r>
          </w:p>
        </w:tc>
      </w:tr>
    </w:tbl>
    <w:p w14:paraId="49697176" w14:textId="77777777" w:rsidR="0028465D" w:rsidRPr="00D2217D" w:rsidRDefault="0028465D" w:rsidP="00D2217D">
      <w:pPr>
        <w:jc w:val="both"/>
        <w:rPr>
          <w:rFonts w:cs="Arial"/>
          <w:sz w:val="2"/>
          <w:szCs w:val="2"/>
        </w:rPr>
      </w:pPr>
    </w:p>
    <w:sectPr w:rsidR="0028465D" w:rsidRPr="00D2217D" w:rsidSect="003E12C5">
      <w:headerReference w:type="default" r:id="rId8"/>
      <w:footerReference w:type="default" r:id="rId9"/>
      <w:pgSz w:w="11906" w:h="16838" w:code="9"/>
      <w:pgMar w:top="1135" w:right="1247" w:bottom="1134" w:left="1247" w:header="737" w:footer="624" w:gutter="0"/>
      <w:pgNumType w:fmt="numberInDash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73E4B" w14:textId="77777777" w:rsidR="00CB7058" w:rsidRDefault="00CB7058">
      <w:r>
        <w:separator/>
      </w:r>
    </w:p>
  </w:endnote>
  <w:endnote w:type="continuationSeparator" w:id="0">
    <w:p w14:paraId="1A1C41BC" w14:textId="77777777" w:rsidR="00CB7058" w:rsidRDefault="00CB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FD782" w14:textId="77777777" w:rsidR="004F6644" w:rsidRDefault="004F6644" w:rsidP="009E573D">
    <w:pPr>
      <w:pStyle w:val="Fuzeile"/>
      <w:pBdr>
        <w:top w:val="single" w:sz="4" w:space="1" w:color="auto"/>
      </w:pBdr>
      <w:rPr>
        <w:sz w:val="16"/>
        <w:szCs w:val="16"/>
      </w:rPr>
    </w:pPr>
    <w:r>
      <w:rPr>
        <w:rFonts w:cs="Arial"/>
        <w:sz w:val="16"/>
        <w:szCs w:val="16"/>
      </w:rPr>
      <w:t>Anlage 7 d Personalerhebungsbogen</w:t>
    </w:r>
    <w:r w:rsidRPr="009E573D">
      <w:rPr>
        <w:sz w:val="16"/>
        <w:szCs w:val="16"/>
      </w:rPr>
      <w:tab/>
    </w:r>
    <w:r w:rsidRPr="009E573D">
      <w:rPr>
        <w:sz w:val="16"/>
        <w:szCs w:val="16"/>
      </w:rPr>
      <w:tab/>
      <w:t xml:space="preserve">Seite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PAGE  \* Arabic  \* MERGEFORMAT</w:instrText>
    </w:r>
    <w:r w:rsidRPr="009E573D">
      <w:rPr>
        <w:sz w:val="16"/>
        <w:szCs w:val="16"/>
      </w:rPr>
      <w:fldChar w:fldCharType="separate"/>
    </w:r>
    <w:r w:rsidR="003106D4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  <w:r w:rsidRPr="009E573D">
      <w:rPr>
        <w:sz w:val="16"/>
        <w:szCs w:val="16"/>
      </w:rPr>
      <w:t xml:space="preserve"> von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NUMPAGES  \* Arabic  \* MERGEFORMAT</w:instrText>
    </w:r>
    <w:r w:rsidRPr="009E573D">
      <w:rPr>
        <w:sz w:val="16"/>
        <w:szCs w:val="16"/>
      </w:rPr>
      <w:fldChar w:fldCharType="separate"/>
    </w:r>
    <w:r w:rsidR="003106D4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</w:p>
  <w:p w14:paraId="79FB51B7" w14:textId="77777777" w:rsidR="004F6644" w:rsidRPr="009E573D" w:rsidRDefault="00C47546" w:rsidP="009E573D">
    <w:pPr>
      <w:pStyle w:val="Fuzeile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Stand </w:t>
    </w:r>
    <w:r w:rsidR="00D2217D">
      <w:rPr>
        <w:sz w:val="16"/>
        <w:szCs w:val="16"/>
      </w:rPr>
      <w:t>06/2018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9AF3" w14:textId="77777777" w:rsidR="00CB7058" w:rsidRDefault="00CB7058">
      <w:r>
        <w:separator/>
      </w:r>
    </w:p>
  </w:footnote>
  <w:footnote w:type="continuationSeparator" w:id="0">
    <w:p w14:paraId="4D5EAD55" w14:textId="77777777" w:rsidR="00CB7058" w:rsidRDefault="00CB7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791A" w14:textId="33D0B4DB" w:rsidR="003106D4" w:rsidRPr="00EA7B65" w:rsidRDefault="003106D4" w:rsidP="0058062C">
    <w:pPr>
      <w:pStyle w:val="Kopfzeile"/>
      <w:jc w:val="right"/>
      <w:rPr>
        <w:rFonts w:cs="Arial"/>
      </w:rPr>
    </w:pPr>
    <w:r w:rsidRPr="00EA7B65">
      <w:rPr>
        <w:rFonts w:cs="Arial"/>
      </w:rPr>
      <w:t xml:space="preserve">Vergabenummer </w:t>
    </w:r>
    <w:r w:rsidR="003C54D1" w:rsidRPr="003C54D1">
      <w:rPr>
        <w:rFonts w:cs="Arial"/>
      </w:rPr>
      <w:t>521-EU-1-26-1-VgV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58A4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04012A6"/>
    <w:multiLevelType w:val="hybridMultilevel"/>
    <w:tmpl w:val="0A8CDDBC"/>
    <w:lvl w:ilvl="0" w:tplc="D5DAA7F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69" w:hanging="360"/>
      </w:pPr>
    </w:lvl>
    <w:lvl w:ilvl="2" w:tplc="0407001B" w:tentative="1">
      <w:start w:val="1"/>
      <w:numFmt w:val="lowerRoman"/>
      <w:lvlText w:val="%3."/>
      <w:lvlJc w:val="right"/>
      <w:pPr>
        <w:ind w:left="1789" w:hanging="180"/>
      </w:pPr>
    </w:lvl>
    <w:lvl w:ilvl="3" w:tplc="0407000F" w:tentative="1">
      <w:start w:val="1"/>
      <w:numFmt w:val="decimal"/>
      <w:lvlText w:val="%4."/>
      <w:lvlJc w:val="left"/>
      <w:pPr>
        <w:ind w:left="2509" w:hanging="360"/>
      </w:pPr>
    </w:lvl>
    <w:lvl w:ilvl="4" w:tplc="04070019" w:tentative="1">
      <w:start w:val="1"/>
      <w:numFmt w:val="lowerLetter"/>
      <w:lvlText w:val="%5."/>
      <w:lvlJc w:val="left"/>
      <w:pPr>
        <w:ind w:left="3229" w:hanging="360"/>
      </w:pPr>
    </w:lvl>
    <w:lvl w:ilvl="5" w:tplc="0407001B" w:tentative="1">
      <w:start w:val="1"/>
      <w:numFmt w:val="lowerRoman"/>
      <w:lvlText w:val="%6."/>
      <w:lvlJc w:val="right"/>
      <w:pPr>
        <w:ind w:left="3949" w:hanging="180"/>
      </w:pPr>
    </w:lvl>
    <w:lvl w:ilvl="6" w:tplc="0407000F" w:tentative="1">
      <w:start w:val="1"/>
      <w:numFmt w:val="decimal"/>
      <w:lvlText w:val="%7."/>
      <w:lvlJc w:val="left"/>
      <w:pPr>
        <w:ind w:left="4669" w:hanging="360"/>
      </w:pPr>
    </w:lvl>
    <w:lvl w:ilvl="7" w:tplc="04070019" w:tentative="1">
      <w:start w:val="1"/>
      <w:numFmt w:val="lowerLetter"/>
      <w:lvlText w:val="%8."/>
      <w:lvlJc w:val="left"/>
      <w:pPr>
        <w:ind w:left="5389" w:hanging="360"/>
      </w:pPr>
    </w:lvl>
    <w:lvl w:ilvl="8" w:tplc="0407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4C1"/>
    <w:rsid w:val="000024A5"/>
    <w:rsid w:val="00003179"/>
    <w:rsid w:val="00007967"/>
    <w:rsid w:val="00020502"/>
    <w:rsid w:val="000205F7"/>
    <w:rsid w:val="000223B0"/>
    <w:rsid w:val="000303A7"/>
    <w:rsid w:val="00030EF5"/>
    <w:rsid w:val="00034BD3"/>
    <w:rsid w:val="00051401"/>
    <w:rsid w:val="00052937"/>
    <w:rsid w:val="00055745"/>
    <w:rsid w:val="00057680"/>
    <w:rsid w:val="0006271A"/>
    <w:rsid w:val="000675E5"/>
    <w:rsid w:val="00071A26"/>
    <w:rsid w:val="00084465"/>
    <w:rsid w:val="00087956"/>
    <w:rsid w:val="000908BF"/>
    <w:rsid w:val="00093081"/>
    <w:rsid w:val="000A246A"/>
    <w:rsid w:val="000A4F32"/>
    <w:rsid w:val="000A507B"/>
    <w:rsid w:val="000A6838"/>
    <w:rsid w:val="000A7930"/>
    <w:rsid w:val="000B17EF"/>
    <w:rsid w:val="000B3983"/>
    <w:rsid w:val="000C188A"/>
    <w:rsid w:val="000C6723"/>
    <w:rsid w:val="000C7523"/>
    <w:rsid w:val="000D2ED4"/>
    <w:rsid w:val="000D3608"/>
    <w:rsid w:val="000D5A58"/>
    <w:rsid w:val="000D6C43"/>
    <w:rsid w:val="000D7D68"/>
    <w:rsid w:val="000E1137"/>
    <w:rsid w:val="000E226B"/>
    <w:rsid w:val="000E703D"/>
    <w:rsid w:val="000F67D8"/>
    <w:rsid w:val="000F67F3"/>
    <w:rsid w:val="000F6D28"/>
    <w:rsid w:val="001034E0"/>
    <w:rsid w:val="00103C8A"/>
    <w:rsid w:val="00106A82"/>
    <w:rsid w:val="00113C7D"/>
    <w:rsid w:val="00115FCD"/>
    <w:rsid w:val="001223A7"/>
    <w:rsid w:val="00132125"/>
    <w:rsid w:val="00132E96"/>
    <w:rsid w:val="00133DBD"/>
    <w:rsid w:val="001340B9"/>
    <w:rsid w:val="001349FC"/>
    <w:rsid w:val="001372DD"/>
    <w:rsid w:val="00143413"/>
    <w:rsid w:val="0014785E"/>
    <w:rsid w:val="00152DCF"/>
    <w:rsid w:val="00157A33"/>
    <w:rsid w:val="001641BA"/>
    <w:rsid w:val="001641EF"/>
    <w:rsid w:val="001647C8"/>
    <w:rsid w:val="00176DB6"/>
    <w:rsid w:val="00177514"/>
    <w:rsid w:val="001843B9"/>
    <w:rsid w:val="00184A02"/>
    <w:rsid w:val="00185A36"/>
    <w:rsid w:val="0019622E"/>
    <w:rsid w:val="00196315"/>
    <w:rsid w:val="001A1E64"/>
    <w:rsid w:val="001A4D5B"/>
    <w:rsid w:val="001B3E28"/>
    <w:rsid w:val="001B5EB8"/>
    <w:rsid w:val="001B784E"/>
    <w:rsid w:val="001C0FCB"/>
    <w:rsid w:val="001C1935"/>
    <w:rsid w:val="001C5F5C"/>
    <w:rsid w:val="001C79D9"/>
    <w:rsid w:val="001D3095"/>
    <w:rsid w:val="001E6B22"/>
    <w:rsid w:val="001F0D87"/>
    <w:rsid w:val="001F2171"/>
    <w:rsid w:val="001F2276"/>
    <w:rsid w:val="001F3489"/>
    <w:rsid w:val="001F7353"/>
    <w:rsid w:val="002031DA"/>
    <w:rsid w:val="00216977"/>
    <w:rsid w:val="00227AA1"/>
    <w:rsid w:val="002359C8"/>
    <w:rsid w:val="0024239E"/>
    <w:rsid w:val="00245186"/>
    <w:rsid w:val="002477CB"/>
    <w:rsid w:val="002556B8"/>
    <w:rsid w:val="00255FB1"/>
    <w:rsid w:val="0027012F"/>
    <w:rsid w:val="0028465D"/>
    <w:rsid w:val="002870A3"/>
    <w:rsid w:val="00294E98"/>
    <w:rsid w:val="00296538"/>
    <w:rsid w:val="002A7948"/>
    <w:rsid w:val="002B0FCE"/>
    <w:rsid w:val="002B1017"/>
    <w:rsid w:val="002B388E"/>
    <w:rsid w:val="002C370C"/>
    <w:rsid w:val="002C7633"/>
    <w:rsid w:val="002C7D43"/>
    <w:rsid w:val="002D1183"/>
    <w:rsid w:val="002D69D4"/>
    <w:rsid w:val="002D6A25"/>
    <w:rsid w:val="002D7BBD"/>
    <w:rsid w:val="002D7C6E"/>
    <w:rsid w:val="002E059A"/>
    <w:rsid w:val="002E1682"/>
    <w:rsid w:val="002E333D"/>
    <w:rsid w:val="002F6C79"/>
    <w:rsid w:val="0030591C"/>
    <w:rsid w:val="003106D4"/>
    <w:rsid w:val="003179D0"/>
    <w:rsid w:val="00324420"/>
    <w:rsid w:val="003341A2"/>
    <w:rsid w:val="00335C63"/>
    <w:rsid w:val="00335DA0"/>
    <w:rsid w:val="0033736A"/>
    <w:rsid w:val="0034020E"/>
    <w:rsid w:val="003472BC"/>
    <w:rsid w:val="00347BE4"/>
    <w:rsid w:val="00350305"/>
    <w:rsid w:val="003653F2"/>
    <w:rsid w:val="003726D8"/>
    <w:rsid w:val="00374523"/>
    <w:rsid w:val="00374DC9"/>
    <w:rsid w:val="00384952"/>
    <w:rsid w:val="003A4FD6"/>
    <w:rsid w:val="003A7988"/>
    <w:rsid w:val="003A7C46"/>
    <w:rsid w:val="003B06E1"/>
    <w:rsid w:val="003B41AC"/>
    <w:rsid w:val="003B5F42"/>
    <w:rsid w:val="003B7C3A"/>
    <w:rsid w:val="003C54D1"/>
    <w:rsid w:val="003C774B"/>
    <w:rsid w:val="003D0330"/>
    <w:rsid w:val="003D07DF"/>
    <w:rsid w:val="003E0F46"/>
    <w:rsid w:val="003E12C5"/>
    <w:rsid w:val="003F0906"/>
    <w:rsid w:val="00402444"/>
    <w:rsid w:val="0040366E"/>
    <w:rsid w:val="004043CB"/>
    <w:rsid w:val="00404D15"/>
    <w:rsid w:val="004066B4"/>
    <w:rsid w:val="0041188C"/>
    <w:rsid w:val="00415666"/>
    <w:rsid w:val="0042559A"/>
    <w:rsid w:val="00425F1A"/>
    <w:rsid w:val="0043616D"/>
    <w:rsid w:val="0045142E"/>
    <w:rsid w:val="00451535"/>
    <w:rsid w:val="00464E47"/>
    <w:rsid w:val="004704D2"/>
    <w:rsid w:val="004740B1"/>
    <w:rsid w:val="00474E11"/>
    <w:rsid w:val="00476D4C"/>
    <w:rsid w:val="004810D8"/>
    <w:rsid w:val="00481950"/>
    <w:rsid w:val="00484E4C"/>
    <w:rsid w:val="0048728C"/>
    <w:rsid w:val="004954D3"/>
    <w:rsid w:val="00497EC1"/>
    <w:rsid w:val="004A0612"/>
    <w:rsid w:val="004A4065"/>
    <w:rsid w:val="004A5B12"/>
    <w:rsid w:val="004A7E14"/>
    <w:rsid w:val="004C09A9"/>
    <w:rsid w:val="004D157E"/>
    <w:rsid w:val="004D7C3A"/>
    <w:rsid w:val="004E0A67"/>
    <w:rsid w:val="004E2C8E"/>
    <w:rsid w:val="004E6D8A"/>
    <w:rsid w:val="004F1157"/>
    <w:rsid w:val="004F6644"/>
    <w:rsid w:val="005019B0"/>
    <w:rsid w:val="0051188C"/>
    <w:rsid w:val="00517A37"/>
    <w:rsid w:val="00522875"/>
    <w:rsid w:val="0052291E"/>
    <w:rsid w:val="0052317F"/>
    <w:rsid w:val="00523CCC"/>
    <w:rsid w:val="00524058"/>
    <w:rsid w:val="0052424C"/>
    <w:rsid w:val="00534B88"/>
    <w:rsid w:val="00545EF1"/>
    <w:rsid w:val="00550B24"/>
    <w:rsid w:val="005518E9"/>
    <w:rsid w:val="005527DE"/>
    <w:rsid w:val="005530C5"/>
    <w:rsid w:val="005534E2"/>
    <w:rsid w:val="00555900"/>
    <w:rsid w:val="005579F2"/>
    <w:rsid w:val="005616F1"/>
    <w:rsid w:val="00564E0F"/>
    <w:rsid w:val="00565152"/>
    <w:rsid w:val="005670BF"/>
    <w:rsid w:val="0056730D"/>
    <w:rsid w:val="0057712B"/>
    <w:rsid w:val="005913EA"/>
    <w:rsid w:val="00593F43"/>
    <w:rsid w:val="00595D8B"/>
    <w:rsid w:val="005A30EC"/>
    <w:rsid w:val="005A6957"/>
    <w:rsid w:val="005B053D"/>
    <w:rsid w:val="005B2B22"/>
    <w:rsid w:val="005B5D12"/>
    <w:rsid w:val="005B7387"/>
    <w:rsid w:val="005C00E4"/>
    <w:rsid w:val="005C4076"/>
    <w:rsid w:val="005C7ABA"/>
    <w:rsid w:val="005D01FB"/>
    <w:rsid w:val="005D272D"/>
    <w:rsid w:val="005E4D90"/>
    <w:rsid w:val="00606486"/>
    <w:rsid w:val="00607235"/>
    <w:rsid w:val="006160D0"/>
    <w:rsid w:val="006163F2"/>
    <w:rsid w:val="0061774E"/>
    <w:rsid w:val="0062190F"/>
    <w:rsid w:val="00621D89"/>
    <w:rsid w:val="00622F1F"/>
    <w:rsid w:val="00627EA2"/>
    <w:rsid w:val="006318A3"/>
    <w:rsid w:val="00635448"/>
    <w:rsid w:val="006404C3"/>
    <w:rsid w:val="006425D7"/>
    <w:rsid w:val="00650BE8"/>
    <w:rsid w:val="006525E3"/>
    <w:rsid w:val="0066104B"/>
    <w:rsid w:val="00661221"/>
    <w:rsid w:val="006710EF"/>
    <w:rsid w:val="006723AD"/>
    <w:rsid w:val="006724D6"/>
    <w:rsid w:val="00672CF0"/>
    <w:rsid w:val="006767A7"/>
    <w:rsid w:val="00683DEF"/>
    <w:rsid w:val="00685A04"/>
    <w:rsid w:val="00686234"/>
    <w:rsid w:val="0068741C"/>
    <w:rsid w:val="00690A19"/>
    <w:rsid w:val="0069136E"/>
    <w:rsid w:val="00691BBF"/>
    <w:rsid w:val="00692437"/>
    <w:rsid w:val="00692493"/>
    <w:rsid w:val="00694F7D"/>
    <w:rsid w:val="00695F9C"/>
    <w:rsid w:val="006A1248"/>
    <w:rsid w:val="006A12EF"/>
    <w:rsid w:val="006A4F89"/>
    <w:rsid w:val="006B0997"/>
    <w:rsid w:val="006B3E55"/>
    <w:rsid w:val="006B79D4"/>
    <w:rsid w:val="006C1272"/>
    <w:rsid w:val="006C2442"/>
    <w:rsid w:val="006D247B"/>
    <w:rsid w:val="006E14CA"/>
    <w:rsid w:val="006E1D1C"/>
    <w:rsid w:val="006E2B46"/>
    <w:rsid w:val="006F11A4"/>
    <w:rsid w:val="006F28C0"/>
    <w:rsid w:val="00700E95"/>
    <w:rsid w:val="00707D61"/>
    <w:rsid w:val="007203C1"/>
    <w:rsid w:val="00725965"/>
    <w:rsid w:val="00725A5E"/>
    <w:rsid w:val="007274D7"/>
    <w:rsid w:val="00727741"/>
    <w:rsid w:val="00727BDC"/>
    <w:rsid w:val="00732855"/>
    <w:rsid w:val="00733BE7"/>
    <w:rsid w:val="007553CD"/>
    <w:rsid w:val="00765247"/>
    <w:rsid w:val="0077116C"/>
    <w:rsid w:val="00772880"/>
    <w:rsid w:val="007773CA"/>
    <w:rsid w:val="0078090B"/>
    <w:rsid w:val="0078196A"/>
    <w:rsid w:val="00783340"/>
    <w:rsid w:val="00792FA5"/>
    <w:rsid w:val="00794D94"/>
    <w:rsid w:val="00797349"/>
    <w:rsid w:val="007A132B"/>
    <w:rsid w:val="007A3486"/>
    <w:rsid w:val="007C03F8"/>
    <w:rsid w:val="007C23E2"/>
    <w:rsid w:val="007C2B78"/>
    <w:rsid w:val="007D1258"/>
    <w:rsid w:val="007E015B"/>
    <w:rsid w:val="007E1340"/>
    <w:rsid w:val="007E51CA"/>
    <w:rsid w:val="007F2123"/>
    <w:rsid w:val="007F4AE0"/>
    <w:rsid w:val="007F4E14"/>
    <w:rsid w:val="007F6834"/>
    <w:rsid w:val="007F7E19"/>
    <w:rsid w:val="008015D2"/>
    <w:rsid w:val="00806B60"/>
    <w:rsid w:val="00810C71"/>
    <w:rsid w:val="00826A8D"/>
    <w:rsid w:val="00830B16"/>
    <w:rsid w:val="00832534"/>
    <w:rsid w:val="00841084"/>
    <w:rsid w:val="00843317"/>
    <w:rsid w:val="00851421"/>
    <w:rsid w:val="00854CAF"/>
    <w:rsid w:val="008617DC"/>
    <w:rsid w:val="008A3BBF"/>
    <w:rsid w:val="008A3C5C"/>
    <w:rsid w:val="008A3D27"/>
    <w:rsid w:val="008B1BB6"/>
    <w:rsid w:val="008C25B1"/>
    <w:rsid w:val="008D1260"/>
    <w:rsid w:val="008D27D4"/>
    <w:rsid w:val="008E0AAA"/>
    <w:rsid w:val="008E686A"/>
    <w:rsid w:val="008F0D00"/>
    <w:rsid w:val="008F3D71"/>
    <w:rsid w:val="00920604"/>
    <w:rsid w:val="00934447"/>
    <w:rsid w:val="00937EFA"/>
    <w:rsid w:val="0094347C"/>
    <w:rsid w:val="009437F0"/>
    <w:rsid w:val="009579BE"/>
    <w:rsid w:val="009643D6"/>
    <w:rsid w:val="009657B5"/>
    <w:rsid w:val="00966507"/>
    <w:rsid w:val="00980B09"/>
    <w:rsid w:val="00981C80"/>
    <w:rsid w:val="00982B69"/>
    <w:rsid w:val="00982B70"/>
    <w:rsid w:val="00982BBA"/>
    <w:rsid w:val="00984F47"/>
    <w:rsid w:val="0098576D"/>
    <w:rsid w:val="00993153"/>
    <w:rsid w:val="009A58CA"/>
    <w:rsid w:val="009B2328"/>
    <w:rsid w:val="009B39AD"/>
    <w:rsid w:val="009B52D9"/>
    <w:rsid w:val="009C2E9C"/>
    <w:rsid w:val="009C6A31"/>
    <w:rsid w:val="009E0B32"/>
    <w:rsid w:val="009E1798"/>
    <w:rsid w:val="009E2718"/>
    <w:rsid w:val="009E4FC2"/>
    <w:rsid w:val="009E573D"/>
    <w:rsid w:val="009E582B"/>
    <w:rsid w:val="009F265C"/>
    <w:rsid w:val="009F38C9"/>
    <w:rsid w:val="009F4B93"/>
    <w:rsid w:val="00A0160D"/>
    <w:rsid w:val="00A02D7A"/>
    <w:rsid w:val="00A038E8"/>
    <w:rsid w:val="00A04041"/>
    <w:rsid w:val="00A04D62"/>
    <w:rsid w:val="00A11B00"/>
    <w:rsid w:val="00A13D1B"/>
    <w:rsid w:val="00A22EDC"/>
    <w:rsid w:val="00A233DB"/>
    <w:rsid w:val="00A3148E"/>
    <w:rsid w:val="00A40123"/>
    <w:rsid w:val="00A436B7"/>
    <w:rsid w:val="00A45758"/>
    <w:rsid w:val="00A4586B"/>
    <w:rsid w:val="00A46957"/>
    <w:rsid w:val="00A47A5C"/>
    <w:rsid w:val="00A51F7C"/>
    <w:rsid w:val="00A6088C"/>
    <w:rsid w:val="00A62899"/>
    <w:rsid w:val="00A679D1"/>
    <w:rsid w:val="00A72510"/>
    <w:rsid w:val="00A7510B"/>
    <w:rsid w:val="00A76A02"/>
    <w:rsid w:val="00A77BEB"/>
    <w:rsid w:val="00A810F5"/>
    <w:rsid w:val="00A8536B"/>
    <w:rsid w:val="00A872B2"/>
    <w:rsid w:val="00A97532"/>
    <w:rsid w:val="00AA25ED"/>
    <w:rsid w:val="00AA4998"/>
    <w:rsid w:val="00AA4AD5"/>
    <w:rsid w:val="00AB30CF"/>
    <w:rsid w:val="00AB33D3"/>
    <w:rsid w:val="00AB49C6"/>
    <w:rsid w:val="00AB5380"/>
    <w:rsid w:val="00AB5524"/>
    <w:rsid w:val="00AC1B03"/>
    <w:rsid w:val="00AC5E43"/>
    <w:rsid w:val="00AC78C0"/>
    <w:rsid w:val="00AD0BF7"/>
    <w:rsid w:val="00AD0C68"/>
    <w:rsid w:val="00AD5D98"/>
    <w:rsid w:val="00AE5E26"/>
    <w:rsid w:val="00AF0A2A"/>
    <w:rsid w:val="00AF3193"/>
    <w:rsid w:val="00AF36D1"/>
    <w:rsid w:val="00B040D4"/>
    <w:rsid w:val="00B05101"/>
    <w:rsid w:val="00B06641"/>
    <w:rsid w:val="00B10F8F"/>
    <w:rsid w:val="00B1525B"/>
    <w:rsid w:val="00B205D0"/>
    <w:rsid w:val="00B20FCB"/>
    <w:rsid w:val="00B21848"/>
    <w:rsid w:val="00B25CA2"/>
    <w:rsid w:val="00B364EF"/>
    <w:rsid w:val="00B36799"/>
    <w:rsid w:val="00B45DE1"/>
    <w:rsid w:val="00B4794B"/>
    <w:rsid w:val="00B56113"/>
    <w:rsid w:val="00B63417"/>
    <w:rsid w:val="00B65BDF"/>
    <w:rsid w:val="00B72F41"/>
    <w:rsid w:val="00B74327"/>
    <w:rsid w:val="00B74636"/>
    <w:rsid w:val="00B75876"/>
    <w:rsid w:val="00B85559"/>
    <w:rsid w:val="00B95AC4"/>
    <w:rsid w:val="00B96BD8"/>
    <w:rsid w:val="00BA0AE5"/>
    <w:rsid w:val="00BB2D6D"/>
    <w:rsid w:val="00BB69A8"/>
    <w:rsid w:val="00BB799A"/>
    <w:rsid w:val="00BC5A95"/>
    <w:rsid w:val="00BE1F98"/>
    <w:rsid w:val="00C02CBA"/>
    <w:rsid w:val="00C07BC6"/>
    <w:rsid w:val="00C24B29"/>
    <w:rsid w:val="00C36CE0"/>
    <w:rsid w:val="00C40C17"/>
    <w:rsid w:val="00C47546"/>
    <w:rsid w:val="00C54702"/>
    <w:rsid w:val="00C5696E"/>
    <w:rsid w:val="00C56E57"/>
    <w:rsid w:val="00C60326"/>
    <w:rsid w:val="00C623BA"/>
    <w:rsid w:val="00C63063"/>
    <w:rsid w:val="00C640C0"/>
    <w:rsid w:val="00C71041"/>
    <w:rsid w:val="00C732D6"/>
    <w:rsid w:val="00C74D4D"/>
    <w:rsid w:val="00C82164"/>
    <w:rsid w:val="00C85AC5"/>
    <w:rsid w:val="00C90082"/>
    <w:rsid w:val="00C91D63"/>
    <w:rsid w:val="00C920A1"/>
    <w:rsid w:val="00C92F36"/>
    <w:rsid w:val="00C955DE"/>
    <w:rsid w:val="00C96911"/>
    <w:rsid w:val="00C972AE"/>
    <w:rsid w:val="00CA2067"/>
    <w:rsid w:val="00CA3144"/>
    <w:rsid w:val="00CA556E"/>
    <w:rsid w:val="00CA5C09"/>
    <w:rsid w:val="00CB0D55"/>
    <w:rsid w:val="00CB19FE"/>
    <w:rsid w:val="00CB2E0B"/>
    <w:rsid w:val="00CB3943"/>
    <w:rsid w:val="00CB47B7"/>
    <w:rsid w:val="00CB5DDB"/>
    <w:rsid w:val="00CB7058"/>
    <w:rsid w:val="00CC3A9B"/>
    <w:rsid w:val="00CC3E26"/>
    <w:rsid w:val="00CC4D04"/>
    <w:rsid w:val="00CC54B4"/>
    <w:rsid w:val="00CC5BD2"/>
    <w:rsid w:val="00CC790D"/>
    <w:rsid w:val="00CE2B1E"/>
    <w:rsid w:val="00CF1B19"/>
    <w:rsid w:val="00CF5A24"/>
    <w:rsid w:val="00D040F3"/>
    <w:rsid w:val="00D0519D"/>
    <w:rsid w:val="00D1100F"/>
    <w:rsid w:val="00D11872"/>
    <w:rsid w:val="00D11C11"/>
    <w:rsid w:val="00D13C02"/>
    <w:rsid w:val="00D2217D"/>
    <w:rsid w:val="00D224CE"/>
    <w:rsid w:val="00D24D9F"/>
    <w:rsid w:val="00D25501"/>
    <w:rsid w:val="00D326C7"/>
    <w:rsid w:val="00D3314A"/>
    <w:rsid w:val="00D3742A"/>
    <w:rsid w:val="00D37AAB"/>
    <w:rsid w:val="00D44A9F"/>
    <w:rsid w:val="00D5044C"/>
    <w:rsid w:val="00D544C7"/>
    <w:rsid w:val="00D54C54"/>
    <w:rsid w:val="00D6240A"/>
    <w:rsid w:val="00D627A7"/>
    <w:rsid w:val="00D65CF0"/>
    <w:rsid w:val="00D67D84"/>
    <w:rsid w:val="00D727D0"/>
    <w:rsid w:val="00D72D30"/>
    <w:rsid w:val="00D72DC3"/>
    <w:rsid w:val="00D73BD5"/>
    <w:rsid w:val="00D7458E"/>
    <w:rsid w:val="00D74E2A"/>
    <w:rsid w:val="00D7599F"/>
    <w:rsid w:val="00D8273F"/>
    <w:rsid w:val="00D830EA"/>
    <w:rsid w:val="00D8521D"/>
    <w:rsid w:val="00D86ED3"/>
    <w:rsid w:val="00D92800"/>
    <w:rsid w:val="00D93BFB"/>
    <w:rsid w:val="00D95AD3"/>
    <w:rsid w:val="00D961E5"/>
    <w:rsid w:val="00DA1E3C"/>
    <w:rsid w:val="00DA4C16"/>
    <w:rsid w:val="00DB2DE6"/>
    <w:rsid w:val="00DB3597"/>
    <w:rsid w:val="00DB68BD"/>
    <w:rsid w:val="00DC024C"/>
    <w:rsid w:val="00DC051D"/>
    <w:rsid w:val="00DC3436"/>
    <w:rsid w:val="00DC3F8A"/>
    <w:rsid w:val="00DD3040"/>
    <w:rsid w:val="00DD3A52"/>
    <w:rsid w:val="00DE4DD9"/>
    <w:rsid w:val="00DE787D"/>
    <w:rsid w:val="00DE7F29"/>
    <w:rsid w:val="00DF1B3D"/>
    <w:rsid w:val="00DF2019"/>
    <w:rsid w:val="00DF33CF"/>
    <w:rsid w:val="00DF67FC"/>
    <w:rsid w:val="00E15CD6"/>
    <w:rsid w:val="00E16D62"/>
    <w:rsid w:val="00E22359"/>
    <w:rsid w:val="00E23826"/>
    <w:rsid w:val="00E23F2A"/>
    <w:rsid w:val="00E3069B"/>
    <w:rsid w:val="00E33C88"/>
    <w:rsid w:val="00E378DE"/>
    <w:rsid w:val="00E41CDA"/>
    <w:rsid w:val="00E44834"/>
    <w:rsid w:val="00E45379"/>
    <w:rsid w:val="00E454CF"/>
    <w:rsid w:val="00E45C4D"/>
    <w:rsid w:val="00E46FA1"/>
    <w:rsid w:val="00E504F9"/>
    <w:rsid w:val="00E60A89"/>
    <w:rsid w:val="00E63D44"/>
    <w:rsid w:val="00E66C72"/>
    <w:rsid w:val="00E675B2"/>
    <w:rsid w:val="00E700CC"/>
    <w:rsid w:val="00E74102"/>
    <w:rsid w:val="00E75C84"/>
    <w:rsid w:val="00E820A1"/>
    <w:rsid w:val="00E82CEE"/>
    <w:rsid w:val="00E82D25"/>
    <w:rsid w:val="00E83338"/>
    <w:rsid w:val="00E84F8A"/>
    <w:rsid w:val="00E85D87"/>
    <w:rsid w:val="00E873F0"/>
    <w:rsid w:val="00E91C31"/>
    <w:rsid w:val="00E9473B"/>
    <w:rsid w:val="00EA1D7C"/>
    <w:rsid w:val="00EA248D"/>
    <w:rsid w:val="00EA4B28"/>
    <w:rsid w:val="00EB067E"/>
    <w:rsid w:val="00EB0D7E"/>
    <w:rsid w:val="00EB45EB"/>
    <w:rsid w:val="00EB74A6"/>
    <w:rsid w:val="00EC19B0"/>
    <w:rsid w:val="00EC35BA"/>
    <w:rsid w:val="00EC5467"/>
    <w:rsid w:val="00EC582F"/>
    <w:rsid w:val="00ED760F"/>
    <w:rsid w:val="00EE1A96"/>
    <w:rsid w:val="00EE44B0"/>
    <w:rsid w:val="00EF127C"/>
    <w:rsid w:val="00F00050"/>
    <w:rsid w:val="00F0012C"/>
    <w:rsid w:val="00F014C1"/>
    <w:rsid w:val="00F01C7A"/>
    <w:rsid w:val="00F0388C"/>
    <w:rsid w:val="00F045EA"/>
    <w:rsid w:val="00F0748A"/>
    <w:rsid w:val="00F17A4C"/>
    <w:rsid w:val="00F33175"/>
    <w:rsid w:val="00F37F0E"/>
    <w:rsid w:val="00F448C6"/>
    <w:rsid w:val="00F44ACC"/>
    <w:rsid w:val="00F50542"/>
    <w:rsid w:val="00F60152"/>
    <w:rsid w:val="00F619DB"/>
    <w:rsid w:val="00F66C33"/>
    <w:rsid w:val="00F673C7"/>
    <w:rsid w:val="00F7067A"/>
    <w:rsid w:val="00F76371"/>
    <w:rsid w:val="00F81C67"/>
    <w:rsid w:val="00F84141"/>
    <w:rsid w:val="00F85841"/>
    <w:rsid w:val="00F8696A"/>
    <w:rsid w:val="00F86B5F"/>
    <w:rsid w:val="00F9541E"/>
    <w:rsid w:val="00F95CFE"/>
    <w:rsid w:val="00F968AD"/>
    <w:rsid w:val="00F9717F"/>
    <w:rsid w:val="00FA3ADC"/>
    <w:rsid w:val="00FB1D84"/>
    <w:rsid w:val="00FB2BF5"/>
    <w:rsid w:val="00FB534A"/>
    <w:rsid w:val="00FB7683"/>
    <w:rsid w:val="00FC0506"/>
    <w:rsid w:val="00FC0597"/>
    <w:rsid w:val="00FD2EC2"/>
    <w:rsid w:val="00FE15D9"/>
    <w:rsid w:val="00FE747F"/>
    <w:rsid w:val="00FF56D0"/>
    <w:rsid w:val="00F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5235505"/>
  <w15:docId w15:val="{96DCF827-D10B-4EB2-9A0A-09BD6F9E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3826"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874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741C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5B7387"/>
    <w:rPr>
      <w:sz w:val="16"/>
      <w:szCs w:val="16"/>
    </w:rPr>
  </w:style>
  <w:style w:type="paragraph" w:styleId="Kommentartext">
    <w:name w:val="annotation text"/>
    <w:basedOn w:val="Standard"/>
    <w:semiHidden/>
    <w:rsid w:val="005B7387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5B7387"/>
    <w:rPr>
      <w:b/>
      <w:bCs/>
    </w:rPr>
  </w:style>
  <w:style w:type="paragraph" w:styleId="Sprechblasentext">
    <w:name w:val="Balloon Text"/>
    <w:basedOn w:val="Standard"/>
    <w:semiHidden/>
    <w:rsid w:val="005B738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152DCF"/>
    <w:pPr>
      <w:numPr>
        <w:numId w:val="1"/>
      </w:numPr>
    </w:pPr>
  </w:style>
  <w:style w:type="character" w:styleId="Seitenzahl">
    <w:name w:val="page number"/>
    <w:rsid w:val="00A76A02"/>
    <w:rPr>
      <w:rFonts w:ascii="Arial" w:hAnsi="Arial"/>
      <w:sz w:val="20"/>
    </w:rPr>
  </w:style>
  <w:style w:type="paragraph" w:styleId="Funotentext">
    <w:name w:val="footnote text"/>
    <w:basedOn w:val="Standard"/>
    <w:semiHidden/>
    <w:rsid w:val="00C5696E"/>
    <w:rPr>
      <w:szCs w:val="20"/>
    </w:rPr>
  </w:style>
  <w:style w:type="character" w:styleId="Funotenzeichen">
    <w:name w:val="footnote reference"/>
    <w:semiHidden/>
    <w:rsid w:val="00C5696E"/>
    <w:rPr>
      <w:vertAlign w:val="superscript"/>
    </w:rPr>
  </w:style>
  <w:style w:type="character" w:customStyle="1" w:styleId="FuzeileZchn">
    <w:name w:val="Fußzeile Zchn"/>
    <w:link w:val="Fuzeile"/>
    <w:uiPriority w:val="99"/>
    <w:locked/>
    <w:rsid w:val="009E573D"/>
    <w:rPr>
      <w:rFonts w:ascii="Arial" w:hAnsi="Arial"/>
      <w:szCs w:val="24"/>
    </w:rPr>
  </w:style>
  <w:style w:type="character" w:customStyle="1" w:styleId="KopfzeileZchn">
    <w:name w:val="Kopfzeile Zchn"/>
    <w:link w:val="Kopfzeile"/>
    <w:uiPriority w:val="99"/>
    <w:rsid w:val="0052317F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335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Rutter.40-RUTTER\Desktop\Vergabe\Neuer%20Ordner\vol07%20(angebot)pcform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6A3C7-9676-45C0-86A5-9771AB74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vol07 (angebot)pcform.dot</Template>
  <TotalTime>0</TotalTime>
  <Pages>1</Pages>
  <Words>262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 BB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Feierke</cp:lastModifiedBy>
  <cp:revision>26</cp:revision>
  <cp:lastPrinted>2017-02-03T12:09:00Z</cp:lastPrinted>
  <dcterms:created xsi:type="dcterms:W3CDTF">2016-09-08T12:42:00Z</dcterms:created>
  <dcterms:modified xsi:type="dcterms:W3CDTF">2026-03-17T14:08:00Z</dcterms:modified>
</cp:coreProperties>
</file>