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560F18E8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8208AD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37B238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4DDD7BD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3B69E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5A92C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3BE415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690C22A5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AA306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107302" w14:textId="10EDC058" w:rsidR="000E6CD2" w:rsidRPr="000E6CD2" w:rsidRDefault="007B35B8" w:rsidP="000E6CD2">
            <w:pPr>
              <w:rPr>
                <w:rFonts w:cs="Arial"/>
                <w:szCs w:val="20"/>
              </w:rPr>
            </w:pPr>
            <w:r>
              <w:t>EGW-202</w:t>
            </w:r>
            <w:r w:rsidR="00586515">
              <w:t>6-17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18CA0E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7F874C7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9A108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79BE53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7B35B8" w:rsidRPr="000E6CD2" w14:paraId="42B5708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48D7B07" w14:textId="32103A87" w:rsidR="007B35B8" w:rsidRPr="000E6CD2" w:rsidRDefault="007B35B8" w:rsidP="007B35B8">
            <w:pPr>
              <w:rPr>
                <w:rFonts w:cs="Arial"/>
                <w:szCs w:val="20"/>
              </w:rPr>
            </w:pPr>
            <w:r>
              <w:t>Bauvorhaben Erweiterung der Grundschule Wandlitz, An der Sporthalle 5 in 16348 Wandlitz</w:t>
            </w:r>
          </w:p>
        </w:tc>
      </w:tr>
      <w:tr w:rsidR="007B35B8" w:rsidRPr="000E6CD2" w14:paraId="347AAE9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AA61E7" w14:textId="77777777" w:rsidR="007B35B8" w:rsidRPr="000E6CD2" w:rsidRDefault="007B35B8" w:rsidP="007B35B8">
            <w:pPr>
              <w:rPr>
                <w:rFonts w:cs="Arial"/>
                <w:szCs w:val="20"/>
              </w:rPr>
            </w:pPr>
          </w:p>
        </w:tc>
      </w:tr>
      <w:tr w:rsidR="007B35B8" w:rsidRPr="000E6CD2" w14:paraId="3F3EA2C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8992C0" w14:textId="77777777" w:rsidR="007B35B8" w:rsidRPr="000E6CD2" w:rsidRDefault="007B35B8" w:rsidP="007B35B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CFC828" w14:textId="77777777" w:rsidR="007B35B8" w:rsidRPr="000E6CD2" w:rsidRDefault="007B35B8" w:rsidP="007B35B8">
            <w:pPr>
              <w:rPr>
                <w:rFonts w:cs="Arial"/>
                <w:szCs w:val="20"/>
              </w:rPr>
            </w:pPr>
          </w:p>
        </w:tc>
      </w:tr>
      <w:tr w:rsidR="007B35B8" w:rsidRPr="000E6CD2" w14:paraId="7CD4160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0F6F2F9" w14:textId="509432BC" w:rsidR="007B35B8" w:rsidRPr="000E6CD2" w:rsidRDefault="00586515" w:rsidP="007B35B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Tischlerarbeiten </w:t>
            </w:r>
          </w:p>
        </w:tc>
      </w:tr>
    </w:tbl>
    <w:p w14:paraId="6F5D964E" w14:textId="77777777" w:rsidR="000E6CD2" w:rsidRDefault="000E6CD2" w:rsidP="000E6CD2">
      <w:pPr>
        <w:rPr>
          <w:rFonts w:cs="Arial"/>
          <w:szCs w:val="20"/>
        </w:rPr>
      </w:pPr>
    </w:p>
    <w:p w14:paraId="745C1C1A" w14:textId="77777777" w:rsidR="000E6CD2" w:rsidRPr="00803657" w:rsidRDefault="000E6CD2" w:rsidP="000E6CD2">
      <w:pPr>
        <w:pStyle w:val="Oben"/>
        <w:rPr>
          <w:b w:val="0"/>
          <w:bCs/>
        </w:rPr>
      </w:pPr>
      <w:r w:rsidRPr="00803657">
        <w:rPr>
          <w:b w:val="0"/>
          <w:bCs/>
        </w:rPr>
        <w:t>Ergänzung des Angebotsschreibens</w:t>
      </w:r>
    </w:p>
    <w:p w14:paraId="0CAF15B2" w14:textId="77777777" w:rsidR="000E6CD2" w:rsidRDefault="000E6CD2" w:rsidP="000E6CD2"/>
    <w:p w14:paraId="4F9398AF" w14:textId="15C2EE8D" w:rsidR="000E6CD2" w:rsidRPr="00803657" w:rsidRDefault="00803657" w:rsidP="000E6CD2">
      <w:pPr>
        <w:rPr>
          <w:b/>
          <w:bCs/>
          <w:sz w:val="22"/>
          <w:szCs w:val="28"/>
        </w:rPr>
      </w:pPr>
      <w:r w:rsidRPr="00803657">
        <w:rPr>
          <w:b/>
          <w:bCs/>
          <w:sz w:val="22"/>
          <w:szCs w:val="28"/>
        </w:rPr>
        <w:t>Erklärung zur Eignungsleihe</w:t>
      </w:r>
    </w:p>
    <w:p w14:paraId="6C553F59" w14:textId="77777777" w:rsid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4848"/>
        <w:gridCol w:w="5075"/>
      </w:tblGrid>
      <w:tr w:rsidR="00803657" w:rsidRPr="00EE7B92" w14:paraId="38AD7DB8" w14:textId="77777777" w:rsidTr="00803657">
        <w:trPr>
          <w:trHeight w:val="94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424F3E6" w14:textId="6D1BA095" w:rsidR="00803657" w:rsidRPr="00803657" w:rsidRDefault="00586515" w:rsidP="00803657">
            <w:pPr>
              <w:rPr>
                <w:rFonts w:cs="Arial"/>
                <w:b/>
                <w:bCs/>
                <w:szCs w:val="19"/>
              </w:rPr>
            </w:pPr>
            <w:sdt>
              <w:sdtPr>
                <w:rPr>
                  <w:rFonts w:cs="Arial"/>
                  <w:szCs w:val="19"/>
                </w:rPr>
                <w:id w:val="24407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657">
                  <w:rPr>
                    <w:rFonts w:ascii="MS Gothic" w:eastAsia="MS Gothic" w:hAnsi="MS Gothic" w:cs="Arial" w:hint="eastAsia"/>
                    <w:szCs w:val="19"/>
                  </w:rPr>
                  <w:t>☐</w:t>
                </w:r>
              </w:sdtContent>
            </w:sdt>
            <w:r w:rsidR="00803657">
              <w:rPr>
                <w:rFonts w:cs="Arial"/>
                <w:szCs w:val="19"/>
              </w:rPr>
              <w:t xml:space="preserve"> </w:t>
            </w:r>
            <w:r w:rsidR="00803657" w:rsidRPr="00803657">
              <w:rPr>
                <w:rFonts w:cs="Arial"/>
                <w:szCs w:val="19"/>
              </w:rPr>
              <w:t>Ich/Wir beabsichtige(n) zum Nachweis meiner/unserer Eignung in Hinblick auf die</w:t>
            </w:r>
            <w:r w:rsidR="00803657">
              <w:rPr>
                <w:rFonts w:cs="Arial"/>
                <w:b/>
                <w:bCs/>
                <w:szCs w:val="19"/>
              </w:rPr>
              <w:t xml:space="preserve"> </w:t>
            </w:r>
            <w:r w:rsidR="00803657" w:rsidRPr="00803657">
              <w:rPr>
                <w:rFonts w:cs="Arial"/>
                <w:b/>
                <w:bCs/>
                <w:szCs w:val="19"/>
              </w:rPr>
              <w:t xml:space="preserve">technische und berufliche Leistungsfähigkeit </w:t>
            </w:r>
            <w:r w:rsidR="00803657" w:rsidRPr="00803657">
              <w:rPr>
                <w:rFonts w:cs="Arial"/>
                <w:szCs w:val="19"/>
              </w:rPr>
              <w:t>die Kapazitäten anderer Unternehmen</w:t>
            </w:r>
            <w:r w:rsidR="00803657">
              <w:rPr>
                <w:rFonts w:cs="Arial"/>
                <w:szCs w:val="19"/>
              </w:rPr>
              <w:t xml:space="preserve"> </w:t>
            </w:r>
            <w:r w:rsidR="00803657" w:rsidRPr="00803657">
              <w:rPr>
                <w:rFonts w:cs="Arial"/>
                <w:szCs w:val="19"/>
              </w:rPr>
              <w:t>in Anspruch zu nehmen:</w:t>
            </w:r>
          </w:p>
        </w:tc>
      </w:tr>
      <w:tr w:rsidR="00803657" w:rsidRPr="00EE7B92" w14:paraId="51BF9576" w14:textId="77777777" w:rsidTr="00803657">
        <w:trPr>
          <w:trHeight w:hRule="exact" w:val="739"/>
        </w:trPr>
        <w:tc>
          <w:tcPr>
            <w:tcW w:w="484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BCDA67" w14:textId="2C498EE3" w:rsidR="00803657" w:rsidRPr="00EE7B92" w:rsidRDefault="00803657" w:rsidP="00803657">
            <w:pPr>
              <w:rPr>
                <w:rFonts w:cs="Arial"/>
                <w:szCs w:val="19"/>
              </w:rPr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noWrap/>
            <w:vAlign w:val="center"/>
          </w:tcPr>
          <w:p w14:paraId="52138419" w14:textId="1CFB6339" w:rsidR="00803657" w:rsidRPr="00EE7B92" w:rsidRDefault="00803657" w:rsidP="00803657">
            <w:pPr>
              <w:rPr>
                <w:rFonts w:cs="Arial"/>
                <w:szCs w:val="19"/>
              </w:rPr>
            </w:pPr>
            <w:r w:rsidRPr="00F467A6">
              <w:t>Angabe zu der von diesem Unternehmen überlassenen Eignung</w:t>
            </w:r>
          </w:p>
        </w:tc>
      </w:tr>
      <w:tr w:rsidR="00803657" w:rsidRPr="00EE7B92" w14:paraId="43831353" w14:textId="77777777" w:rsidTr="00803657">
        <w:trPr>
          <w:trHeight w:hRule="exact" w:val="627"/>
        </w:trPr>
        <w:tc>
          <w:tcPr>
            <w:tcW w:w="484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D5BCAA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noWrap/>
            <w:vAlign w:val="center"/>
          </w:tcPr>
          <w:p w14:paraId="4BB395B5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</w:tr>
      <w:tr w:rsidR="00803657" w:rsidRPr="00EE7B92" w14:paraId="5FE11CE6" w14:textId="77777777" w:rsidTr="00803657">
        <w:trPr>
          <w:trHeight w:hRule="exact" w:val="580"/>
        </w:trPr>
        <w:tc>
          <w:tcPr>
            <w:tcW w:w="484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893770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noWrap/>
            <w:vAlign w:val="center"/>
          </w:tcPr>
          <w:p w14:paraId="292086D3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</w:tr>
      <w:tr w:rsidR="00803657" w:rsidRPr="00EE7B92" w14:paraId="1757521C" w14:textId="77777777" w:rsidTr="00803657">
        <w:trPr>
          <w:trHeight w:hRule="exact" w:val="560"/>
        </w:trPr>
        <w:tc>
          <w:tcPr>
            <w:tcW w:w="484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1E91FF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noWrap/>
            <w:vAlign w:val="center"/>
          </w:tcPr>
          <w:p w14:paraId="61D3D9CC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</w:tr>
      <w:tr w:rsidR="00803657" w:rsidRPr="00EE7B92" w14:paraId="552C16C7" w14:textId="77777777" w:rsidTr="00803657">
        <w:trPr>
          <w:trHeight w:hRule="exact" w:val="582"/>
        </w:trPr>
        <w:tc>
          <w:tcPr>
            <w:tcW w:w="484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F5BE56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noWrap/>
            <w:vAlign w:val="center"/>
          </w:tcPr>
          <w:p w14:paraId="6D93ABA0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</w:tr>
      <w:tr w:rsidR="00803657" w:rsidRPr="00EE7B92" w14:paraId="42331D3D" w14:textId="77777777" w:rsidTr="00803657">
        <w:trPr>
          <w:trHeight w:hRule="exact" w:val="562"/>
        </w:trPr>
        <w:tc>
          <w:tcPr>
            <w:tcW w:w="484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772C1AA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noWrap/>
            <w:vAlign w:val="center"/>
          </w:tcPr>
          <w:p w14:paraId="287C436B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</w:tr>
      <w:tr w:rsidR="00803657" w:rsidRPr="00EE7B92" w14:paraId="59FE7F1A" w14:textId="77777777" w:rsidTr="00803657">
        <w:trPr>
          <w:trHeight w:hRule="exact" w:val="414"/>
        </w:trPr>
        <w:tc>
          <w:tcPr>
            <w:tcW w:w="484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F57DEF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noWrap/>
            <w:vAlign w:val="center"/>
          </w:tcPr>
          <w:p w14:paraId="0DED0C53" w14:textId="77777777" w:rsidR="00803657" w:rsidRPr="00EE7B92" w:rsidRDefault="00803657" w:rsidP="00803657">
            <w:pPr>
              <w:rPr>
                <w:rFonts w:cs="Arial"/>
                <w:szCs w:val="19"/>
              </w:rPr>
            </w:pPr>
          </w:p>
        </w:tc>
      </w:tr>
      <w:tr w:rsidR="00803657" w:rsidRPr="000E6CD2" w14:paraId="3D12BA0D" w14:textId="77777777" w:rsidTr="000849CE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7EA7C" w14:textId="77777777" w:rsidR="00803657" w:rsidRDefault="00803657" w:rsidP="00803657">
            <w:pPr>
              <w:jc w:val="center"/>
            </w:pPr>
          </w:p>
          <w:p w14:paraId="23181C62" w14:textId="77777777" w:rsidR="00803657" w:rsidRDefault="00803657" w:rsidP="00803657">
            <w:pPr>
              <w:jc w:val="center"/>
            </w:pPr>
          </w:p>
          <w:p w14:paraId="135EF612" w14:textId="4536198E" w:rsidR="00803657" w:rsidRPr="000E6CD2" w:rsidRDefault="00803657" w:rsidP="00803657">
            <w:pPr>
              <w:jc w:val="center"/>
            </w:pPr>
          </w:p>
        </w:tc>
      </w:tr>
      <w:tr w:rsidR="00803657" w:rsidRPr="000E6CD2" w14:paraId="2CAE648F" w14:textId="77777777" w:rsidTr="000849CE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235D85" w14:textId="77777777" w:rsidR="00803657" w:rsidRDefault="00803657" w:rsidP="00803657">
            <w:pPr>
              <w:rPr>
                <w:rFonts w:cs="Arial"/>
                <w:szCs w:val="19"/>
              </w:rPr>
            </w:pPr>
          </w:p>
          <w:p w14:paraId="4BCB204A" w14:textId="4AA2A1BB" w:rsidR="00803657" w:rsidRDefault="00586515" w:rsidP="00803657">
            <w:pPr>
              <w:rPr>
                <w:rFonts w:cs="Arial"/>
                <w:szCs w:val="19"/>
              </w:rPr>
            </w:pPr>
            <w:sdt>
              <w:sdtPr>
                <w:rPr>
                  <w:rFonts w:cs="Arial"/>
                  <w:szCs w:val="19"/>
                </w:rPr>
                <w:id w:val="104817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657">
                  <w:rPr>
                    <w:rFonts w:ascii="MS Gothic" w:eastAsia="MS Gothic" w:hAnsi="MS Gothic" w:cs="Arial" w:hint="eastAsia"/>
                    <w:szCs w:val="19"/>
                  </w:rPr>
                  <w:t>☐</w:t>
                </w:r>
              </w:sdtContent>
            </w:sdt>
            <w:r w:rsidR="00803657">
              <w:rPr>
                <w:rFonts w:cs="Arial"/>
                <w:szCs w:val="19"/>
              </w:rPr>
              <w:t xml:space="preserve"> </w:t>
            </w:r>
            <w:r w:rsidR="00803657" w:rsidRPr="00803657">
              <w:rPr>
                <w:rFonts w:cs="Arial"/>
                <w:szCs w:val="19"/>
              </w:rPr>
              <w:t>Ich/Wir beabsichtige(n) zum Nachweis meiner/unserer Eignung in Hinblick auf die</w:t>
            </w:r>
            <w:r w:rsidR="00803657" w:rsidRPr="00803657">
              <w:rPr>
                <w:rFonts w:cs="Arial"/>
                <w:b/>
                <w:bCs/>
                <w:szCs w:val="19"/>
              </w:rPr>
              <w:t xml:space="preserve"> </w:t>
            </w:r>
            <w:r w:rsidR="00803657" w:rsidRPr="00F467A6">
              <w:rPr>
                <w:b/>
              </w:rPr>
              <w:t>wirtschaftliche und finanzielle Leistungsfähigkeit</w:t>
            </w:r>
            <w:r w:rsidR="00803657" w:rsidRPr="00803657">
              <w:rPr>
                <w:rFonts w:cs="Arial"/>
                <w:b/>
                <w:bCs/>
                <w:szCs w:val="19"/>
              </w:rPr>
              <w:t xml:space="preserve"> </w:t>
            </w:r>
            <w:r w:rsidR="00803657" w:rsidRPr="00803657">
              <w:rPr>
                <w:rFonts w:cs="Arial"/>
                <w:szCs w:val="19"/>
              </w:rPr>
              <w:t>die Kapazitäten anderer Unternehmen</w:t>
            </w:r>
            <w:r w:rsidR="00803657">
              <w:rPr>
                <w:rFonts w:cs="Arial"/>
                <w:szCs w:val="19"/>
              </w:rPr>
              <w:t xml:space="preserve"> </w:t>
            </w:r>
            <w:r w:rsidR="00803657" w:rsidRPr="00803657">
              <w:rPr>
                <w:rFonts w:cs="Arial"/>
                <w:szCs w:val="19"/>
              </w:rPr>
              <w:t>in Anspruch zu nehmen:</w:t>
            </w:r>
          </w:p>
          <w:p w14:paraId="12785054" w14:textId="4409ECB8" w:rsidR="00803657" w:rsidRPr="000E6CD2" w:rsidDel="002871A9" w:rsidRDefault="00803657" w:rsidP="00803657">
            <w:r w:rsidRPr="00F467A6">
              <w:rPr>
                <w:b/>
              </w:rPr>
              <w:t xml:space="preserve"> </w:t>
            </w:r>
          </w:p>
        </w:tc>
      </w:tr>
      <w:tr w:rsidR="00803657" w:rsidRPr="000E6CD2" w14:paraId="51459A27" w14:textId="77777777" w:rsidTr="000849CE">
        <w:trPr>
          <w:trHeight w:val="284"/>
        </w:trPr>
        <w:tc>
          <w:tcPr>
            <w:tcW w:w="4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5484B6" w14:textId="77777777" w:rsidR="00803657" w:rsidRPr="000E6CD2" w:rsidDel="002871A9" w:rsidRDefault="00803657" w:rsidP="00803657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A740DE2" w14:textId="77777777" w:rsidR="00803657" w:rsidRPr="000E6CD2" w:rsidDel="002871A9" w:rsidRDefault="00803657" w:rsidP="00803657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803657" w:rsidRPr="000E6CD2" w14:paraId="13A271B9" w14:textId="77777777" w:rsidTr="000849CE">
        <w:trPr>
          <w:trHeight w:val="454"/>
        </w:trPr>
        <w:tc>
          <w:tcPr>
            <w:tcW w:w="4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37982A" w14:textId="77777777" w:rsidR="00803657" w:rsidRPr="000E6CD2" w:rsidDel="002871A9" w:rsidRDefault="00803657" w:rsidP="00803657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DD586D5" w14:textId="77777777" w:rsidR="00803657" w:rsidRPr="000E6CD2" w:rsidDel="002871A9" w:rsidRDefault="00803657" w:rsidP="00803657">
            <w:pPr>
              <w:jc w:val="center"/>
            </w:pPr>
          </w:p>
        </w:tc>
      </w:tr>
      <w:tr w:rsidR="00803657" w:rsidRPr="000E6CD2" w14:paraId="778EF7A3" w14:textId="77777777" w:rsidTr="000849CE">
        <w:trPr>
          <w:trHeight w:val="454"/>
        </w:trPr>
        <w:tc>
          <w:tcPr>
            <w:tcW w:w="4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F17F9A" w14:textId="77777777" w:rsidR="00803657" w:rsidRPr="000E6CD2" w:rsidDel="002871A9" w:rsidRDefault="00803657" w:rsidP="00803657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0B91608" w14:textId="77777777" w:rsidR="00803657" w:rsidRPr="000E6CD2" w:rsidDel="002871A9" w:rsidRDefault="00803657" w:rsidP="00803657">
            <w:pPr>
              <w:jc w:val="center"/>
            </w:pPr>
          </w:p>
        </w:tc>
      </w:tr>
      <w:tr w:rsidR="00803657" w:rsidRPr="000E6CD2" w14:paraId="72C9A57E" w14:textId="77777777" w:rsidTr="000849CE">
        <w:trPr>
          <w:trHeight w:val="454"/>
        </w:trPr>
        <w:tc>
          <w:tcPr>
            <w:tcW w:w="4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BF1409" w14:textId="77777777" w:rsidR="00803657" w:rsidRPr="000E6CD2" w:rsidDel="002871A9" w:rsidRDefault="00803657" w:rsidP="00803657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7085CC" w14:textId="77777777" w:rsidR="00803657" w:rsidRPr="000E6CD2" w:rsidDel="002871A9" w:rsidRDefault="00803657" w:rsidP="00803657">
            <w:pPr>
              <w:jc w:val="center"/>
            </w:pPr>
          </w:p>
        </w:tc>
      </w:tr>
      <w:tr w:rsidR="00803657" w:rsidRPr="000E6CD2" w14:paraId="47B994C0" w14:textId="77777777" w:rsidTr="000849CE">
        <w:trPr>
          <w:trHeight w:val="454"/>
        </w:trPr>
        <w:tc>
          <w:tcPr>
            <w:tcW w:w="4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DED06E" w14:textId="77777777" w:rsidR="00803657" w:rsidRPr="000E6CD2" w:rsidDel="002871A9" w:rsidRDefault="00803657" w:rsidP="00803657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AEED6F7" w14:textId="77777777" w:rsidR="00803657" w:rsidRPr="000E6CD2" w:rsidDel="002871A9" w:rsidRDefault="00803657" w:rsidP="00803657">
            <w:pPr>
              <w:jc w:val="center"/>
            </w:pPr>
          </w:p>
        </w:tc>
      </w:tr>
      <w:tr w:rsidR="00803657" w:rsidRPr="000E6CD2" w14:paraId="238CD301" w14:textId="77777777" w:rsidTr="000849CE">
        <w:trPr>
          <w:trHeight w:val="454"/>
        </w:trPr>
        <w:tc>
          <w:tcPr>
            <w:tcW w:w="4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8C6D7B" w14:textId="77777777" w:rsidR="00803657" w:rsidRPr="000E6CD2" w:rsidDel="002871A9" w:rsidRDefault="00803657" w:rsidP="00803657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750D874" w14:textId="77777777" w:rsidR="00803657" w:rsidRPr="000E6CD2" w:rsidDel="002871A9" w:rsidRDefault="00803657" w:rsidP="00803657">
            <w:pPr>
              <w:jc w:val="center"/>
            </w:pPr>
          </w:p>
        </w:tc>
      </w:tr>
    </w:tbl>
    <w:p w14:paraId="6C878050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9BFC" w14:textId="77777777" w:rsidR="003724FA" w:rsidRDefault="003724FA">
      <w:r>
        <w:separator/>
      </w:r>
    </w:p>
  </w:endnote>
  <w:endnote w:type="continuationSeparator" w:id="0">
    <w:p w14:paraId="158F0A61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1FDCB22E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132B7048" w14:textId="4D686128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14:paraId="047F289E" w14:textId="11331E18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14:paraId="1D45DA31" w14:textId="72466239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</w:r>
        </w:p>
      </w:tc>
      <w:tc>
        <w:tcPr>
          <w:tcW w:w="1440" w:type="dxa"/>
          <w:vAlign w:val="center"/>
        </w:tcPr>
        <w:p w14:paraId="1BD04466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0AC603B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6AAF" w14:textId="77777777" w:rsidR="003724FA" w:rsidRDefault="003724FA">
      <w:r>
        <w:separator/>
      </w:r>
    </w:p>
  </w:footnote>
  <w:footnote w:type="continuationSeparator" w:id="0">
    <w:p w14:paraId="7F9C663F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8AD6" w14:textId="77777777" w:rsidR="00B63072" w:rsidRDefault="00B63072" w:rsidP="000E6CD2">
    <w:pPr>
      <w:pStyle w:val="Kopfzeile"/>
    </w:pPr>
    <w:r>
      <w:t>235</w:t>
    </w:r>
  </w:p>
  <w:p w14:paraId="08C5050B" w14:textId="428B1C6C" w:rsidR="00B63072" w:rsidRDefault="00B63072" w:rsidP="000E6CD2">
    <w:pPr>
      <w:pStyle w:val="UnterKopfzeile"/>
    </w:pPr>
    <w:r>
      <w:t>(</w:t>
    </w:r>
    <w:r w:rsidR="00803657">
      <w:t>Erklärung zur Eignungsleihe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63542"/>
    <w:rsid w:val="002804BF"/>
    <w:rsid w:val="002871A9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016D"/>
    <w:rsid w:val="00465851"/>
    <w:rsid w:val="0047055A"/>
    <w:rsid w:val="00480ABD"/>
    <w:rsid w:val="00492429"/>
    <w:rsid w:val="004A432C"/>
    <w:rsid w:val="004C5609"/>
    <w:rsid w:val="00504487"/>
    <w:rsid w:val="005333C9"/>
    <w:rsid w:val="00550CDF"/>
    <w:rsid w:val="00550DF0"/>
    <w:rsid w:val="00573601"/>
    <w:rsid w:val="00585790"/>
    <w:rsid w:val="00586515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B35B8"/>
    <w:rsid w:val="00803657"/>
    <w:rsid w:val="008E2912"/>
    <w:rsid w:val="00910F0B"/>
    <w:rsid w:val="00916671"/>
    <w:rsid w:val="00927DEE"/>
    <w:rsid w:val="00933A70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1663D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26951C9"/>
  <w15:docId w15:val="{AFABB7BE-7A05-4203-86DD-AAE4A832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Gerlof, Magdalena</cp:lastModifiedBy>
  <cp:revision>12</cp:revision>
  <cp:lastPrinted>2016-02-18T07:36:00Z</cp:lastPrinted>
  <dcterms:created xsi:type="dcterms:W3CDTF">2016-03-07T08:59:00Z</dcterms:created>
  <dcterms:modified xsi:type="dcterms:W3CDTF">2026-03-02T12:07:00Z</dcterms:modified>
</cp:coreProperties>
</file>