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 w14:paraId="63B46131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43E7289" w14:textId="77777777"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6ABCAFE2" w14:textId="77777777" w:rsidR="00682D2C" w:rsidRPr="00F45CAD" w:rsidRDefault="00682D2C" w:rsidP="002D4CA7"/>
        </w:tc>
      </w:tr>
      <w:tr w:rsidR="00682D2C" w:rsidRPr="00F45CAD" w14:paraId="2FE6510B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A018AD1" w14:textId="77777777"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372AA0" w14:textId="77777777"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76B0688" w14:textId="77777777" w:rsidR="00682D2C" w:rsidRPr="00F45CAD" w:rsidRDefault="00682D2C" w:rsidP="002D4CA7">
            <w:r w:rsidRPr="00F45CAD">
              <w:t>Datum</w:t>
            </w:r>
          </w:p>
        </w:tc>
      </w:tr>
      <w:tr w:rsidR="00682D2C" w:rsidRPr="00F45CAD" w14:paraId="4238D7F2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1BFF155" w14:textId="77777777" w:rsidR="00682D2C" w:rsidRPr="00F45CAD" w:rsidRDefault="00682D2C" w:rsidP="002D4CA7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B9A17A8" w14:textId="43D086CB" w:rsidR="00682D2C" w:rsidRPr="00F45CAD" w:rsidRDefault="00D21072" w:rsidP="002D4CA7">
            <w:r>
              <w:t>EGW-202</w:t>
            </w:r>
            <w:r w:rsidR="008960BA">
              <w:t>6-17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18A5056" w14:textId="77777777" w:rsidR="00682D2C" w:rsidRPr="00F45CAD" w:rsidRDefault="00682D2C" w:rsidP="002D4CA7"/>
        </w:tc>
      </w:tr>
      <w:tr w:rsidR="00682D2C" w:rsidRPr="00F45CAD" w14:paraId="640A1269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9C13D8D" w14:textId="77777777"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5630D83" w14:textId="77777777" w:rsidR="00682D2C" w:rsidRPr="00F45CAD" w:rsidRDefault="00682D2C" w:rsidP="002D4CA7"/>
        </w:tc>
      </w:tr>
      <w:tr w:rsidR="00682D2C" w:rsidRPr="00F45CAD" w14:paraId="1DBF22E2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1712C58" w14:textId="38C05266" w:rsidR="00682D2C" w:rsidRPr="00F45CAD" w:rsidRDefault="00D21072" w:rsidP="002D4CA7">
            <w:r>
              <w:t>Bauvorhaben Erweiterung der Grundschule Wandlitz, An der Sporthalle 5 in 16348 Wandlitz</w:t>
            </w:r>
          </w:p>
        </w:tc>
      </w:tr>
      <w:tr w:rsidR="00682D2C" w:rsidRPr="00F45CAD" w14:paraId="3B464CD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48A9F5C4" w14:textId="77777777" w:rsidR="00682D2C" w:rsidRPr="00F45CAD" w:rsidRDefault="00682D2C" w:rsidP="002D4CA7"/>
        </w:tc>
      </w:tr>
      <w:tr w:rsidR="00682D2C" w:rsidRPr="00F45CAD" w14:paraId="72C898B5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2FF0936" w14:textId="77777777"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D111111" w14:textId="77777777" w:rsidR="00682D2C" w:rsidRPr="00F45CAD" w:rsidRDefault="00682D2C" w:rsidP="002D4CA7"/>
        </w:tc>
      </w:tr>
      <w:tr w:rsidR="00682D2C" w:rsidRPr="00F45CAD" w14:paraId="0ABD5EDC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1497484D" w14:textId="49A934F0" w:rsidR="00682D2C" w:rsidRPr="00F45CAD" w:rsidRDefault="008960BA" w:rsidP="002D4CA7">
            <w:r>
              <w:t xml:space="preserve">Tischlerarbeiten </w:t>
            </w:r>
          </w:p>
        </w:tc>
      </w:tr>
    </w:tbl>
    <w:p w14:paraId="1DECC9D5" w14:textId="77777777" w:rsidR="00682D2C" w:rsidRPr="00F45CAD" w:rsidRDefault="00682D2C" w:rsidP="00682D2C"/>
    <w:p w14:paraId="2007B4CA" w14:textId="77777777"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14:paraId="62AF7D00" w14:textId="77777777"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Leistungsbeschreibung und auf Verlangen der Vergabestelle die Namen der Nachunternehmer:</w:t>
      </w:r>
    </w:p>
    <w:p w14:paraId="015B5E1E" w14:textId="77777777" w:rsidR="00682D2C" w:rsidRPr="00F45CAD" w:rsidRDefault="00682D2C" w:rsidP="00682D2C"/>
    <w:p w14:paraId="293654B4" w14:textId="77777777" w:rsidR="00682D2C" w:rsidRPr="00F45CAD" w:rsidRDefault="00682D2C" w:rsidP="00AF2BE2">
      <w:r w:rsidRPr="00AF2BE2"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"/>
      <w:r w:rsidRPr="00AF2BE2">
        <w:instrText xml:space="preserve"> FORMCHECKBOX </w:instrText>
      </w:r>
      <w:r w:rsidR="008960BA">
        <w:fldChar w:fldCharType="separate"/>
      </w:r>
      <w:r w:rsidRPr="00AF2BE2">
        <w:fldChar w:fldCharType="end"/>
      </w:r>
      <w:bookmarkEnd w:id="0"/>
      <w:r w:rsidRPr="00AF2BE2">
        <w:tab/>
        <w:t>Die Namen der Nachunternehmer sind bereits bei Angebotsabgabe anzugeben.</w:t>
      </w:r>
    </w:p>
    <w:p w14:paraId="245C52E3" w14:textId="77777777" w:rsidR="00682D2C" w:rsidRPr="00F45CAD" w:rsidRDefault="00682D2C" w:rsidP="00682D2C"/>
    <w:p w14:paraId="04E4971D" w14:textId="77777777"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 w14:paraId="64D8DD3D" w14:textId="77777777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085D7B0" w14:textId="77777777"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9B05A36" w14:textId="77777777"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D818E8D" w14:textId="77777777"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E469542" w14:textId="77777777"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 w14:paraId="106E3B76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EAC6C50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7C41C44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97D496C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676A395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8960BA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7F3F2E51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FEBD769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45B3C42A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C796430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805529C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8960BA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1EE053A6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E0DF2C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0EDE7DAB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887C511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B9FDCA4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8960BA">
              <w:fldChar w:fldCharType="separate"/>
            </w:r>
            <w:r w:rsidRPr="00AF2BE2">
              <w:fldChar w:fldCharType="end"/>
            </w:r>
          </w:p>
        </w:tc>
      </w:tr>
      <w:tr w:rsidR="007A7D5E" w:rsidRPr="00F45CAD" w14:paraId="5FB1316A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EF5D981" w14:textId="77777777"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58A5E74E" w14:textId="77777777"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FA77313" w14:textId="77777777"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5F694A5" w14:textId="77777777"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8960BA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566B4910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BC1A78B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3F4558E3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26FCAB0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5BFB40D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8960BA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0C8FA33F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CDECBD8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3A3EFFED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DECF4A7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6725E12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8960BA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31E6F399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D765F08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4128AA1F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013369C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C22E63A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8960BA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0708F94F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41BF4BA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3F882344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64BDBB2C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DC26E29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8960BA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25135C21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E50FA14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0396BBD1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8AFFFCA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2F4D16F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8960BA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4EE0190F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C2186E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1B3027E1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1769637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5D6D8DA7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8960BA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1B8578FF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2E22AE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32F5129A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ED769EB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907639E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8960BA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5F265406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A7F84E2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3919BF6C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2BD16C99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1C4005AC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8960BA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3465A26D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C726164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2B0F12CB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C50CAF0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4286472F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8960BA">
              <w:fldChar w:fldCharType="separate"/>
            </w:r>
            <w:r w:rsidRPr="00AF2BE2">
              <w:fldChar w:fldCharType="end"/>
            </w:r>
          </w:p>
        </w:tc>
      </w:tr>
      <w:tr w:rsidR="005558E5" w:rsidRPr="00F45CAD" w14:paraId="1FD49D8E" w14:textId="77777777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A150CF6" w14:textId="77777777"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549EF948" w14:textId="77777777"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71CE16AB" w14:textId="77777777"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14:paraId="0A48A452" w14:textId="77777777"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8960BA">
              <w:fldChar w:fldCharType="separate"/>
            </w:r>
            <w:r w:rsidRPr="00AF2BE2">
              <w:fldChar w:fldCharType="end"/>
            </w:r>
          </w:p>
        </w:tc>
      </w:tr>
    </w:tbl>
    <w:p w14:paraId="3AAD1A2B" w14:textId="77777777"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FB70BC" w14:textId="77777777" w:rsidR="007D1796" w:rsidRDefault="007D1796">
      <w:r>
        <w:separator/>
      </w:r>
    </w:p>
    <w:p w14:paraId="2E20B636" w14:textId="77777777" w:rsidR="007D1796" w:rsidRDefault="007D1796"/>
    <w:p w14:paraId="37FB0E42" w14:textId="77777777" w:rsidR="007D1796" w:rsidRDefault="007D1796"/>
  </w:endnote>
  <w:endnote w:type="continuationSeparator" w:id="0">
    <w:p w14:paraId="1141727D" w14:textId="77777777" w:rsidR="007D1796" w:rsidRDefault="007D1796">
      <w:r>
        <w:continuationSeparator/>
      </w:r>
    </w:p>
    <w:p w14:paraId="16D1EDA5" w14:textId="77777777" w:rsidR="007D1796" w:rsidRDefault="007D1796"/>
    <w:p w14:paraId="0E968A51" w14:textId="77777777" w:rsidR="007D1796" w:rsidRDefault="007D17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BE1723" w14:textId="77777777"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 w14:paraId="2A350F07" w14:textId="77777777">
      <w:trPr>
        <w:cantSplit/>
        <w:trHeight w:hRule="exact" w:val="397"/>
      </w:trPr>
      <w:tc>
        <w:tcPr>
          <w:tcW w:w="147" w:type="dxa"/>
          <w:vAlign w:val="center"/>
        </w:tcPr>
        <w:p w14:paraId="66BC948F" w14:textId="77777777"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B9C2C88" w14:textId="77777777"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1CE26CD2" wp14:editId="3575776D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61653D8A" w14:textId="77777777"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3F6B2C6" w14:textId="77777777"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508E42C1" w14:textId="77777777"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68423" w14:textId="77777777"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D1A556" w14:textId="77777777" w:rsidR="007D1796" w:rsidRDefault="007D1796">
      <w:r>
        <w:separator/>
      </w:r>
    </w:p>
    <w:p w14:paraId="0EC0932F" w14:textId="77777777" w:rsidR="007D1796" w:rsidRDefault="007D1796"/>
    <w:p w14:paraId="0CDB3BBB" w14:textId="77777777" w:rsidR="007D1796" w:rsidRDefault="007D1796"/>
  </w:footnote>
  <w:footnote w:type="continuationSeparator" w:id="0">
    <w:p w14:paraId="7F3B9137" w14:textId="77777777" w:rsidR="007D1796" w:rsidRDefault="007D1796">
      <w:r>
        <w:continuationSeparator/>
      </w:r>
    </w:p>
    <w:p w14:paraId="2B3EDB60" w14:textId="77777777" w:rsidR="007D1796" w:rsidRDefault="007D1796"/>
    <w:p w14:paraId="2572B709" w14:textId="77777777" w:rsidR="007D1796" w:rsidRDefault="007D179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9834" w14:textId="77777777" w:rsidR="007A7D5E" w:rsidRDefault="007A7D5E"/>
  <w:p w14:paraId="31D2BE3C" w14:textId="77777777"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C9133" w14:textId="77777777" w:rsidR="007A7D5E" w:rsidRDefault="007A7D5E" w:rsidP="00701419">
    <w:pPr>
      <w:pStyle w:val="Kopfzeile"/>
    </w:pPr>
    <w:r>
      <w:t>233</w:t>
    </w:r>
  </w:p>
  <w:p w14:paraId="7F8B20DF" w14:textId="77777777"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A329D7" w14:textId="77777777"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42AA"/>
    <w:rsid w:val="000B158E"/>
    <w:rsid w:val="000B2C7A"/>
    <w:rsid w:val="000E7F83"/>
    <w:rsid w:val="001028D9"/>
    <w:rsid w:val="00106076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50D0E"/>
    <w:rsid w:val="002517FD"/>
    <w:rsid w:val="00263542"/>
    <w:rsid w:val="002748DF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83510"/>
    <w:rsid w:val="00492429"/>
    <w:rsid w:val="004C5609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5AED"/>
    <w:rsid w:val="006A66F3"/>
    <w:rsid w:val="006B7CF1"/>
    <w:rsid w:val="006D70A3"/>
    <w:rsid w:val="00701419"/>
    <w:rsid w:val="007161DD"/>
    <w:rsid w:val="00724CA7"/>
    <w:rsid w:val="00734EDE"/>
    <w:rsid w:val="007633C2"/>
    <w:rsid w:val="0078194F"/>
    <w:rsid w:val="00782E76"/>
    <w:rsid w:val="0078695C"/>
    <w:rsid w:val="007A7D5E"/>
    <w:rsid w:val="007D1796"/>
    <w:rsid w:val="007E61DB"/>
    <w:rsid w:val="0081723D"/>
    <w:rsid w:val="008960BA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B3EB1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C74"/>
    <w:rsid w:val="00D20D71"/>
    <w:rsid w:val="00D21072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C7AED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,"/>
  <w:listSeparator w:val=";"/>
  <w14:docId w14:val="43572CEA"/>
  <w15:docId w15:val="{77C0B802-5D2C-4730-8C5A-289F818397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136</Words>
  <Characters>864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233 - Verzeichnis Nachunternehmer</dc:title>
  <dc:subject>Nachunternehmer national</dc:subject>
  <dc:creator>Dorothea Fenner</dc:creator>
  <cp:keywords>Nachunternehmer</cp:keywords>
  <cp:lastModifiedBy>Gerlof, Magdalena</cp:lastModifiedBy>
  <cp:revision>12</cp:revision>
  <cp:lastPrinted>2010-02-09T14:25:00Z</cp:lastPrinted>
  <dcterms:created xsi:type="dcterms:W3CDTF">2012-07-19T04:58:00Z</dcterms:created>
  <dcterms:modified xsi:type="dcterms:W3CDTF">2026-02-27T09:35:00Z</dcterms:modified>
</cp:coreProperties>
</file>