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vbaData.xml" ContentType="application/vnd.ms-word.vbaData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activeX/activeX8.bin" ContentType="application/vnd.ms-office.activeX"/>
  <Override PartName="/word/activeX/activeX10.xml" ContentType="application/vnd.ms-office.activeX+xml"/>
  <Override PartName="/word/activeX/activeX3.xml" ContentType="application/vnd.ms-office.activeX+xml"/>
  <Override PartName="/word/activeX/activeX2.bin" ContentType="application/vnd.ms-office.activeX"/>
  <Override PartName="/word/activeX/activeX2.xml" ContentType="application/vnd.ms-office.activeX+xml"/>
  <Override PartName="/word/activeX/activeX1.bin" ContentType="application/vnd.ms-office.activeX"/>
  <Override PartName="/word/activeX/activeX1.xml" ContentType="application/vnd.ms-office.activeX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9.bin" ContentType="application/vnd.ms-office.activeX"/>
  <Override PartName="/word/activeX/activeX9.xml" ContentType="application/vnd.ms-office.activeX+xml"/>
  <Override PartName="/word/activeX/activeX8.xml" ContentType="application/vnd.ms-office.activeX+xml"/>
  <Override PartName="/word/activeX/activeX7.bin" ContentType="application/vnd.ms-office.activeX"/>
  <Override PartName="/word/activeX/activeX7.xml" ContentType="application/vnd.ms-office.activeX+xml"/>
  <Override PartName="/word/activeX/activeX6.bin" ContentType="application/vnd.ms-office.activeX"/>
  <Override PartName="/word/activeX/activeX6.xml" ContentType="application/vnd.ms-office.activeX+xml"/>
  <Override PartName="/word/activeX/activeX5.bin" ContentType="application/vnd.ms-office.activeX"/>
  <Override PartName="/word/activeX/activeX5.xml" ContentType="application/vnd.ms-office.activeX+xml"/>
  <Override PartName="/word/activeX/activeX10.bin" ContentType="application/vnd.ms-office.activeX"/>
  <Override PartName="/word/vbaProjectSignature.bin" ContentType="application/vnd.ms-office.vbaProjectSignature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7E5" w:rsidRDefault="00F74A76" w:rsidP="00021D58">
      <w:pPr>
        <w:tabs>
          <w:tab w:val="left" w:pos="4253"/>
        </w:tabs>
        <w:spacing w:line="276" w:lineRule="auto"/>
        <w:ind w:right="284"/>
        <w:jc w:val="center"/>
        <w:rPr>
          <w:b/>
          <w:szCs w:val="24"/>
        </w:rPr>
      </w:pPr>
      <w:r w:rsidRPr="00021D58">
        <w:rPr>
          <w:b/>
          <w:szCs w:val="24"/>
        </w:rPr>
        <w:t>Angebotsa</w:t>
      </w:r>
      <w:bookmarkStart w:id="0" w:name="_GoBack"/>
      <w:bookmarkEnd w:id="0"/>
      <w:r w:rsidRPr="00021D58">
        <w:rPr>
          <w:b/>
          <w:szCs w:val="24"/>
        </w:rPr>
        <w:t>ufforderung</w:t>
      </w:r>
    </w:p>
    <w:p w:rsidR="00F74A76" w:rsidRPr="00557F6F" w:rsidRDefault="004475B7" w:rsidP="00021D58">
      <w:pPr>
        <w:tabs>
          <w:tab w:val="left" w:pos="4253"/>
        </w:tabs>
        <w:spacing w:line="276" w:lineRule="auto"/>
        <w:ind w:right="284"/>
        <w:jc w:val="center"/>
        <w:rPr>
          <w:b/>
          <w:szCs w:val="24"/>
        </w:rPr>
      </w:pPr>
      <w:r>
        <w:rPr>
          <w:b/>
          <w:szCs w:val="24"/>
        </w:rPr>
        <w:t xml:space="preserve"> </w:t>
      </w:r>
      <w:r w:rsidR="00F74A76" w:rsidRPr="00EF2C1A">
        <w:rPr>
          <w:b/>
          <w:szCs w:val="24"/>
        </w:rPr>
        <w:t>für Wartung</w:t>
      </w:r>
      <w:r w:rsidR="00F74A76" w:rsidRPr="00557F6F">
        <w:rPr>
          <w:b/>
          <w:szCs w:val="24"/>
        </w:rPr>
        <w:t>,</w:t>
      </w:r>
      <w:r w:rsidR="00F74A76" w:rsidRPr="00EF2C1A">
        <w:rPr>
          <w:b/>
          <w:szCs w:val="24"/>
        </w:rPr>
        <w:t xml:space="preserve"> Inspektion, und damit</w:t>
      </w:r>
    </w:p>
    <w:p w:rsidR="004475B7" w:rsidRDefault="00F74A76" w:rsidP="004475B7">
      <w:pPr>
        <w:tabs>
          <w:tab w:val="left" w:pos="4253"/>
        </w:tabs>
        <w:spacing w:line="288" w:lineRule="auto"/>
        <w:ind w:right="283"/>
        <w:jc w:val="center"/>
        <w:rPr>
          <w:b/>
          <w:szCs w:val="24"/>
        </w:rPr>
      </w:pPr>
      <w:r w:rsidRPr="00EF2C1A">
        <w:rPr>
          <w:b/>
          <w:szCs w:val="24"/>
        </w:rPr>
        <w:t>verbundene kleine Instandsetzungsarbeiten</w:t>
      </w:r>
      <w:r w:rsidR="004475B7">
        <w:rPr>
          <w:rStyle w:val="Funotenzeichen"/>
          <w:b/>
          <w:szCs w:val="24"/>
        </w:rPr>
        <w:footnoteReference w:id="1"/>
      </w:r>
    </w:p>
    <w:tbl>
      <w:tblPr>
        <w:tblW w:w="0" w:type="auto"/>
        <w:tblInd w:w="6629" w:type="dxa"/>
        <w:tblLook w:val="04A0" w:firstRow="1" w:lastRow="0" w:firstColumn="1" w:lastColumn="0" w:noHBand="0" w:noVBand="1"/>
      </w:tblPr>
      <w:tblGrid>
        <w:gridCol w:w="990"/>
        <w:gridCol w:w="2074"/>
      </w:tblGrid>
      <w:tr w:rsidR="00B14C0F" w:rsidRPr="005A2F6E" w:rsidTr="0073203D">
        <w:tc>
          <w:tcPr>
            <w:tcW w:w="990" w:type="dxa"/>
            <w:shd w:val="clear" w:color="auto" w:fill="auto"/>
          </w:tcPr>
          <w:p w:rsidR="00B14C0F" w:rsidRPr="005A2F6E" w:rsidRDefault="00B14C0F" w:rsidP="005A2F6E">
            <w:pPr>
              <w:spacing w:line="360" w:lineRule="auto"/>
              <w:rPr>
                <w:szCs w:val="24"/>
              </w:rPr>
            </w:pPr>
            <w:r w:rsidRPr="005A2F6E">
              <w:rPr>
                <w:szCs w:val="24"/>
              </w:rPr>
              <w:t>Datum:</w:t>
            </w:r>
          </w:p>
        </w:tc>
        <w:tc>
          <w:tcPr>
            <w:tcW w:w="2074" w:type="dxa"/>
            <w:shd w:val="clear" w:color="auto" w:fill="auto"/>
          </w:tcPr>
          <w:p w:rsidR="00B14C0F" w:rsidRPr="005A2F6E" w:rsidRDefault="00B14C0F" w:rsidP="005A2F6E">
            <w:pPr>
              <w:spacing w:line="360" w:lineRule="auto"/>
              <w:ind w:right="283"/>
              <w:rPr>
                <w:szCs w:val="24"/>
              </w:rPr>
            </w:pPr>
            <w:r>
              <w:object w:dxaOrig="1575" w:dyaOrig="3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78.9pt;height:15.65pt" o:ole="" o:preferrelative="f">
                  <v:imagedata r:id="rId10" o:title=""/>
                </v:shape>
                <w:control r:id="rId11" w:name="TB1" w:shapeid="_x0000_i1026"/>
              </w:object>
            </w:r>
          </w:p>
        </w:tc>
      </w:tr>
    </w:tbl>
    <w:p w:rsidR="004475B7" w:rsidRDefault="004475B7" w:rsidP="004475B7">
      <w:pPr>
        <w:spacing w:line="360" w:lineRule="auto"/>
        <w:ind w:right="283"/>
        <w:rPr>
          <w:szCs w:val="24"/>
        </w:rPr>
      </w:pPr>
      <w:r w:rsidRPr="003304C3">
        <w:rPr>
          <w:szCs w:val="24"/>
        </w:rPr>
        <w:t>Auftraggeber: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06"/>
      </w:tblGrid>
      <w:tr w:rsidR="00E3147D" w:rsidRPr="005A2F6E" w:rsidTr="00E3147D">
        <w:trPr>
          <w:trHeight w:val="1173"/>
        </w:trPr>
        <w:tc>
          <w:tcPr>
            <w:tcW w:w="9606" w:type="dxa"/>
            <w:shd w:val="clear" w:color="auto" w:fill="auto"/>
          </w:tcPr>
          <w:p w:rsidR="00E3147D" w:rsidRPr="005A2F6E" w:rsidRDefault="00E3147D" w:rsidP="005A2F6E">
            <w:pPr>
              <w:ind w:right="-108"/>
              <w:rPr>
                <w:szCs w:val="24"/>
              </w:rPr>
            </w:pPr>
            <w:r>
              <w:object w:dxaOrig="1575" w:dyaOrig="315">
                <v:shape id="_x0000_i1028" type="#_x0000_t75" style="width:470.8pt;height:63.85pt" o:ole="">
                  <v:imagedata r:id="rId12" o:title=""/>
                </v:shape>
                <w:control r:id="rId13" w:name="TB2" w:shapeid="_x0000_i1028"/>
              </w:object>
            </w:r>
          </w:p>
        </w:tc>
      </w:tr>
    </w:tbl>
    <w:p w:rsidR="00B14C0F" w:rsidRDefault="00B14C0F" w:rsidP="004475B7">
      <w:pPr>
        <w:spacing w:line="360" w:lineRule="auto"/>
        <w:ind w:right="283"/>
        <w:rPr>
          <w:szCs w:val="24"/>
        </w:rPr>
      </w:pPr>
    </w:p>
    <w:p w:rsidR="004475B7" w:rsidRDefault="004475B7" w:rsidP="004475B7">
      <w:pPr>
        <w:spacing w:line="360" w:lineRule="auto"/>
        <w:ind w:right="283"/>
        <w:rPr>
          <w:szCs w:val="24"/>
        </w:rPr>
      </w:pPr>
      <w:r w:rsidRPr="003304C3">
        <w:rPr>
          <w:szCs w:val="24"/>
        </w:rPr>
        <w:t>Bieter/Firma: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06"/>
      </w:tblGrid>
      <w:tr w:rsidR="0010338B" w:rsidRPr="005A2F6E" w:rsidTr="0010338B">
        <w:trPr>
          <w:trHeight w:val="1134"/>
        </w:trPr>
        <w:tc>
          <w:tcPr>
            <w:tcW w:w="9606" w:type="dxa"/>
            <w:shd w:val="clear" w:color="auto" w:fill="auto"/>
          </w:tcPr>
          <w:p w:rsidR="0010338B" w:rsidRPr="005A2F6E" w:rsidRDefault="0010338B" w:rsidP="005A2F6E">
            <w:pPr>
              <w:ind w:right="-78"/>
              <w:rPr>
                <w:szCs w:val="24"/>
              </w:rPr>
            </w:pPr>
            <w:r>
              <w:object w:dxaOrig="1575" w:dyaOrig="315">
                <v:shape id="_x0000_i1030" type="#_x0000_t75" style="width:470.8pt;height:63.85pt" o:ole="">
                  <v:imagedata r:id="rId14" o:title=""/>
                </v:shape>
                <w:control r:id="rId15" w:name="TB3" w:shapeid="_x0000_i1030"/>
              </w:object>
            </w:r>
          </w:p>
        </w:tc>
      </w:tr>
    </w:tbl>
    <w:p w:rsidR="00512C39" w:rsidRDefault="00512C39" w:rsidP="00512C39">
      <w:pPr>
        <w:ind w:right="284"/>
        <w:jc w:val="both"/>
      </w:pPr>
    </w:p>
    <w:p w:rsidR="004475B7" w:rsidRDefault="004475B7" w:rsidP="004475B7">
      <w:pPr>
        <w:spacing w:line="360" w:lineRule="auto"/>
        <w:ind w:right="283"/>
        <w:jc w:val="both"/>
      </w:pPr>
      <w:r>
        <w:t>Sie erhalten beiliegenden Vertragsentwurf: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06"/>
      </w:tblGrid>
      <w:tr w:rsidR="00E3147D" w:rsidTr="0010338B">
        <w:trPr>
          <w:trHeight w:val="1173"/>
        </w:trPr>
        <w:tc>
          <w:tcPr>
            <w:tcW w:w="9606" w:type="dxa"/>
            <w:shd w:val="clear" w:color="auto" w:fill="auto"/>
          </w:tcPr>
          <w:p w:rsidR="00E3147D" w:rsidRDefault="00E3147D" w:rsidP="005A2F6E">
            <w:pPr>
              <w:ind w:right="-78"/>
              <w:jc w:val="both"/>
            </w:pPr>
            <w:r>
              <w:object w:dxaOrig="1575" w:dyaOrig="315">
                <v:shape id="_x0000_i1032" type="#_x0000_t75" style="width:470.8pt;height:63.85pt" o:ole="">
                  <v:imagedata r:id="rId12" o:title=""/>
                </v:shape>
                <w:control r:id="rId16" w:name="TB4" w:shapeid="_x0000_i1032"/>
              </w:object>
            </w:r>
          </w:p>
        </w:tc>
      </w:tr>
    </w:tbl>
    <w:p w:rsidR="004475B7" w:rsidRDefault="00B14C0F" w:rsidP="00417FE3">
      <w:pPr>
        <w:spacing w:line="360" w:lineRule="auto"/>
        <w:ind w:right="283" w:firstLine="6"/>
        <w:jc w:val="center"/>
        <w:rPr>
          <w:sz w:val="18"/>
          <w:szCs w:val="18"/>
        </w:rPr>
      </w:pPr>
      <w:r w:rsidRPr="003304C3">
        <w:rPr>
          <w:sz w:val="18"/>
          <w:szCs w:val="18"/>
        </w:rPr>
        <w:t xml:space="preserve"> </w:t>
      </w:r>
      <w:r w:rsidR="004475B7" w:rsidRPr="003304C3">
        <w:rPr>
          <w:sz w:val="18"/>
          <w:szCs w:val="18"/>
        </w:rPr>
        <w:t>(Bezeichnung)</w:t>
      </w:r>
    </w:p>
    <w:p w:rsidR="00FF6A67" w:rsidRDefault="00FF6A67" w:rsidP="00FF6A67">
      <w:pPr>
        <w:ind w:right="284" w:firstLine="6"/>
        <w:jc w:val="center"/>
        <w:rPr>
          <w:sz w:val="18"/>
          <w:szCs w:val="18"/>
        </w:rPr>
      </w:pPr>
    </w:p>
    <w:p w:rsidR="00FF6A67" w:rsidRDefault="00FF6A67" w:rsidP="00FF6A67">
      <w:pPr>
        <w:ind w:right="284" w:firstLine="6"/>
        <w:jc w:val="center"/>
        <w:rPr>
          <w:sz w:val="18"/>
          <w:szCs w:val="18"/>
        </w:rPr>
      </w:pPr>
    </w:p>
    <w:p w:rsidR="00FF6A67" w:rsidRDefault="00FF6A67" w:rsidP="00FF6A67">
      <w:pPr>
        <w:ind w:right="284"/>
        <w:rPr>
          <w:sz w:val="22"/>
          <w:szCs w:val="22"/>
        </w:rPr>
      </w:pPr>
      <w:r>
        <w:object w:dxaOrig="1575" w:dyaOrig="315">
          <v:shape id="_x0000_i1034" type="#_x0000_t75" style="width:204.75pt;height:23.8pt" o:ole="" o:preferrelative="f">
            <v:imagedata r:id="rId17" o:title=""/>
          </v:shape>
          <w:control r:id="rId18" w:name="AG_pruefen" w:shapeid="_x0000_i1034"/>
        </w:object>
      </w:r>
      <w:r>
        <w:tab/>
      </w:r>
      <w:r>
        <w:tab/>
      </w:r>
      <w:r>
        <w:rPr>
          <w:sz w:val="22"/>
          <w:szCs w:val="22"/>
        </w:rPr>
        <w:object w:dxaOrig="1575" w:dyaOrig="315">
          <v:shape id="_x0000_i1036" type="#_x0000_t75" style="width:204.75pt;height:23.8pt" o:ole="">
            <v:imagedata r:id="rId19" o:title=""/>
          </v:shape>
          <w:control r:id="rId20" w:name="AN_pruefen" w:shapeid="_x0000_i1036"/>
        </w:object>
      </w:r>
    </w:p>
    <w:p w:rsidR="0027243F" w:rsidRDefault="0027243F" w:rsidP="00F74A76">
      <w:pPr>
        <w:spacing w:line="288" w:lineRule="auto"/>
        <w:ind w:right="283"/>
        <w:jc w:val="both"/>
      </w:pPr>
    </w:p>
    <w:p w:rsidR="00F74A76" w:rsidRDefault="00F74A76" w:rsidP="0027243F">
      <w:pPr>
        <w:spacing w:after="120" w:line="276" w:lineRule="auto"/>
        <w:ind w:right="284"/>
        <w:jc w:val="both"/>
      </w:pPr>
      <w:r>
        <w:t>Sie werden gebeten</w:t>
      </w:r>
      <w:r w:rsidR="0015695F">
        <w:rPr>
          <w:rStyle w:val="Funotenzeichen"/>
        </w:rPr>
        <w:footnoteReference w:id="2"/>
      </w:r>
      <w:r>
        <w:t>:</w:t>
      </w:r>
    </w:p>
    <w:tbl>
      <w:tblPr>
        <w:tblW w:w="0" w:type="auto"/>
        <w:tblInd w:w="709" w:type="dxa"/>
        <w:tblLayout w:type="fixed"/>
        <w:tblLook w:val="04A0" w:firstRow="1" w:lastRow="0" w:firstColumn="1" w:lastColumn="0" w:noHBand="0" w:noVBand="1"/>
      </w:tblPr>
      <w:tblGrid>
        <w:gridCol w:w="533"/>
        <w:gridCol w:w="8222"/>
      </w:tblGrid>
      <w:tr w:rsidR="0027243F" w:rsidRPr="0027243F" w:rsidTr="005A20B8">
        <w:tc>
          <w:tcPr>
            <w:tcW w:w="533" w:type="dxa"/>
            <w:shd w:val="clear" w:color="auto" w:fill="auto"/>
          </w:tcPr>
          <w:p w:rsidR="0027243F" w:rsidRPr="0027243F" w:rsidRDefault="00043CD0" w:rsidP="005A20B8">
            <w:pPr>
              <w:spacing w:line="288" w:lineRule="auto"/>
              <w:ind w:right="283"/>
              <w:jc w:val="both"/>
            </w:pPr>
            <w:r w:rsidRPr="006F770D">
              <w:rPr>
                <w:rFonts w:cs="Arial"/>
                <w:sz w:val="22"/>
                <w:szCs w:val="22"/>
              </w:rPr>
              <w:object w:dxaOrig="1575" w:dyaOrig="315">
                <v:shape id="_x0000_i1038" type="#_x0000_t75" style="width:15.05pt;height:15.05pt" o:ole="">
                  <v:imagedata r:id="rId21" o:title=""/>
                </v:shape>
                <w:control r:id="rId22" w:name="OB1" w:shapeid="_x0000_i1038"/>
              </w:object>
            </w:r>
          </w:p>
        </w:tc>
        <w:tc>
          <w:tcPr>
            <w:tcW w:w="8222" w:type="dxa"/>
            <w:shd w:val="clear" w:color="auto" w:fill="auto"/>
          </w:tcPr>
          <w:p w:rsidR="0027243F" w:rsidRPr="0027243F" w:rsidRDefault="0027243F" w:rsidP="005A20B8">
            <w:pPr>
              <w:spacing w:after="120" w:line="276" w:lineRule="auto"/>
              <w:ind w:right="284"/>
              <w:jc w:val="both"/>
            </w:pPr>
            <w:r w:rsidRPr="0027243F">
              <w:t>in einer gesonderten Aufstellung/Arbeitskarte die von Ihnen vorgeseh</w:t>
            </w:r>
            <w:r w:rsidRPr="0027243F">
              <w:t>e</w:t>
            </w:r>
            <w:r w:rsidRPr="0027243F">
              <w:t>nen regelmäßigen Leistungen (Inspektions- und Wartungsarbeiten ei</w:t>
            </w:r>
            <w:r w:rsidRPr="0027243F">
              <w:t>n</w:t>
            </w:r>
            <w:r w:rsidRPr="0027243F">
              <w:t>schließlich Zeitabstände) für die verschiedenen Anlagenteile/Geräte ei</w:t>
            </w:r>
            <w:r w:rsidRPr="0027243F">
              <w:t>n</w:t>
            </w:r>
            <w:r w:rsidRPr="0027243F">
              <w:t>zutragen.</w:t>
            </w:r>
          </w:p>
        </w:tc>
      </w:tr>
      <w:tr w:rsidR="0027243F" w:rsidRPr="005A20B8" w:rsidTr="005A20B8">
        <w:tc>
          <w:tcPr>
            <w:tcW w:w="533" w:type="dxa"/>
            <w:shd w:val="clear" w:color="auto" w:fill="auto"/>
          </w:tcPr>
          <w:p w:rsidR="0027243F" w:rsidRPr="0027243F" w:rsidRDefault="00043CD0" w:rsidP="005A20B8">
            <w:pPr>
              <w:spacing w:line="288" w:lineRule="auto"/>
              <w:ind w:right="283"/>
              <w:jc w:val="both"/>
            </w:pPr>
            <w:r w:rsidRPr="006F770D">
              <w:rPr>
                <w:rFonts w:cs="Arial"/>
                <w:sz w:val="22"/>
                <w:szCs w:val="22"/>
              </w:rPr>
              <w:object w:dxaOrig="1575" w:dyaOrig="315">
                <v:shape id="_x0000_i1040" type="#_x0000_t75" style="width:15.05pt;height:15.05pt" o:ole="">
                  <v:imagedata r:id="rId21" o:title=""/>
                </v:shape>
                <w:control r:id="rId23" w:name="OB2" w:shapeid="_x0000_i1040"/>
              </w:object>
            </w:r>
          </w:p>
        </w:tc>
        <w:tc>
          <w:tcPr>
            <w:tcW w:w="8222" w:type="dxa"/>
            <w:shd w:val="clear" w:color="auto" w:fill="auto"/>
          </w:tcPr>
          <w:p w:rsidR="0027243F" w:rsidRPr="005A20B8" w:rsidRDefault="0027243F" w:rsidP="005A20B8">
            <w:pPr>
              <w:spacing w:after="120" w:line="276" w:lineRule="auto"/>
              <w:ind w:right="284"/>
              <w:jc w:val="both"/>
              <w:rPr>
                <w:sz w:val="22"/>
                <w:szCs w:val="22"/>
              </w:rPr>
            </w:pPr>
            <w:r w:rsidRPr="0027243F">
              <w:t>die beigefügte/n Arbeitskarte/n hinsichtlich der Arbeiten in dem von Ihnen für e</w:t>
            </w:r>
            <w:r w:rsidRPr="0027243F">
              <w:t>r</w:t>
            </w:r>
            <w:r w:rsidRPr="0027243F">
              <w:t>forderlich gehaltenen Umfang und/oder Fristen zu ändern.</w:t>
            </w:r>
          </w:p>
        </w:tc>
      </w:tr>
      <w:tr w:rsidR="0027243F" w:rsidTr="005A20B8">
        <w:tc>
          <w:tcPr>
            <w:tcW w:w="533" w:type="dxa"/>
            <w:shd w:val="clear" w:color="auto" w:fill="auto"/>
          </w:tcPr>
          <w:p w:rsidR="0027243F" w:rsidRPr="0027243F" w:rsidRDefault="00043CD0" w:rsidP="005A20B8">
            <w:pPr>
              <w:spacing w:line="288" w:lineRule="auto"/>
              <w:ind w:right="283"/>
              <w:jc w:val="both"/>
            </w:pPr>
            <w:r w:rsidRPr="006F770D">
              <w:rPr>
                <w:rFonts w:cs="Arial"/>
                <w:sz w:val="22"/>
                <w:szCs w:val="22"/>
              </w:rPr>
              <w:object w:dxaOrig="1575" w:dyaOrig="315">
                <v:shape id="_x0000_i1042" type="#_x0000_t75" style="width:15.05pt;height:15.05pt" o:ole="">
                  <v:imagedata r:id="rId21" o:title=""/>
                </v:shape>
                <w:control r:id="rId24" w:name="OB3" w:shapeid="_x0000_i1042"/>
              </w:object>
            </w:r>
          </w:p>
        </w:tc>
        <w:tc>
          <w:tcPr>
            <w:tcW w:w="8222" w:type="dxa"/>
            <w:shd w:val="clear" w:color="auto" w:fill="auto"/>
          </w:tcPr>
          <w:p w:rsidR="0027243F" w:rsidRDefault="0027243F" w:rsidP="005A20B8">
            <w:pPr>
              <w:spacing w:after="120" w:line="276" w:lineRule="auto"/>
              <w:ind w:right="283"/>
              <w:jc w:val="both"/>
            </w:pPr>
            <w:r w:rsidRPr="0027243F">
              <w:t>die in der/den Arbeitskarte/n beschriebenen Leistungen ohne Änderu</w:t>
            </w:r>
            <w:r w:rsidRPr="0027243F">
              <w:t>n</w:t>
            </w:r>
            <w:r w:rsidRPr="0027243F">
              <w:t>gen anz</w:t>
            </w:r>
            <w:r w:rsidRPr="0027243F">
              <w:t>u</w:t>
            </w:r>
            <w:r w:rsidRPr="0027243F">
              <w:t xml:space="preserve">bieten. </w:t>
            </w:r>
          </w:p>
        </w:tc>
      </w:tr>
    </w:tbl>
    <w:p w:rsidR="002A0F5B" w:rsidRDefault="002A0F5B" w:rsidP="0027243F">
      <w:pPr>
        <w:spacing w:line="288" w:lineRule="auto"/>
        <w:ind w:right="283"/>
        <w:jc w:val="both"/>
      </w:pPr>
    </w:p>
    <w:sectPr w:rsidR="002A0F5B" w:rsidSect="001900EC">
      <w:headerReference w:type="default" r:id="rId25"/>
      <w:footerReference w:type="default" r:id="rId26"/>
      <w:pgSz w:w="11906" w:h="16838"/>
      <w:pgMar w:top="1343" w:right="851" w:bottom="993" w:left="141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A0E" w:rsidRDefault="00872A0E">
      <w:r>
        <w:separator/>
      </w:r>
    </w:p>
  </w:endnote>
  <w:endnote w:type="continuationSeparator" w:id="0">
    <w:p w:rsidR="00872A0E" w:rsidRDefault="00872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5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3"/>
      <w:gridCol w:w="5489"/>
      <w:gridCol w:w="2179"/>
    </w:tblGrid>
    <w:tr w:rsidR="00F378C7" w:rsidTr="00283150">
      <w:trPr>
        <w:trHeight w:val="340"/>
      </w:trPr>
      <w:tc>
        <w:tcPr>
          <w:tcW w:w="2197" w:type="dxa"/>
          <w:vAlign w:val="center"/>
        </w:tcPr>
        <w:p w:rsidR="00F378C7" w:rsidRDefault="00F378C7" w:rsidP="00021D58">
          <w:pPr>
            <w:pStyle w:val="Fuzeile"/>
            <w:rPr>
              <w:sz w:val="18"/>
            </w:rPr>
          </w:pPr>
          <w:r>
            <w:rPr>
              <w:sz w:val="18"/>
            </w:rPr>
            <w:t>Wartung 2018</w:t>
          </w:r>
        </w:p>
        <w:p w:rsidR="00F378C7" w:rsidRDefault="00F378C7" w:rsidP="003E7325">
          <w:pPr>
            <w:pStyle w:val="Fuzeile"/>
            <w:rPr>
              <w:sz w:val="18"/>
            </w:rPr>
          </w:pPr>
        </w:p>
      </w:tc>
      <w:tc>
        <w:tcPr>
          <w:tcW w:w="5528" w:type="dxa"/>
          <w:vAlign w:val="center"/>
        </w:tcPr>
        <w:p w:rsidR="00F378C7" w:rsidRDefault="004D305F" w:rsidP="00283150">
          <w:pPr>
            <w:jc w:val="center"/>
            <w:rPr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3164840</wp:posOffset>
                </wp:positionH>
                <wp:positionV relativeFrom="paragraph">
                  <wp:posOffset>-465455</wp:posOffset>
                </wp:positionV>
                <wp:extent cx="1113790" cy="395605"/>
                <wp:effectExtent l="0" t="0" r="0" b="4445"/>
                <wp:wrapNone/>
                <wp:docPr id="2" name="Bild 2" descr="AMEV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AMEV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790" cy="3956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378C7">
            <w:rPr>
              <w:sz w:val="18"/>
            </w:rPr>
            <w:t>Angebotsaufforderung</w:t>
          </w:r>
        </w:p>
      </w:tc>
      <w:tc>
        <w:tcPr>
          <w:tcW w:w="2194" w:type="dxa"/>
          <w:vAlign w:val="center"/>
        </w:tcPr>
        <w:p w:rsidR="00F378C7" w:rsidRPr="0020723F" w:rsidRDefault="00F378C7" w:rsidP="00EF2C1A">
          <w:pPr>
            <w:pStyle w:val="Fuzeile"/>
            <w:jc w:val="right"/>
            <w:rPr>
              <w:b/>
              <w:sz w:val="18"/>
            </w:rPr>
          </w:pPr>
        </w:p>
      </w:tc>
    </w:tr>
  </w:tbl>
  <w:p w:rsidR="00F378C7" w:rsidRDefault="00F378C7" w:rsidP="006B0E46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A0E" w:rsidRDefault="00872A0E">
      <w:r>
        <w:separator/>
      </w:r>
    </w:p>
  </w:footnote>
  <w:footnote w:type="continuationSeparator" w:id="0">
    <w:p w:rsidR="00872A0E" w:rsidRDefault="00872A0E">
      <w:r>
        <w:continuationSeparator/>
      </w:r>
    </w:p>
  </w:footnote>
  <w:footnote w:id="1">
    <w:p w:rsidR="00F378C7" w:rsidRDefault="00F378C7" w:rsidP="004475B7">
      <w:pPr>
        <w:pStyle w:val="Funotentext"/>
        <w:ind w:left="142" w:hanging="142"/>
      </w:pPr>
      <w:r>
        <w:rPr>
          <w:rStyle w:val="Funotenzeichen"/>
        </w:rPr>
        <w:footnoteRef/>
      </w:r>
      <w:r>
        <w:t xml:space="preserve"> Für die gemeinsame Ausschreibung mit der Anlagenerrichtung ist das Formblatt 242 des VHB zu verwe</w:t>
      </w:r>
      <w:r>
        <w:t>n</w:t>
      </w:r>
      <w:r>
        <w:t>den.</w:t>
      </w:r>
    </w:p>
  </w:footnote>
  <w:footnote w:id="2">
    <w:p w:rsidR="00F378C7" w:rsidRPr="004475B7" w:rsidRDefault="00F378C7" w:rsidP="0015695F">
      <w:pPr>
        <w:pStyle w:val="Funotentext"/>
      </w:pPr>
      <w:r w:rsidRPr="004475B7">
        <w:rPr>
          <w:rStyle w:val="Funotenzeichen"/>
        </w:rPr>
        <w:footnoteRef/>
      </w:r>
      <w:r w:rsidRPr="004475B7">
        <w:t xml:space="preserve"> vom Auftraggeber anzukreuzen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8C7" w:rsidRDefault="00F378C7">
    <w:pPr>
      <w:pStyle w:val="Kopfzeile"/>
    </w:pPr>
    <w:r w:rsidRPr="008A1224">
      <w:rPr>
        <w:rFonts w:cs="Arial"/>
        <w:szCs w:val="24"/>
      </w:rPr>
      <w:object w:dxaOrig="1575" w:dyaOrig="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4" type="#_x0000_t75" style="width:197.85pt;height:23.15pt" o:ole="">
          <v:imagedata r:id="rId1" o:title=""/>
        </v:shape>
        <w:control r:id="rId2" w:name="TB99" w:shapeid="_x0000_i1044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B05A8B"/>
    <w:multiLevelType w:val="singleLevel"/>
    <w:tmpl w:val="ACA23D96"/>
    <w:lvl w:ilvl="0">
      <w:start w:val="3"/>
      <w:numFmt w:val="bullet"/>
      <w:lvlText w:val=""/>
      <w:lvlJc w:val="left"/>
      <w:pPr>
        <w:tabs>
          <w:tab w:val="num" w:pos="987"/>
        </w:tabs>
        <w:ind w:left="987" w:hanging="420"/>
      </w:pPr>
      <w:rPr>
        <w:rFonts w:ascii="Wingdings" w:hAnsi="Wingdings" w:hint="default"/>
      </w:rPr>
    </w:lvl>
  </w:abstractNum>
  <w:abstractNum w:abstractNumId="2">
    <w:nsid w:val="03947A71"/>
    <w:multiLevelType w:val="hybridMultilevel"/>
    <w:tmpl w:val="22764F5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3FC063B"/>
    <w:multiLevelType w:val="multilevel"/>
    <w:tmpl w:val="7BA03F86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5594958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5AE1E06"/>
    <w:multiLevelType w:val="hybridMultilevel"/>
    <w:tmpl w:val="8AC2A6D8"/>
    <w:lvl w:ilvl="0" w:tplc="0407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8596EB9"/>
    <w:multiLevelType w:val="multilevel"/>
    <w:tmpl w:val="1DD013DA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0B5C6E46"/>
    <w:multiLevelType w:val="hybridMultilevel"/>
    <w:tmpl w:val="51D6E5E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CA00F88"/>
    <w:multiLevelType w:val="singleLevel"/>
    <w:tmpl w:val="EAF202D8"/>
    <w:lvl w:ilvl="0">
      <w:start w:val="480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</w:abstractNum>
  <w:abstractNum w:abstractNumId="9">
    <w:nsid w:val="100841E7"/>
    <w:multiLevelType w:val="multilevel"/>
    <w:tmpl w:val="82D817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35675DE"/>
    <w:multiLevelType w:val="multilevel"/>
    <w:tmpl w:val="477E1870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2B41892"/>
    <w:multiLevelType w:val="hybridMultilevel"/>
    <w:tmpl w:val="1E981B20"/>
    <w:lvl w:ilvl="0" w:tplc="F766B068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6F1232A"/>
    <w:multiLevelType w:val="hybridMultilevel"/>
    <w:tmpl w:val="57B6749C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D3774C"/>
    <w:multiLevelType w:val="hybridMultilevel"/>
    <w:tmpl w:val="5D68C0F0"/>
    <w:lvl w:ilvl="0" w:tplc="04070001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716"/>
        </w:tabs>
        <w:ind w:left="271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436"/>
        </w:tabs>
        <w:ind w:left="343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156"/>
        </w:tabs>
        <w:ind w:left="415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876"/>
        </w:tabs>
        <w:ind w:left="487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316"/>
        </w:tabs>
        <w:ind w:left="631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036"/>
        </w:tabs>
        <w:ind w:left="703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756"/>
        </w:tabs>
        <w:ind w:left="7756" w:hanging="360"/>
      </w:pPr>
      <w:rPr>
        <w:rFonts w:ascii="Wingdings" w:hAnsi="Wingdings" w:hint="default"/>
      </w:rPr>
    </w:lvl>
  </w:abstractNum>
  <w:abstractNum w:abstractNumId="14">
    <w:nsid w:val="281D20D7"/>
    <w:multiLevelType w:val="multilevel"/>
    <w:tmpl w:val="125A542E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2894766A"/>
    <w:multiLevelType w:val="hybridMultilevel"/>
    <w:tmpl w:val="CE8ECED8"/>
    <w:lvl w:ilvl="0" w:tplc="04070001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 w:hint="default"/>
      </w:rPr>
    </w:lvl>
    <w:lvl w:ilvl="1" w:tplc="D8CE0E50">
      <w:numFmt w:val="bullet"/>
      <w:lvlText w:val="-"/>
      <w:lvlJc w:val="left"/>
      <w:pPr>
        <w:tabs>
          <w:tab w:val="num" w:pos="2716"/>
        </w:tabs>
        <w:ind w:left="2716" w:hanging="360"/>
      </w:pPr>
      <w:rPr>
        <w:rFonts w:ascii="Arial" w:eastAsia="Times New Roman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436"/>
        </w:tabs>
        <w:ind w:left="343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156"/>
        </w:tabs>
        <w:ind w:left="415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876"/>
        </w:tabs>
        <w:ind w:left="487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316"/>
        </w:tabs>
        <w:ind w:left="631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036"/>
        </w:tabs>
        <w:ind w:left="703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756"/>
        </w:tabs>
        <w:ind w:left="7756" w:hanging="360"/>
      </w:pPr>
      <w:rPr>
        <w:rFonts w:ascii="Wingdings" w:hAnsi="Wingdings" w:hint="default"/>
      </w:rPr>
    </w:lvl>
  </w:abstractNum>
  <w:abstractNum w:abstractNumId="16">
    <w:nsid w:val="2A912949"/>
    <w:multiLevelType w:val="hybridMultilevel"/>
    <w:tmpl w:val="B68A4C12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B2073F"/>
    <w:multiLevelType w:val="singleLevel"/>
    <w:tmpl w:val="4FAE2F6C"/>
    <w:lvl w:ilvl="0">
      <w:start w:val="3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>
    <w:nsid w:val="345A0D6A"/>
    <w:multiLevelType w:val="multilevel"/>
    <w:tmpl w:val="B4BAF280"/>
    <w:lvl w:ilvl="0">
      <w:start w:val="4"/>
      <w:numFmt w:val="decimal"/>
      <w:lvlText w:val="%1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389A232B"/>
    <w:multiLevelType w:val="hybridMultilevel"/>
    <w:tmpl w:val="55EA6AE6"/>
    <w:lvl w:ilvl="0" w:tplc="0407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0">
    <w:nsid w:val="39DD210B"/>
    <w:multiLevelType w:val="hybridMultilevel"/>
    <w:tmpl w:val="A02AF076"/>
    <w:lvl w:ilvl="0" w:tplc="0407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>
    <w:nsid w:val="48371DED"/>
    <w:multiLevelType w:val="hybridMultilevel"/>
    <w:tmpl w:val="43B4CB8E"/>
    <w:lvl w:ilvl="0" w:tplc="B2D6591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2">
    <w:nsid w:val="4A2E19FD"/>
    <w:multiLevelType w:val="multilevel"/>
    <w:tmpl w:val="8948FC2E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C145D9D"/>
    <w:multiLevelType w:val="multilevel"/>
    <w:tmpl w:val="228CBB6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C2730E0"/>
    <w:multiLevelType w:val="multilevel"/>
    <w:tmpl w:val="5FF23164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4"/>
      </w:rPr>
    </w:lvl>
  </w:abstractNum>
  <w:abstractNum w:abstractNumId="25">
    <w:nsid w:val="50A93053"/>
    <w:multiLevelType w:val="hybridMultilevel"/>
    <w:tmpl w:val="6D0830FA"/>
    <w:lvl w:ilvl="0" w:tplc="D95C253A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6">
    <w:nsid w:val="55E8741B"/>
    <w:multiLevelType w:val="hybridMultilevel"/>
    <w:tmpl w:val="82D81734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93229DB"/>
    <w:multiLevelType w:val="hybridMultilevel"/>
    <w:tmpl w:val="053AFE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C392F83"/>
    <w:multiLevelType w:val="hybridMultilevel"/>
    <w:tmpl w:val="22160550"/>
    <w:lvl w:ilvl="0" w:tplc="75CC8232">
      <w:start w:val="10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EB214E0"/>
    <w:multiLevelType w:val="multilevel"/>
    <w:tmpl w:val="31448656"/>
    <w:lvl w:ilvl="0">
      <w:start w:val="2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"/>
      <w:legacy w:legacy="1" w:legacySpace="0" w:legacyIndent="0"/>
      <w:lvlJc w:val="left"/>
    </w:lvl>
    <w:lvl w:ilvl="2">
      <w:start w:val="1"/>
      <w:numFmt w:val="decimal"/>
      <w:lvlText w:val="%1.%2.%3"/>
      <w:legacy w:legacy="1" w:legacySpace="0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120" w:legacyIndent="2160"/>
      <w:lvlJc w:val="left"/>
      <w:pPr>
        <w:ind w:left="2160" w:hanging="2160"/>
      </w:pPr>
    </w:lvl>
  </w:abstractNum>
  <w:abstractNum w:abstractNumId="30">
    <w:nsid w:val="67A62457"/>
    <w:multiLevelType w:val="multilevel"/>
    <w:tmpl w:val="6D0830FA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31">
    <w:nsid w:val="7ACB7E62"/>
    <w:multiLevelType w:val="hybridMultilevel"/>
    <w:tmpl w:val="D084093C"/>
    <w:lvl w:ilvl="0" w:tplc="68F858B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B316590"/>
    <w:multiLevelType w:val="multilevel"/>
    <w:tmpl w:val="13700A3A"/>
    <w:lvl w:ilvl="0">
      <w:start w:val="2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"/>
      <w:legacy w:legacy="1" w:legacySpace="0" w:legacyIndent="0"/>
      <w:lvlJc w:val="left"/>
    </w:lvl>
    <w:lvl w:ilvl="2">
      <w:start w:val="1"/>
      <w:numFmt w:val="decimal"/>
      <w:lvlText w:val="%1.%2.%3"/>
      <w:legacy w:legacy="1" w:legacySpace="0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120" w:legacyIndent="2160"/>
      <w:lvlJc w:val="left"/>
      <w:pPr>
        <w:ind w:left="2160" w:hanging="2160"/>
      </w:pPr>
    </w:lvl>
  </w:abstractNum>
  <w:abstractNum w:abstractNumId="33">
    <w:nsid w:val="7CDD0E5B"/>
    <w:multiLevelType w:val="hybridMultilevel"/>
    <w:tmpl w:val="F55C4B24"/>
    <w:lvl w:ilvl="0" w:tplc="040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34">
    <w:nsid w:val="7F7861BB"/>
    <w:multiLevelType w:val="singleLevel"/>
    <w:tmpl w:val="E0A228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num w:numId="1">
    <w:abstractNumId w:val="32"/>
  </w:num>
  <w:num w:numId="2">
    <w:abstractNumId w:val="29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930" w:hanging="360"/>
        </w:pPr>
        <w:rPr>
          <w:rFonts w:ascii="Symbol" w:hAnsi="Symbol" w:hint="default"/>
        </w:rPr>
      </w:lvl>
    </w:lvlOverride>
  </w:num>
  <w:num w:numId="4">
    <w:abstractNumId w:val="23"/>
  </w:num>
  <w:num w:numId="5">
    <w:abstractNumId w:val="14"/>
  </w:num>
  <w:num w:numId="6">
    <w:abstractNumId w:val="1"/>
  </w:num>
  <w:num w:numId="7">
    <w:abstractNumId w:val="17"/>
  </w:num>
  <w:num w:numId="8">
    <w:abstractNumId w:val="8"/>
  </w:num>
  <w:num w:numId="9">
    <w:abstractNumId w:val="4"/>
  </w:num>
  <w:num w:numId="10">
    <w:abstractNumId w:val="24"/>
  </w:num>
  <w:num w:numId="11">
    <w:abstractNumId w:val="34"/>
  </w:num>
  <w:num w:numId="12">
    <w:abstractNumId w:val="6"/>
  </w:num>
  <w:num w:numId="13">
    <w:abstractNumId w:val="28"/>
  </w:num>
  <w:num w:numId="14">
    <w:abstractNumId w:val="12"/>
  </w:num>
  <w:num w:numId="15">
    <w:abstractNumId w:val="5"/>
  </w:num>
  <w:num w:numId="16">
    <w:abstractNumId w:val="16"/>
  </w:num>
  <w:num w:numId="17">
    <w:abstractNumId w:val="26"/>
  </w:num>
  <w:num w:numId="18">
    <w:abstractNumId w:val="9"/>
  </w:num>
  <w:num w:numId="19">
    <w:abstractNumId w:val="3"/>
  </w:num>
  <w:num w:numId="20">
    <w:abstractNumId w:val="27"/>
  </w:num>
  <w:num w:numId="21">
    <w:abstractNumId w:val="31"/>
  </w:num>
  <w:num w:numId="22">
    <w:abstractNumId w:val="33"/>
  </w:num>
  <w:num w:numId="23">
    <w:abstractNumId w:val="18"/>
  </w:num>
  <w:num w:numId="24">
    <w:abstractNumId w:val="11"/>
  </w:num>
  <w:num w:numId="25">
    <w:abstractNumId w:val="15"/>
  </w:num>
  <w:num w:numId="26">
    <w:abstractNumId w:val="13"/>
  </w:num>
  <w:num w:numId="27">
    <w:abstractNumId w:val="2"/>
  </w:num>
  <w:num w:numId="28">
    <w:abstractNumId w:val="19"/>
  </w:num>
  <w:num w:numId="29">
    <w:abstractNumId w:val="22"/>
  </w:num>
  <w:num w:numId="30">
    <w:abstractNumId w:val="10"/>
  </w:num>
  <w:num w:numId="31">
    <w:abstractNumId w:val="20"/>
  </w:num>
  <w:num w:numId="32">
    <w:abstractNumId w:val="21"/>
  </w:num>
  <w:num w:numId="33">
    <w:abstractNumId w:val="25"/>
  </w:num>
  <w:num w:numId="34">
    <w:abstractNumId w:val="30"/>
  </w:num>
  <w:num w:numId="35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KSnOOB4eH84QJ39Pf6/OGkqlif0=" w:salt="vorkUkwVA05BSZTtWJktHw==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9A3"/>
    <w:rsid w:val="00000F47"/>
    <w:rsid w:val="000010EB"/>
    <w:rsid w:val="000016CA"/>
    <w:rsid w:val="00001F31"/>
    <w:rsid w:val="0000283C"/>
    <w:rsid w:val="00006863"/>
    <w:rsid w:val="00006AA8"/>
    <w:rsid w:val="000131ED"/>
    <w:rsid w:val="00017F63"/>
    <w:rsid w:val="000216FB"/>
    <w:rsid w:val="00021D58"/>
    <w:rsid w:val="00022B7B"/>
    <w:rsid w:val="00023A4F"/>
    <w:rsid w:val="00027D43"/>
    <w:rsid w:val="00034731"/>
    <w:rsid w:val="00036525"/>
    <w:rsid w:val="00043CD0"/>
    <w:rsid w:val="0004422C"/>
    <w:rsid w:val="000461D0"/>
    <w:rsid w:val="000477CD"/>
    <w:rsid w:val="00047887"/>
    <w:rsid w:val="000548D3"/>
    <w:rsid w:val="00054980"/>
    <w:rsid w:val="00063DEF"/>
    <w:rsid w:val="000642C7"/>
    <w:rsid w:val="00067956"/>
    <w:rsid w:val="00071020"/>
    <w:rsid w:val="000719E8"/>
    <w:rsid w:val="000779D9"/>
    <w:rsid w:val="000803C1"/>
    <w:rsid w:val="00083892"/>
    <w:rsid w:val="00090D66"/>
    <w:rsid w:val="00092A01"/>
    <w:rsid w:val="000944A2"/>
    <w:rsid w:val="000978E5"/>
    <w:rsid w:val="000A0E8D"/>
    <w:rsid w:val="000A21B9"/>
    <w:rsid w:val="000B21D5"/>
    <w:rsid w:val="000B3263"/>
    <w:rsid w:val="000B7651"/>
    <w:rsid w:val="000C09A2"/>
    <w:rsid w:val="000C0D26"/>
    <w:rsid w:val="000C2BEC"/>
    <w:rsid w:val="000C3878"/>
    <w:rsid w:val="000C460C"/>
    <w:rsid w:val="000C7934"/>
    <w:rsid w:val="000C7D8F"/>
    <w:rsid w:val="000D5F63"/>
    <w:rsid w:val="000D640B"/>
    <w:rsid w:val="000E13FA"/>
    <w:rsid w:val="000E273A"/>
    <w:rsid w:val="000E36F8"/>
    <w:rsid w:val="000E3E1E"/>
    <w:rsid w:val="000E65EE"/>
    <w:rsid w:val="000E6EC2"/>
    <w:rsid w:val="000F063B"/>
    <w:rsid w:val="000F08EC"/>
    <w:rsid w:val="000F1EC2"/>
    <w:rsid w:val="000F2919"/>
    <w:rsid w:val="000F4847"/>
    <w:rsid w:val="0010338B"/>
    <w:rsid w:val="001043F0"/>
    <w:rsid w:val="00106407"/>
    <w:rsid w:val="0010683E"/>
    <w:rsid w:val="00110D9D"/>
    <w:rsid w:val="00112926"/>
    <w:rsid w:val="00112D29"/>
    <w:rsid w:val="001139C3"/>
    <w:rsid w:val="00114B37"/>
    <w:rsid w:val="00120FFC"/>
    <w:rsid w:val="00124A9E"/>
    <w:rsid w:val="00127D6F"/>
    <w:rsid w:val="0013183D"/>
    <w:rsid w:val="001347E5"/>
    <w:rsid w:val="00137AA1"/>
    <w:rsid w:val="001435B1"/>
    <w:rsid w:val="00147DD2"/>
    <w:rsid w:val="001529BD"/>
    <w:rsid w:val="00153C4B"/>
    <w:rsid w:val="00154BD4"/>
    <w:rsid w:val="00155E74"/>
    <w:rsid w:val="0015695F"/>
    <w:rsid w:val="00157851"/>
    <w:rsid w:val="00164520"/>
    <w:rsid w:val="001710B3"/>
    <w:rsid w:val="001749C7"/>
    <w:rsid w:val="00175C4C"/>
    <w:rsid w:val="00175EED"/>
    <w:rsid w:val="00177119"/>
    <w:rsid w:val="00180CE4"/>
    <w:rsid w:val="00182106"/>
    <w:rsid w:val="001844DA"/>
    <w:rsid w:val="00184613"/>
    <w:rsid w:val="00184D4A"/>
    <w:rsid w:val="001900EC"/>
    <w:rsid w:val="00193F7A"/>
    <w:rsid w:val="00194879"/>
    <w:rsid w:val="00196D9E"/>
    <w:rsid w:val="001A0CE1"/>
    <w:rsid w:val="001A13BC"/>
    <w:rsid w:val="001B1FAB"/>
    <w:rsid w:val="001B3FF9"/>
    <w:rsid w:val="001B6CEB"/>
    <w:rsid w:val="001B6D6E"/>
    <w:rsid w:val="001B6E25"/>
    <w:rsid w:val="001B7AEF"/>
    <w:rsid w:val="001C05EE"/>
    <w:rsid w:val="001C399D"/>
    <w:rsid w:val="001C3E87"/>
    <w:rsid w:val="001C5806"/>
    <w:rsid w:val="001D098D"/>
    <w:rsid w:val="001D2621"/>
    <w:rsid w:val="001D26DF"/>
    <w:rsid w:val="001D3ADC"/>
    <w:rsid w:val="001E6D94"/>
    <w:rsid w:val="001F0993"/>
    <w:rsid w:val="001F6451"/>
    <w:rsid w:val="001F7E39"/>
    <w:rsid w:val="00200429"/>
    <w:rsid w:val="00201187"/>
    <w:rsid w:val="00202451"/>
    <w:rsid w:val="002028B0"/>
    <w:rsid w:val="00202B16"/>
    <w:rsid w:val="0020723F"/>
    <w:rsid w:val="0021084E"/>
    <w:rsid w:val="00213566"/>
    <w:rsid w:val="002161C5"/>
    <w:rsid w:val="00216547"/>
    <w:rsid w:val="002174D2"/>
    <w:rsid w:val="00217B2F"/>
    <w:rsid w:val="00220427"/>
    <w:rsid w:val="00222E76"/>
    <w:rsid w:val="0022409B"/>
    <w:rsid w:val="0023096F"/>
    <w:rsid w:val="00232974"/>
    <w:rsid w:val="00237678"/>
    <w:rsid w:val="002405FB"/>
    <w:rsid w:val="00240756"/>
    <w:rsid w:val="00241B40"/>
    <w:rsid w:val="002429AF"/>
    <w:rsid w:val="0024397D"/>
    <w:rsid w:val="00243CD5"/>
    <w:rsid w:val="002475AD"/>
    <w:rsid w:val="00250488"/>
    <w:rsid w:val="00255BB9"/>
    <w:rsid w:val="00255BEE"/>
    <w:rsid w:val="00257DF8"/>
    <w:rsid w:val="00261091"/>
    <w:rsid w:val="002654AF"/>
    <w:rsid w:val="002659D4"/>
    <w:rsid w:val="00270814"/>
    <w:rsid w:val="002716D2"/>
    <w:rsid w:val="0027243F"/>
    <w:rsid w:val="002737DD"/>
    <w:rsid w:val="002738F7"/>
    <w:rsid w:val="00275ACA"/>
    <w:rsid w:val="0028011D"/>
    <w:rsid w:val="00280345"/>
    <w:rsid w:val="00280437"/>
    <w:rsid w:val="00281FEF"/>
    <w:rsid w:val="00283150"/>
    <w:rsid w:val="00290E1F"/>
    <w:rsid w:val="00291011"/>
    <w:rsid w:val="002955BB"/>
    <w:rsid w:val="00295F23"/>
    <w:rsid w:val="002A0F5B"/>
    <w:rsid w:val="002A134A"/>
    <w:rsid w:val="002A3C2C"/>
    <w:rsid w:val="002A475C"/>
    <w:rsid w:val="002A7A60"/>
    <w:rsid w:val="002A7B22"/>
    <w:rsid w:val="002B3A87"/>
    <w:rsid w:val="002B7FA4"/>
    <w:rsid w:val="002C4451"/>
    <w:rsid w:val="002C6046"/>
    <w:rsid w:val="002D05A2"/>
    <w:rsid w:val="002D063A"/>
    <w:rsid w:val="002D0ACA"/>
    <w:rsid w:val="002D11BA"/>
    <w:rsid w:val="002D42DC"/>
    <w:rsid w:val="002E0804"/>
    <w:rsid w:val="002E32D0"/>
    <w:rsid w:val="002E3AC5"/>
    <w:rsid w:val="002E7F2A"/>
    <w:rsid w:val="002F30C6"/>
    <w:rsid w:val="002F3AC8"/>
    <w:rsid w:val="003037AE"/>
    <w:rsid w:val="00306B0C"/>
    <w:rsid w:val="00317B47"/>
    <w:rsid w:val="0032603B"/>
    <w:rsid w:val="00330583"/>
    <w:rsid w:val="003319D5"/>
    <w:rsid w:val="003338DE"/>
    <w:rsid w:val="00335609"/>
    <w:rsid w:val="003367C2"/>
    <w:rsid w:val="00337740"/>
    <w:rsid w:val="00340D08"/>
    <w:rsid w:val="00343E09"/>
    <w:rsid w:val="003516A0"/>
    <w:rsid w:val="00354389"/>
    <w:rsid w:val="00355DE2"/>
    <w:rsid w:val="0035639B"/>
    <w:rsid w:val="00356887"/>
    <w:rsid w:val="003614F4"/>
    <w:rsid w:val="003618E7"/>
    <w:rsid w:val="0036243B"/>
    <w:rsid w:val="0036374B"/>
    <w:rsid w:val="00363C29"/>
    <w:rsid w:val="00371734"/>
    <w:rsid w:val="0037671D"/>
    <w:rsid w:val="00377FEC"/>
    <w:rsid w:val="00381F7B"/>
    <w:rsid w:val="00383AD8"/>
    <w:rsid w:val="00383FDF"/>
    <w:rsid w:val="0038768E"/>
    <w:rsid w:val="00394683"/>
    <w:rsid w:val="0039641D"/>
    <w:rsid w:val="003967C4"/>
    <w:rsid w:val="003A6F8B"/>
    <w:rsid w:val="003A7D48"/>
    <w:rsid w:val="003B2CA4"/>
    <w:rsid w:val="003B41FE"/>
    <w:rsid w:val="003B5123"/>
    <w:rsid w:val="003C1663"/>
    <w:rsid w:val="003C359E"/>
    <w:rsid w:val="003D13BF"/>
    <w:rsid w:val="003D6772"/>
    <w:rsid w:val="003E13E9"/>
    <w:rsid w:val="003E42A4"/>
    <w:rsid w:val="003E7325"/>
    <w:rsid w:val="003F02EC"/>
    <w:rsid w:val="003F7CB2"/>
    <w:rsid w:val="004008D2"/>
    <w:rsid w:val="0040243B"/>
    <w:rsid w:val="00402ADF"/>
    <w:rsid w:val="00403370"/>
    <w:rsid w:val="00404B9B"/>
    <w:rsid w:val="00404CFA"/>
    <w:rsid w:val="0040560F"/>
    <w:rsid w:val="0041037F"/>
    <w:rsid w:val="004123A8"/>
    <w:rsid w:val="0041561F"/>
    <w:rsid w:val="00416000"/>
    <w:rsid w:val="00417FE3"/>
    <w:rsid w:val="0042098C"/>
    <w:rsid w:val="0042186B"/>
    <w:rsid w:val="00423E9D"/>
    <w:rsid w:val="00426A34"/>
    <w:rsid w:val="00427147"/>
    <w:rsid w:val="00427678"/>
    <w:rsid w:val="00427C91"/>
    <w:rsid w:val="00427D52"/>
    <w:rsid w:val="00433A4B"/>
    <w:rsid w:val="00442016"/>
    <w:rsid w:val="00443D2E"/>
    <w:rsid w:val="004475B7"/>
    <w:rsid w:val="00452874"/>
    <w:rsid w:val="0045361F"/>
    <w:rsid w:val="0045582D"/>
    <w:rsid w:val="00456526"/>
    <w:rsid w:val="00456DA4"/>
    <w:rsid w:val="00456DDE"/>
    <w:rsid w:val="004574F3"/>
    <w:rsid w:val="00457602"/>
    <w:rsid w:val="004635BD"/>
    <w:rsid w:val="00472DC0"/>
    <w:rsid w:val="00472FFF"/>
    <w:rsid w:val="0047494F"/>
    <w:rsid w:val="0048689F"/>
    <w:rsid w:val="00490667"/>
    <w:rsid w:val="00491C6B"/>
    <w:rsid w:val="00491D68"/>
    <w:rsid w:val="00491EB7"/>
    <w:rsid w:val="004930FC"/>
    <w:rsid w:val="004945BD"/>
    <w:rsid w:val="00496446"/>
    <w:rsid w:val="0049768E"/>
    <w:rsid w:val="004A020A"/>
    <w:rsid w:val="004A3EAD"/>
    <w:rsid w:val="004A6ED1"/>
    <w:rsid w:val="004A7518"/>
    <w:rsid w:val="004B292E"/>
    <w:rsid w:val="004B791A"/>
    <w:rsid w:val="004B7E4C"/>
    <w:rsid w:val="004C0C33"/>
    <w:rsid w:val="004C0E30"/>
    <w:rsid w:val="004C352B"/>
    <w:rsid w:val="004C46B3"/>
    <w:rsid w:val="004C7AB9"/>
    <w:rsid w:val="004C7E20"/>
    <w:rsid w:val="004D305F"/>
    <w:rsid w:val="004D38BA"/>
    <w:rsid w:val="004D7546"/>
    <w:rsid w:val="004D7B1C"/>
    <w:rsid w:val="004E00AB"/>
    <w:rsid w:val="004E2193"/>
    <w:rsid w:val="004E4DBD"/>
    <w:rsid w:val="004F04A8"/>
    <w:rsid w:val="004F1534"/>
    <w:rsid w:val="004F2672"/>
    <w:rsid w:val="004F2A73"/>
    <w:rsid w:val="004F4198"/>
    <w:rsid w:val="004F4312"/>
    <w:rsid w:val="004F520C"/>
    <w:rsid w:val="004F5B4D"/>
    <w:rsid w:val="004F7341"/>
    <w:rsid w:val="004F79C1"/>
    <w:rsid w:val="00501B8B"/>
    <w:rsid w:val="00503090"/>
    <w:rsid w:val="00507DFF"/>
    <w:rsid w:val="00510713"/>
    <w:rsid w:val="00512C39"/>
    <w:rsid w:val="00513BFF"/>
    <w:rsid w:val="00514D19"/>
    <w:rsid w:val="00515D67"/>
    <w:rsid w:val="00516330"/>
    <w:rsid w:val="005164DE"/>
    <w:rsid w:val="00516610"/>
    <w:rsid w:val="00516668"/>
    <w:rsid w:val="00517A09"/>
    <w:rsid w:val="00520651"/>
    <w:rsid w:val="0052087D"/>
    <w:rsid w:val="0052377F"/>
    <w:rsid w:val="0052522C"/>
    <w:rsid w:val="00527D31"/>
    <w:rsid w:val="0054118A"/>
    <w:rsid w:val="0054569D"/>
    <w:rsid w:val="0054594C"/>
    <w:rsid w:val="0055200F"/>
    <w:rsid w:val="005544B1"/>
    <w:rsid w:val="005579C9"/>
    <w:rsid w:val="00557F6F"/>
    <w:rsid w:val="00563325"/>
    <w:rsid w:val="00564B8B"/>
    <w:rsid w:val="0056536D"/>
    <w:rsid w:val="00565CB2"/>
    <w:rsid w:val="00577795"/>
    <w:rsid w:val="00581216"/>
    <w:rsid w:val="005817F6"/>
    <w:rsid w:val="00581C7C"/>
    <w:rsid w:val="0058262D"/>
    <w:rsid w:val="00582E80"/>
    <w:rsid w:val="0058426C"/>
    <w:rsid w:val="0059001C"/>
    <w:rsid w:val="00591F10"/>
    <w:rsid w:val="00594BF7"/>
    <w:rsid w:val="005A20B8"/>
    <w:rsid w:val="005A2F6E"/>
    <w:rsid w:val="005A4133"/>
    <w:rsid w:val="005A6346"/>
    <w:rsid w:val="005B0834"/>
    <w:rsid w:val="005B2744"/>
    <w:rsid w:val="005B5A87"/>
    <w:rsid w:val="005C4369"/>
    <w:rsid w:val="005D0ED9"/>
    <w:rsid w:val="005D594C"/>
    <w:rsid w:val="005E68AC"/>
    <w:rsid w:val="005E7C74"/>
    <w:rsid w:val="005F0482"/>
    <w:rsid w:val="005F0C13"/>
    <w:rsid w:val="005F13B0"/>
    <w:rsid w:val="005F2DD2"/>
    <w:rsid w:val="005F4106"/>
    <w:rsid w:val="005F6CB9"/>
    <w:rsid w:val="005F7CA2"/>
    <w:rsid w:val="006003BF"/>
    <w:rsid w:val="006029CF"/>
    <w:rsid w:val="006033CD"/>
    <w:rsid w:val="006050BC"/>
    <w:rsid w:val="00611F24"/>
    <w:rsid w:val="00612070"/>
    <w:rsid w:val="00616C67"/>
    <w:rsid w:val="00620A80"/>
    <w:rsid w:val="0062451B"/>
    <w:rsid w:val="0062648A"/>
    <w:rsid w:val="006275D2"/>
    <w:rsid w:val="00627951"/>
    <w:rsid w:val="00630FAC"/>
    <w:rsid w:val="00631138"/>
    <w:rsid w:val="00631B1E"/>
    <w:rsid w:val="00635559"/>
    <w:rsid w:val="006364BE"/>
    <w:rsid w:val="00641DC0"/>
    <w:rsid w:val="00643C53"/>
    <w:rsid w:val="006474E0"/>
    <w:rsid w:val="0065583C"/>
    <w:rsid w:val="00655E9E"/>
    <w:rsid w:val="0065757F"/>
    <w:rsid w:val="00657CC8"/>
    <w:rsid w:val="00663363"/>
    <w:rsid w:val="0066476F"/>
    <w:rsid w:val="006652B4"/>
    <w:rsid w:val="006657D5"/>
    <w:rsid w:val="0067011D"/>
    <w:rsid w:val="0067081E"/>
    <w:rsid w:val="0067737C"/>
    <w:rsid w:val="00680F47"/>
    <w:rsid w:val="00681AA1"/>
    <w:rsid w:val="0068253C"/>
    <w:rsid w:val="00684913"/>
    <w:rsid w:val="00685DD3"/>
    <w:rsid w:val="00695E83"/>
    <w:rsid w:val="00697821"/>
    <w:rsid w:val="006B0E46"/>
    <w:rsid w:val="006B240E"/>
    <w:rsid w:val="006B28AF"/>
    <w:rsid w:val="006B4B67"/>
    <w:rsid w:val="006B50C2"/>
    <w:rsid w:val="006B6807"/>
    <w:rsid w:val="006B7335"/>
    <w:rsid w:val="006B7F6A"/>
    <w:rsid w:val="006C34EB"/>
    <w:rsid w:val="006C4C84"/>
    <w:rsid w:val="006E3F3D"/>
    <w:rsid w:val="006E6922"/>
    <w:rsid w:val="006F6658"/>
    <w:rsid w:val="00706511"/>
    <w:rsid w:val="00706C04"/>
    <w:rsid w:val="00714E2A"/>
    <w:rsid w:val="007159D3"/>
    <w:rsid w:val="00721452"/>
    <w:rsid w:val="00721884"/>
    <w:rsid w:val="0072376C"/>
    <w:rsid w:val="00724729"/>
    <w:rsid w:val="00727877"/>
    <w:rsid w:val="0073203D"/>
    <w:rsid w:val="0073382F"/>
    <w:rsid w:val="00736777"/>
    <w:rsid w:val="007367B9"/>
    <w:rsid w:val="00737219"/>
    <w:rsid w:val="007423EC"/>
    <w:rsid w:val="00742413"/>
    <w:rsid w:val="00742795"/>
    <w:rsid w:val="00745CA1"/>
    <w:rsid w:val="0074703B"/>
    <w:rsid w:val="007507F2"/>
    <w:rsid w:val="00756288"/>
    <w:rsid w:val="007563C5"/>
    <w:rsid w:val="0075695D"/>
    <w:rsid w:val="007575A3"/>
    <w:rsid w:val="00760E38"/>
    <w:rsid w:val="00762403"/>
    <w:rsid w:val="00763631"/>
    <w:rsid w:val="00763C8A"/>
    <w:rsid w:val="00765615"/>
    <w:rsid w:val="00770DD7"/>
    <w:rsid w:val="00771B51"/>
    <w:rsid w:val="00771DD3"/>
    <w:rsid w:val="00773371"/>
    <w:rsid w:val="0077556B"/>
    <w:rsid w:val="007761B7"/>
    <w:rsid w:val="00785B87"/>
    <w:rsid w:val="00785FFA"/>
    <w:rsid w:val="00787979"/>
    <w:rsid w:val="007975D2"/>
    <w:rsid w:val="007A2C56"/>
    <w:rsid w:val="007A5973"/>
    <w:rsid w:val="007A7746"/>
    <w:rsid w:val="007A7954"/>
    <w:rsid w:val="007B1910"/>
    <w:rsid w:val="007C08F5"/>
    <w:rsid w:val="007C2435"/>
    <w:rsid w:val="007C60A7"/>
    <w:rsid w:val="007C66DE"/>
    <w:rsid w:val="007D004A"/>
    <w:rsid w:val="007D20DD"/>
    <w:rsid w:val="007D2777"/>
    <w:rsid w:val="007D55BE"/>
    <w:rsid w:val="007E1F31"/>
    <w:rsid w:val="007E249C"/>
    <w:rsid w:val="007E39F5"/>
    <w:rsid w:val="007E65E1"/>
    <w:rsid w:val="007F04D0"/>
    <w:rsid w:val="007F33F4"/>
    <w:rsid w:val="007F4609"/>
    <w:rsid w:val="007F5DE7"/>
    <w:rsid w:val="007F764A"/>
    <w:rsid w:val="00800FB7"/>
    <w:rsid w:val="0081127A"/>
    <w:rsid w:val="0081128C"/>
    <w:rsid w:val="00811A18"/>
    <w:rsid w:val="00813ECA"/>
    <w:rsid w:val="00815D2C"/>
    <w:rsid w:val="008172E9"/>
    <w:rsid w:val="0082036A"/>
    <w:rsid w:val="00820CD8"/>
    <w:rsid w:val="00823FA3"/>
    <w:rsid w:val="008242B4"/>
    <w:rsid w:val="00826223"/>
    <w:rsid w:val="00827C07"/>
    <w:rsid w:val="00830217"/>
    <w:rsid w:val="0083065A"/>
    <w:rsid w:val="00832222"/>
    <w:rsid w:val="008336EF"/>
    <w:rsid w:val="00834002"/>
    <w:rsid w:val="00841613"/>
    <w:rsid w:val="00842FBD"/>
    <w:rsid w:val="00843396"/>
    <w:rsid w:val="00845CB9"/>
    <w:rsid w:val="00846FD9"/>
    <w:rsid w:val="008525CD"/>
    <w:rsid w:val="00852D80"/>
    <w:rsid w:val="00854EA6"/>
    <w:rsid w:val="008552BC"/>
    <w:rsid w:val="008576FE"/>
    <w:rsid w:val="008648BE"/>
    <w:rsid w:val="00864919"/>
    <w:rsid w:val="0086716F"/>
    <w:rsid w:val="00867A3E"/>
    <w:rsid w:val="008706BB"/>
    <w:rsid w:val="00871802"/>
    <w:rsid w:val="008726A4"/>
    <w:rsid w:val="00872A0E"/>
    <w:rsid w:val="00874311"/>
    <w:rsid w:val="00875938"/>
    <w:rsid w:val="00883ED9"/>
    <w:rsid w:val="0088599F"/>
    <w:rsid w:val="008868C8"/>
    <w:rsid w:val="008870FA"/>
    <w:rsid w:val="00890DDE"/>
    <w:rsid w:val="00894012"/>
    <w:rsid w:val="008948D7"/>
    <w:rsid w:val="00897953"/>
    <w:rsid w:val="008A1927"/>
    <w:rsid w:val="008A20D7"/>
    <w:rsid w:val="008A2F9E"/>
    <w:rsid w:val="008A41B8"/>
    <w:rsid w:val="008A592F"/>
    <w:rsid w:val="008A6A01"/>
    <w:rsid w:val="008A7573"/>
    <w:rsid w:val="008B194B"/>
    <w:rsid w:val="008B681E"/>
    <w:rsid w:val="008B79B0"/>
    <w:rsid w:val="008C2C22"/>
    <w:rsid w:val="008C397B"/>
    <w:rsid w:val="008C3B08"/>
    <w:rsid w:val="008D0641"/>
    <w:rsid w:val="008D0DD9"/>
    <w:rsid w:val="008D7638"/>
    <w:rsid w:val="008E09D2"/>
    <w:rsid w:val="008E42C1"/>
    <w:rsid w:val="008E4715"/>
    <w:rsid w:val="008F1EF9"/>
    <w:rsid w:val="008F5F12"/>
    <w:rsid w:val="008F5FA1"/>
    <w:rsid w:val="008F6F6F"/>
    <w:rsid w:val="00900D14"/>
    <w:rsid w:val="00904E53"/>
    <w:rsid w:val="00905023"/>
    <w:rsid w:val="009053BE"/>
    <w:rsid w:val="0091019A"/>
    <w:rsid w:val="009215FD"/>
    <w:rsid w:val="009220C1"/>
    <w:rsid w:val="0092264D"/>
    <w:rsid w:val="00923CED"/>
    <w:rsid w:val="0092530A"/>
    <w:rsid w:val="00930009"/>
    <w:rsid w:val="00930704"/>
    <w:rsid w:val="00932047"/>
    <w:rsid w:val="009326E1"/>
    <w:rsid w:val="0093512A"/>
    <w:rsid w:val="00935DF7"/>
    <w:rsid w:val="00936820"/>
    <w:rsid w:val="009426E9"/>
    <w:rsid w:val="00942D98"/>
    <w:rsid w:val="009471FB"/>
    <w:rsid w:val="00947A77"/>
    <w:rsid w:val="00950439"/>
    <w:rsid w:val="00950C84"/>
    <w:rsid w:val="00951FBF"/>
    <w:rsid w:val="009536E7"/>
    <w:rsid w:val="00957628"/>
    <w:rsid w:val="00961FCD"/>
    <w:rsid w:val="00962C55"/>
    <w:rsid w:val="00963956"/>
    <w:rsid w:val="0096651E"/>
    <w:rsid w:val="00970988"/>
    <w:rsid w:val="00971AF1"/>
    <w:rsid w:val="00973541"/>
    <w:rsid w:val="00976339"/>
    <w:rsid w:val="00976C17"/>
    <w:rsid w:val="0097729B"/>
    <w:rsid w:val="009817A1"/>
    <w:rsid w:val="00984A0A"/>
    <w:rsid w:val="00994886"/>
    <w:rsid w:val="009A058D"/>
    <w:rsid w:val="009A1B4C"/>
    <w:rsid w:val="009A3192"/>
    <w:rsid w:val="009A3FE9"/>
    <w:rsid w:val="009A424A"/>
    <w:rsid w:val="009A62E6"/>
    <w:rsid w:val="009B0721"/>
    <w:rsid w:val="009B1C00"/>
    <w:rsid w:val="009B4BBE"/>
    <w:rsid w:val="009B6CA5"/>
    <w:rsid w:val="009C2E32"/>
    <w:rsid w:val="009C6D40"/>
    <w:rsid w:val="009D4E85"/>
    <w:rsid w:val="009D6AC6"/>
    <w:rsid w:val="009E1AB6"/>
    <w:rsid w:val="009E3628"/>
    <w:rsid w:val="009E509B"/>
    <w:rsid w:val="009E698F"/>
    <w:rsid w:val="009F1DFE"/>
    <w:rsid w:val="009F2413"/>
    <w:rsid w:val="00A11CDE"/>
    <w:rsid w:val="00A12A11"/>
    <w:rsid w:val="00A14555"/>
    <w:rsid w:val="00A150CE"/>
    <w:rsid w:val="00A156C3"/>
    <w:rsid w:val="00A22989"/>
    <w:rsid w:val="00A24E23"/>
    <w:rsid w:val="00A303D5"/>
    <w:rsid w:val="00A30ED3"/>
    <w:rsid w:val="00A36006"/>
    <w:rsid w:val="00A37A94"/>
    <w:rsid w:val="00A43155"/>
    <w:rsid w:val="00A4315A"/>
    <w:rsid w:val="00A43184"/>
    <w:rsid w:val="00A43726"/>
    <w:rsid w:val="00A4406F"/>
    <w:rsid w:val="00A5229E"/>
    <w:rsid w:val="00A536F2"/>
    <w:rsid w:val="00A60155"/>
    <w:rsid w:val="00A60747"/>
    <w:rsid w:val="00A65A49"/>
    <w:rsid w:val="00A73A24"/>
    <w:rsid w:val="00A76107"/>
    <w:rsid w:val="00A8251B"/>
    <w:rsid w:val="00A87194"/>
    <w:rsid w:val="00AA016A"/>
    <w:rsid w:val="00AA0B41"/>
    <w:rsid w:val="00AA1E5C"/>
    <w:rsid w:val="00AA3940"/>
    <w:rsid w:val="00AA4C15"/>
    <w:rsid w:val="00AA66AA"/>
    <w:rsid w:val="00AB0DCE"/>
    <w:rsid w:val="00AB27E8"/>
    <w:rsid w:val="00AB6780"/>
    <w:rsid w:val="00AB71DF"/>
    <w:rsid w:val="00AC037B"/>
    <w:rsid w:val="00AC1CFD"/>
    <w:rsid w:val="00AC23E5"/>
    <w:rsid w:val="00AC5060"/>
    <w:rsid w:val="00AD2833"/>
    <w:rsid w:val="00AD47F6"/>
    <w:rsid w:val="00AD6120"/>
    <w:rsid w:val="00AD72C8"/>
    <w:rsid w:val="00AE00AA"/>
    <w:rsid w:val="00AE1B76"/>
    <w:rsid w:val="00AF3136"/>
    <w:rsid w:val="00AF7BB8"/>
    <w:rsid w:val="00B0087C"/>
    <w:rsid w:val="00B01396"/>
    <w:rsid w:val="00B05282"/>
    <w:rsid w:val="00B063F8"/>
    <w:rsid w:val="00B14C0F"/>
    <w:rsid w:val="00B17F57"/>
    <w:rsid w:val="00B21F2E"/>
    <w:rsid w:val="00B24EB6"/>
    <w:rsid w:val="00B2720A"/>
    <w:rsid w:val="00B27222"/>
    <w:rsid w:val="00B27265"/>
    <w:rsid w:val="00B30270"/>
    <w:rsid w:val="00B30D44"/>
    <w:rsid w:val="00B35357"/>
    <w:rsid w:val="00B36340"/>
    <w:rsid w:val="00B429E7"/>
    <w:rsid w:val="00B52BB4"/>
    <w:rsid w:val="00B53A11"/>
    <w:rsid w:val="00B54DAB"/>
    <w:rsid w:val="00B55033"/>
    <w:rsid w:val="00B5783A"/>
    <w:rsid w:val="00B60C27"/>
    <w:rsid w:val="00B62151"/>
    <w:rsid w:val="00B639C4"/>
    <w:rsid w:val="00B648FB"/>
    <w:rsid w:val="00B64962"/>
    <w:rsid w:val="00B6503D"/>
    <w:rsid w:val="00B71770"/>
    <w:rsid w:val="00B7214E"/>
    <w:rsid w:val="00B92A64"/>
    <w:rsid w:val="00B95653"/>
    <w:rsid w:val="00BA2088"/>
    <w:rsid w:val="00BA2521"/>
    <w:rsid w:val="00BA2829"/>
    <w:rsid w:val="00BA4FFE"/>
    <w:rsid w:val="00BA50CF"/>
    <w:rsid w:val="00BA6342"/>
    <w:rsid w:val="00BA769B"/>
    <w:rsid w:val="00BB086C"/>
    <w:rsid w:val="00BB2E13"/>
    <w:rsid w:val="00BB5AD8"/>
    <w:rsid w:val="00BB7A06"/>
    <w:rsid w:val="00BC028B"/>
    <w:rsid w:val="00BC16D5"/>
    <w:rsid w:val="00BC174A"/>
    <w:rsid w:val="00BC3F9B"/>
    <w:rsid w:val="00BC4DE9"/>
    <w:rsid w:val="00BC5377"/>
    <w:rsid w:val="00BD10A1"/>
    <w:rsid w:val="00BD13AA"/>
    <w:rsid w:val="00BD2419"/>
    <w:rsid w:val="00BD4F18"/>
    <w:rsid w:val="00BE1063"/>
    <w:rsid w:val="00BE162A"/>
    <w:rsid w:val="00BE2E49"/>
    <w:rsid w:val="00BE37F6"/>
    <w:rsid w:val="00BE3BBD"/>
    <w:rsid w:val="00BF10D9"/>
    <w:rsid w:val="00BF147D"/>
    <w:rsid w:val="00BF63D1"/>
    <w:rsid w:val="00BF6F7B"/>
    <w:rsid w:val="00BF7107"/>
    <w:rsid w:val="00BF759B"/>
    <w:rsid w:val="00C04DA9"/>
    <w:rsid w:val="00C05022"/>
    <w:rsid w:val="00C078BC"/>
    <w:rsid w:val="00C21BF1"/>
    <w:rsid w:val="00C22A6A"/>
    <w:rsid w:val="00C3198B"/>
    <w:rsid w:val="00C32304"/>
    <w:rsid w:val="00C36792"/>
    <w:rsid w:val="00C419DE"/>
    <w:rsid w:val="00C42584"/>
    <w:rsid w:val="00C43786"/>
    <w:rsid w:val="00C453F4"/>
    <w:rsid w:val="00C46F8D"/>
    <w:rsid w:val="00C474AD"/>
    <w:rsid w:val="00C5020D"/>
    <w:rsid w:val="00C50311"/>
    <w:rsid w:val="00C51218"/>
    <w:rsid w:val="00C51818"/>
    <w:rsid w:val="00C52513"/>
    <w:rsid w:val="00C55202"/>
    <w:rsid w:val="00C55CC3"/>
    <w:rsid w:val="00C57473"/>
    <w:rsid w:val="00C60461"/>
    <w:rsid w:val="00C605EC"/>
    <w:rsid w:val="00C618E1"/>
    <w:rsid w:val="00C63F56"/>
    <w:rsid w:val="00C7524F"/>
    <w:rsid w:val="00C756D5"/>
    <w:rsid w:val="00C901C4"/>
    <w:rsid w:val="00C9073E"/>
    <w:rsid w:val="00C90E6B"/>
    <w:rsid w:val="00C92AA9"/>
    <w:rsid w:val="00C93746"/>
    <w:rsid w:val="00C93E04"/>
    <w:rsid w:val="00CA3997"/>
    <w:rsid w:val="00CA6440"/>
    <w:rsid w:val="00CA65DC"/>
    <w:rsid w:val="00CB0E86"/>
    <w:rsid w:val="00CB2F2E"/>
    <w:rsid w:val="00CB398C"/>
    <w:rsid w:val="00CC1663"/>
    <w:rsid w:val="00CC2597"/>
    <w:rsid w:val="00CC67B4"/>
    <w:rsid w:val="00CD0820"/>
    <w:rsid w:val="00CD0DEA"/>
    <w:rsid w:val="00CD50D5"/>
    <w:rsid w:val="00CE3FAB"/>
    <w:rsid w:val="00CE5993"/>
    <w:rsid w:val="00CF02FC"/>
    <w:rsid w:val="00CF3267"/>
    <w:rsid w:val="00CF52AC"/>
    <w:rsid w:val="00D11567"/>
    <w:rsid w:val="00D12185"/>
    <w:rsid w:val="00D1241C"/>
    <w:rsid w:val="00D1363D"/>
    <w:rsid w:val="00D13E8D"/>
    <w:rsid w:val="00D15A48"/>
    <w:rsid w:val="00D15AF8"/>
    <w:rsid w:val="00D17B55"/>
    <w:rsid w:val="00D17EB7"/>
    <w:rsid w:val="00D213F5"/>
    <w:rsid w:val="00D31FC1"/>
    <w:rsid w:val="00D35699"/>
    <w:rsid w:val="00D35C70"/>
    <w:rsid w:val="00D3730D"/>
    <w:rsid w:val="00D435BF"/>
    <w:rsid w:val="00D45373"/>
    <w:rsid w:val="00D457AB"/>
    <w:rsid w:val="00D51347"/>
    <w:rsid w:val="00D52593"/>
    <w:rsid w:val="00D54AE3"/>
    <w:rsid w:val="00D568A3"/>
    <w:rsid w:val="00D62CC4"/>
    <w:rsid w:val="00D637A3"/>
    <w:rsid w:val="00D64B81"/>
    <w:rsid w:val="00D6548D"/>
    <w:rsid w:val="00D65D53"/>
    <w:rsid w:val="00D663B8"/>
    <w:rsid w:val="00D73479"/>
    <w:rsid w:val="00D739BB"/>
    <w:rsid w:val="00D74723"/>
    <w:rsid w:val="00D75605"/>
    <w:rsid w:val="00D8072B"/>
    <w:rsid w:val="00D82076"/>
    <w:rsid w:val="00D878DC"/>
    <w:rsid w:val="00D87E92"/>
    <w:rsid w:val="00D93895"/>
    <w:rsid w:val="00D93F49"/>
    <w:rsid w:val="00D942BC"/>
    <w:rsid w:val="00D961E1"/>
    <w:rsid w:val="00DA0E7F"/>
    <w:rsid w:val="00DA1DB9"/>
    <w:rsid w:val="00DA29AC"/>
    <w:rsid w:val="00DA65FF"/>
    <w:rsid w:val="00DA69B2"/>
    <w:rsid w:val="00DB00C5"/>
    <w:rsid w:val="00DB1CEF"/>
    <w:rsid w:val="00DB259B"/>
    <w:rsid w:val="00DB25C0"/>
    <w:rsid w:val="00DB2CB6"/>
    <w:rsid w:val="00DB352B"/>
    <w:rsid w:val="00DB4E9E"/>
    <w:rsid w:val="00DB6468"/>
    <w:rsid w:val="00DC060F"/>
    <w:rsid w:val="00DC6280"/>
    <w:rsid w:val="00DD0CE5"/>
    <w:rsid w:val="00DD2077"/>
    <w:rsid w:val="00DD45D9"/>
    <w:rsid w:val="00DD4B07"/>
    <w:rsid w:val="00DD5AD6"/>
    <w:rsid w:val="00DD7496"/>
    <w:rsid w:val="00DE0159"/>
    <w:rsid w:val="00DE561C"/>
    <w:rsid w:val="00DE7309"/>
    <w:rsid w:val="00DF1566"/>
    <w:rsid w:val="00DF175A"/>
    <w:rsid w:val="00DF2BD3"/>
    <w:rsid w:val="00DF30CD"/>
    <w:rsid w:val="00DF4F47"/>
    <w:rsid w:val="00E04CE5"/>
    <w:rsid w:val="00E1257B"/>
    <w:rsid w:val="00E12BBD"/>
    <w:rsid w:val="00E223BA"/>
    <w:rsid w:val="00E22B61"/>
    <w:rsid w:val="00E25A8B"/>
    <w:rsid w:val="00E306D9"/>
    <w:rsid w:val="00E3147D"/>
    <w:rsid w:val="00E34448"/>
    <w:rsid w:val="00E414F1"/>
    <w:rsid w:val="00E42155"/>
    <w:rsid w:val="00E505C5"/>
    <w:rsid w:val="00E50950"/>
    <w:rsid w:val="00E5165F"/>
    <w:rsid w:val="00E51B0A"/>
    <w:rsid w:val="00E61573"/>
    <w:rsid w:val="00E63657"/>
    <w:rsid w:val="00E64F8A"/>
    <w:rsid w:val="00E6501C"/>
    <w:rsid w:val="00E67AF5"/>
    <w:rsid w:val="00E7039A"/>
    <w:rsid w:val="00E7424F"/>
    <w:rsid w:val="00E74A52"/>
    <w:rsid w:val="00E75644"/>
    <w:rsid w:val="00E75719"/>
    <w:rsid w:val="00E80F71"/>
    <w:rsid w:val="00E82515"/>
    <w:rsid w:val="00E83E51"/>
    <w:rsid w:val="00E8449B"/>
    <w:rsid w:val="00E8521F"/>
    <w:rsid w:val="00E90205"/>
    <w:rsid w:val="00E91B7F"/>
    <w:rsid w:val="00E926D5"/>
    <w:rsid w:val="00E93F05"/>
    <w:rsid w:val="00E947AF"/>
    <w:rsid w:val="00E97910"/>
    <w:rsid w:val="00EA004E"/>
    <w:rsid w:val="00EA28C6"/>
    <w:rsid w:val="00EA41E5"/>
    <w:rsid w:val="00EA6B01"/>
    <w:rsid w:val="00EB4E05"/>
    <w:rsid w:val="00EB7B90"/>
    <w:rsid w:val="00EC07EB"/>
    <w:rsid w:val="00EC1CEF"/>
    <w:rsid w:val="00EC48CC"/>
    <w:rsid w:val="00EC4AE2"/>
    <w:rsid w:val="00EC5354"/>
    <w:rsid w:val="00EC6169"/>
    <w:rsid w:val="00EC6B09"/>
    <w:rsid w:val="00ED1DBB"/>
    <w:rsid w:val="00ED22C2"/>
    <w:rsid w:val="00ED42E9"/>
    <w:rsid w:val="00EE4294"/>
    <w:rsid w:val="00EE4F3C"/>
    <w:rsid w:val="00EE69A3"/>
    <w:rsid w:val="00EE6C23"/>
    <w:rsid w:val="00EE6FE8"/>
    <w:rsid w:val="00EF1E0F"/>
    <w:rsid w:val="00EF2C1A"/>
    <w:rsid w:val="00EF7CED"/>
    <w:rsid w:val="00F0009F"/>
    <w:rsid w:val="00F05DC9"/>
    <w:rsid w:val="00F067D4"/>
    <w:rsid w:val="00F074AE"/>
    <w:rsid w:val="00F1179C"/>
    <w:rsid w:val="00F152C0"/>
    <w:rsid w:val="00F178C4"/>
    <w:rsid w:val="00F22CE4"/>
    <w:rsid w:val="00F25508"/>
    <w:rsid w:val="00F2759B"/>
    <w:rsid w:val="00F35FAE"/>
    <w:rsid w:val="00F378C7"/>
    <w:rsid w:val="00F40D7B"/>
    <w:rsid w:val="00F40E99"/>
    <w:rsid w:val="00F452F9"/>
    <w:rsid w:val="00F460B2"/>
    <w:rsid w:val="00F506DF"/>
    <w:rsid w:val="00F51610"/>
    <w:rsid w:val="00F528C4"/>
    <w:rsid w:val="00F5463B"/>
    <w:rsid w:val="00F56A69"/>
    <w:rsid w:val="00F60F2E"/>
    <w:rsid w:val="00F62E3C"/>
    <w:rsid w:val="00F65683"/>
    <w:rsid w:val="00F667CA"/>
    <w:rsid w:val="00F67B3E"/>
    <w:rsid w:val="00F71246"/>
    <w:rsid w:val="00F73E02"/>
    <w:rsid w:val="00F74A76"/>
    <w:rsid w:val="00F76FCC"/>
    <w:rsid w:val="00F822E4"/>
    <w:rsid w:val="00F82993"/>
    <w:rsid w:val="00F8313F"/>
    <w:rsid w:val="00F858F0"/>
    <w:rsid w:val="00F86DC5"/>
    <w:rsid w:val="00F909DF"/>
    <w:rsid w:val="00F90E28"/>
    <w:rsid w:val="00F95C31"/>
    <w:rsid w:val="00F95FED"/>
    <w:rsid w:val="00FA2660"/>
    <w:rsid w:val="00FA6334"/>
    <w:rsid w:val="00FA6825"/>
    <w:rsid w:val="00FB0F08"/>
    <w:rsid w:val="00FB3457"/>
    <w:rsid w:val="00FB3B5D"/>
    <w:rsid w:val="00FB5B5F"/>
    <w:rsid w:val="00FB769D"/>
    <w:rsid w:val="00FC105A"/>
    <w:rsid w:val="00FC3A48"/>
    <w:rsid w:val="00FC498E"/>
    <w:rsid w:val="00FC6BEA"/>
    <w:rsid w:val="00FD0CBB"/>
    <w:rsid w:val="00FD635E"/>
    <w:rsid w:val="00FE0709"/>
    <w:rsid w:val="00FE070A"/>
    <w:rsid w:val="00FE49ED"/>
    <w:rsid w:val="00FF2136"/>
    <w:rsid w:val="00FF6A67"/>
    <w:rsid w:val="00FF7B7D"/>
    <w:rsid w:val="00F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963956"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bCs/>
      <w:sz w:val="28"/>
    </w:rPr>
  </w:style>
  <w:style w:type="paragraph" w:styleId="berschrift2">
    <w:name w:val="heading 2"/>
    <w:basedOn w:val="Standard"/>
    <w:next w:val="Standard"/>
    <w:qFormat/>
    <w:pPr>
      <w:keepNext/>
      <w:spacing w:line="480" w:lineRule="auto"/>
      <w:ind w:left="1276" w:hanging="709"/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keepNext/>
      <w:jc w:val="both"/>
      <w:outlineLvl w:val="2"/>
    </w:pPr>
    <w:rPr>
      <w:b/>
      <w:snapToGrid w:val="0"/>
    </w:rPr>
  </w:style>
  <w:style w:type="paragraph" w:styleId="berschrift4">
    <w:name w:val="heading 4"/>
    <w:basedOn w:val="Standard"/>
    <w:next w:val="Standard"/>
    <w:qFormat/>
    <w:pPr>
      <w:keepNext/>
      <w:spacing w:line="288" w:lineRule="auto"/>
      <w:jc w:val="both"/>
      <w:outlineLvl w:val="3"/>
    </w:pPr>
    <w:rPr>
      <w:b/>
      <w:snapToGrid w:val="0"/>
      <w:color w:val="FF0000"/>
    </w:rPr>
  </w:style>
  <w:style w:type="paragraph" w:styleId="berschrift5">
    <w:name w:val="heading 5"/>
    <w:basedOn w:val="Standard"/>
    <w:next w:val="Standard"/>
    <w:qFormat/>
    <w:pPr>
      <w:keepNext/>
      <w:spacing w:line="288" w:lineRule="auto"/>
      <w:jc w:val="both"/>
      <w:outlineLvl w:val="4"/>
    </w:pPr>
    <w:rPr>
      <w:snapToGrid w:val="0"/>
      <w:color w:val="FF0000"/>
    </w:rPr>
  </w:style>
  <w:style w:type="paragraph" w:styleId="berschrift6">
    <w:name w:val="heading 6"/>
    <w:basedOn w:val="Standard"/>
    <w:next w:val="Standard"/>
    <w:qFormat/>
    <w:pPr>
      <w:keepNext/>
      <w:spacing w:line="360" w:lineRule="auto"/>
      <w:ind w:left="2835"/>
      <w:outlineLvl w:val="5"/>
    </w:pPr>
    <w:rPr>
      <w:snapToGrid w:val="0"/>
    </w:rPr>
  </w:style>
  <w:style w:type="paragraph" w:styleId="berschrift7">
    <w:name w:val="heading 7"/>
    <w:basedOn w:val="Standard"/>
    <w:next w:val="Standard"/>
    <w:qFormat/>
    <w:pPr>
      <w:keepNext/>
      <w:jc w:val="center"/>
      <w:outlineLvl w:val="6"/>
    </w:pPr>
    <w:rPr>
      <w:snapToGrid w:val="0"/>
      <w:sz w:val="32"/>
    </w:rPr>
  </w:style>
  <w:style w:type="paragraph" w:styleId="berschrift8">
    <w:name w:val="heading 8"/>
    <w:basedOn w:val="Standard"/>
    <w:next w:val="Standard"/>
    <w:qFormat/>
    <w:pPr>
      <w:keepNext/>
      <w:spacing w:line="288" w:lineRule="auto"/>
      <w:ind w:left="1134"/>
      <w:jc w:val="both"/>
      <w:outlineLvl w:val="7"/>
    </w:pPr>
    <w:rPr>
      <w:snapToGrid w:val="0"/>
    </w:rPr>
  </w:style>
  <w:style w:type="paragraph" w:styleId="berschrift9">
    <w:name w:val="heading 9"/>
    <w:basedOn w:val="Standard"/>
    <w:next w:val="Standard"/>
    <w:qFormat/>
    <w:pPr>
      <w:keepNext/>
      <w:spacing w:line="312" w:lineRule="auto"/>
      <w:ind w:left="567"/>
      <w:jc w:val="both"/>
      <w:outlineLvl w:val="8"/>
    </w:pPr>
    <w:rPr>
      <w:snapToGrid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trifft">
    <w:name w:val="Betrifft"/>
    <w:basedOn w:val="Standard"/>
    <w:pPr>
      <w:spacing w:before="480"/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Formatvorlage2">
    <w:name w:val="Formatvorlage2"/>
    <w:basedOn w:val="Standard"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BodyText21">
    <w:name w:val="Body Text 21"/>
    <w:basedOn w:val="Standard"/>
    <w:pPr>
      <w:spacing w:line="288" w:lineRule="auto"/>
      <w:jc w:val="both"/>
    </w:pPr>
    <w:rPr>
      <w:rFonts w:ascii="Times New Roman" w:hAnsi="Times New Roman"/>
      <w:snapToGrid w:val="0"/>
    </w:rPr>
  </w:style>
  <w:style w:type="paragraph" w:customStyle="1" w:styleId="b2">
    <w:name w:val="üb2"/>
    <w:basedOn w:val="Standard"/>
    <w:pPr>
      <w:tabs>
        <w:tab w:val="left" w:pos="567"/>
        <w:tab w:val="left" w:pos="993"/>
      </w:tabs>
      <w:spacing w:before="120" w:after="200" w:line="300" w:lineRule="atLeast"/>
      <w:ind w:left="993" w:hanging="993"/>
    </w:pPr>
    <w:rPr>
      <w:rFonts w:ascii="Times New Roman" w:hAnsi="Times New Roman"/>
      <w:b/>
      <w:snapToGrid w:val="0"/>
      <w:color w:val="000000"/>
      <w:sz w:val="26"/>
    </w:rPr>
  </w:style>
  <w:style w:type="paragraph" w:styleId="Textkrper">
    <w:name w:val="Body Text"/>
    <w:basedOn w:val="Standard"/>
    <w:pPr>
      <w:spacing w:line="312" w:lineRule="auto"/>
      <w:jc w:val="both"/>
    </w:pPr>
    <w:rPr>
      <w:snapToGrid w:val="0"/>
      <w:color w:val="FF0000"/>
    </w:rPr>
  </w:style>
  <w:style w:type="paragraph" w:customStyle="1" w:styleId="stand2">
    <w:name w:val="stand2"/>
    <w:basedOn w:val="Standard"/>
    <w:pPr>
      <w:spacing w:before="60" w:line="300" w:lineRule="atLeast"/>
      <w:ind w:left="567"/>
    </w:pPr>
    <w:rPr>
      <w:rFonts w:ascii="Times New Roman" w:hAnsi="Times New Roman"/>
      <w:snapToGrid w:val="0"/>
      <w:color w:val="000000"/>
    </w:rPr>
  </w:style>
  <w:style w:type="paragraph" w:styleId="Textkrper-Zeileneinzug">
    <w:name w:val="Body Text Indent"/>
    <w:basedOn w:val="Standard"/>
    <w:pPr>
      <w:spacing w:line="312" w:lineRule="auto"/>
      <w:jc w:val="both"/>
    </w:pPr>
    <w:rPr>
      <w:snapToGrid w:val="0"/>
      <w:color w:val="0000FF"/>
    </w:rPr>
  </w:style>
  <w:style w:type="paragraph" w:styleId="Textkrper3">
    <w:name w:val="Body Text 3"/>
    <w:basedOn w:val="Standard"/>
    <w:pPr>
      <w:spacing w:line="288" w:lineRule="auto"/>
    </w:pPr>
    <w:rPr>
      <w:snapToGrid w:val="0"/>
      <w:color w:val="0000FF"/>
      <w:sz w:val="18"/>
    </w:rPr>
  </w:style>
  <w:style w:type="paragraph" w:customStyle="1" w:styleId="b1">
    <w:name w:val="üb1"/>
    <w:basedOn w:val="Standard"/>
    <w:pPr>
      <w:tabs>
        <w:tab w:val="left" w:pos="567"/>
        <w:tab w:val="left" w:pos="993"/>
      </w:tabs>
      <w:spacing w:before="240" w:after="200" w:line="300" w:lineRule="atLeast"/>
    </w:pPr>
    <w:rPr>
      <w:rFonts w:ascii="Times New Roman" w:hAnsi="Times New Roman"/>
      <w:b/>
      <w:snapToGrid w:val="0"/>
      <w:color w:val="000000"/>
      <w:sz w:val="28"/>
    </w:rPr>
  </w:style>
  <w:style w:type="paragraph" w:customStyle="1" w:styleId="Textnormal">
    <w:name w:val="Text normal"/>
    <w:pPr>
      <w:spacing w:line="360" w:lineRule="auto"/>
      <w:jc w:val="both"/>
    </w:pPr>
    <w:rPr>
      <w:snapToGrid w:val="0"/>
      <w:sz w:val="24"/>
    </w:rPr>
  </w:style>
  <w:style w:type="paragraph" w:customStyle="1" w:styleId="ListeRaute">
    <w:name w:val="Liste Raute"/>
    <w:pPr>
      <w:spacing w:line="360" w:lineRule="auto"/>
      <w:ind w:left="283" w:hanging="283"/>
      <w:jc w:val="both"/>
    </w:pPr>
    <w:rPr>
      <w:snapToGrid w:val="0"/>
      <w:sz w:val="24"/>
    </w:rPr>
  </w:style>
  <w:style w:type="paragraph" w:styleId="Textkrper-Einzug2">
    <w:name w:val="Body Text Indent 2"/>
    <w:basedOn w:val="Standard"/>
    <w:pPr>
      <w:numPr>
        <w:ilvl w:val="12"/>
      </w:numPr>
      <w:spacing w:line="312" w:lineRule="auto"/>
      <w:ind w:left="737"/>
      <w:jc w:val="both"/>
    </w:pPr>
    <w:rPr>
      <w:snapToGrid w:val="0"/>
      <w:color w:val="0000FF"/>
    </w:rPr>
  </w:style>
  <w:style w:type="paragraph" w:styleId="Textkrper-Einzug3">
    <w:name w:val="Body Text Indent 3"/>
    <w:basedOn w:val="Standard"/>
    <w:pPr>
      <w:numPr>
        <w:ilvl w:val="12"/>
      </w:numPr>
      <w:spacing w:line="288" w:lineRule="auto"/>
      <w:ind w:left="1417" w:hanging="283"/>
      <w:jc w:val="both"/>
    </w:pPr>
    <w:rPr>
      <w:b/>
      <w:snapToGrid w:val="0"/>
    </w:rPr>
  </w:style>
  <w:style w:type="paragraph" w:styleId="Textkrper2">
    <w:name w:val="Body Text 2"/>
    <w:basedOn w:val="Standard"/>
    <w:pPr>
      <w:spacing w:line="288" w:lineRule="auto"/>
    </w:pPr>
    <w:rPr>
      <w:snapToGrid w:val="0"/>
      <w:color w:val="800080"/>
      <w:sz w:val="18"/>
    </w:rPr>
  </w:style>
  <w:style w:type="paragraph" w:styleId="Blocktext">
    <w:name w:val="Block Text"/>
    <w:basedOn w:val="Standard"/>
    <w:pPr>
      <w:spacing w:line="312" w:lineRule="auto"/>
      <w:ind w:left="1134" w:right="1134"/>
      <w:jc w:val="both"/>
    </w:pPr>
    <w:rPr>
      <w:snapToGrid w:val="0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  <w:snapToGrid w:val="0"/>
      <w:sz w:val="20"/>
    </w:rPr>
  </w:style>
  <w:style w:type="paragraph" w:customStyle="1" w:styleId="Aufzhlung">
    <w:name w:val="Aufzählung"/>
    <w:basedOn w:val="Standard"/>
    <w:pPr>
      <w:ind w:left="142" w:hanging="142"/>
      <w:jc w:val="both"/>
    </w:pPr>
    <w:rPr>
      <w:sz w:val="18"/>
    </w:rPr>
  </w:style>
  <w:style w:type="paragraph" w:customStyle="1" w:styleId="Aufzhlung05vor">
    <w:name w:val="Aufzählung 0.5vor"/>
    <w:basedOn w:val="Aufzhlung"/>
    <w:pPr>
      <w:spacing w:before="120"/>
    </w:pPr>
  </w:style>
  <w:style w:type="paragraph" w:customStyle="1" w:styleId="Standardeinzug05">
    <w:name w:val="Standardeinzug 0.5"/>
    <w:basedOn w:val="Standard"/>
    <w:pPr>
      <w:ind w:left="284" w:hanging="284"/>
      <w:jc w:val="both"/>
    </w:pPr>
    <w:rPr>
      <w:sz w:val="18"/>
    </w:rPr>
  </w:style>
  <w:style w:type="paragraph" w:customStyle="1" w:styleId="Einzug05cm">
    <w:name w:val="Einzug 0.5cm"/>
    <w:basedOn w:val="Standardeinzug05"/>
    <w:pPr>
      <w:ind w:firstLine="0"/>
    </w:pPr>
  </w:style>
  <w:style w:type="paragraph" w:customStyle="1" w:styleId="Einzug2cm">
    <w:name w:val="Einzug 2cm"/>
    <w:basedOn w:val="Standardeinzug"/>
    <w:pPr>
      <w:tabs>
        <w:tab w:val="left" w:pos="3969"/>
      </w:tabs>
    </w:pPr>
    <w:rPr>
      <w:b/>
      <w:sz w:val="26"/>
    </w:rPr>
  </w:style>
  <w:style w:type="paragraph" w:styleId="Standardeinzug">
    <w:name w:val="Normal Indent"/>
    <w:basedOn w:val="Standard"/>
    <w:pPr>
      <w:ind w:left="1134"/>
      <w:jc w:val="both"/>
    </w:pPr>
    <w:rPr>
      <w:sz w:val="18"/>
    </w:rPr>
  </w:style>
  <w:style w:type="paragraph" w:customStyle="1" w:styleId="Inhalt1">
    <w:name w:val="Inhalt1"/>
    <w:basedOn w:val="Standard"/>
    <w:pPr>
      <w:tabs>
        <w:tab w:val="right" w:leader="dot" w:pos="4536"/>
      </w:tabs>
      <w:spacing w:before="60"/>
      <w:ind w:left="567" w:hanging="567"/>
      <w:jc w:val="both"/>
    </w:pPr>
    <w:rPr>
      <w:b/>
      <w:sz w:val="20"/>
    </w:rPr>
  </w:style>
  <w:style w:type="paragraph" w:customStyle="1" w:styleId="Inhalt2">
    <w:name w:val="Inhalt2"/>
    <w:basedOn w:val="Standard"/>
    <w:pPr>
      <w:tabs>
        <w:tab w:val="right" w:leader="dot" w:pos="4536"/>
      </w:tabs>
      <w:ind w:left="567" w:hanging="567"/>
      <w:jc w:val="both"/>
    </w:pPr>
    <w:rPr>
      <w:sz w:val="18"/>
    </w:rPr>
  </w:style>
  <w:style w:type="paragraph" w:styleId="Titel">
    <w:name w:val="Title"/>
    <w:basedOn w:val="Standard"/>
    <w:qFormat/>
    <w:pPr>
      <w:spacing w:before="60" w:after="60"/>
      <w:jc w:val="center"/>
    </w:pPr>
    <w:rPr>
      <w:sz w:val="28"/>
    </w:rPr>
  </w:style>
  <w:style w:type="paragraph" w:styleId="Untertitel">
    <w:name w:val="Subtitle"/>
    <w:basedOn w:val="Standard"/>
    <w:qFormat/>
    <w:pPr>
      <w:spacing w:after="60"/>
      <w:jc w:val="center"/>
    </w:pPr>
    <w:rPr>
      <w:sz w:val="20"/>
    </w:rPr>
  </w:style>
  <w:style w:type="paragraph" w:styleId="Beschriftung">
    <w:name w:val="caption"/>
    <w:basedOn w:val="Standard"/>
    <w:next w:val="Standard"/>
    <w:qFormat/>
    <w:pPr>
      <w:spacing w:before="60" w:after="120"/>
      <w:ind w:left="567" w:hanging="567"/>
      <w:jc w:val="both"/>
    </w:pPr>
    <w:rPr>
      <w:sz w:val="18"/>
    </w:rPr>
  </w:style>
  <w:style w:type="paragraph" w:customStyle="1" w:styleId="Textkrper31">
    <w:name w:val="Textkörper 31"/>
    <w:basedOn w:val="Standard"/>
    <w:pPr>
      <w:spacing w:line="312" w:lineRule="auto"/>
      <w:jc w:val="both"/>
    </w:pPr>
    <w:rPr>
      <w:sz w:val="18"/>
    </w:rPr>
  </w:style>
  <w:style w:type="paragraph" w:customStyle="1" w:styleId="H2">
    <w:name w:val="H2"/>
    <w:basedOn w:val="Standard"/>
    <w:next w:val="Standard"/>
    <w:pPr>
      <w:keepNext/>
      <w:spacing w:before="100" w:after="100"/>
      <w:outlineLvl w:val="2"/>
    </w:pPr>
    <w:rPr>
      <w:rFonts w:ascii="Times New Roman" w:hAnsi="Times New Roman"/>
      <w:b/>
      <w:snapToGrid w:val="0"/>
      <w:sz w:val="36"/>
    </w:rPr>
  </w:style>
  <w:style w:type="paragraph" w:customStyle="1" w:styleId="Blockquote">
    <w:name w:val="Blockquote"/>
    <w:basedOn w:val="Standard"/>
    <w:pPr>
      <w:spacing w:before="100" w:after="100"/>
      <w:ind w:left="360" w:right="360"/>
    </w:pPr>
    <w:rPr>
      <w:rFonts w:ascii="Times New Roman" w:hAnsi="Times New Roman"/>
      <w:snapToGrid w:val="0"/>
    </w:rPr>
  </w:style>
  <w:style w:type="paragraph" w:customStyle="1" w:styleId="Textkrper21">
    <w:name w:val="Textkörper 21"/>
    <w:basedOn w:val="Standard"/>
    <w:pPr>
      <w:spacing w:line="312" w:lineRule="auto"/>
      <w:ind w:left="567"/>
      <w:jc w:val="both"/>
    </w:pPr>
    <w:rPr>
      <w:sz w:val="22"/>
    </w:rPr>
  </w:style>
  <w:style w:type="paragraph" w:styleId="Kommentartext">
    <w:name w:val="annotation text"/>
    <w:basedOn w:val="Standard"/>
    <w:semiHidden/>
    <w:pPr>
      <w:overflowPunct w:val="0"/>
      <w:autoSpaceDE w:val="0"/>
      <w:autoSpaceDN w:val="0"/>
      <w:adjustRightInd w:val="0"/>
      <w:jc w:val="both"/>
      <w:textAlignment w:val="baseline"/>
    </w:pPr>
    <w:rPr>
      <w:sz w:val="20"/>
    </w:rPr>
  </w:style>
  <w:style w:type="paragraph" w:customStyle="1" w:styleId="xl24">
    <w:name w:val="xl24"/>
    <w:basedOn w:val="Standard"/>
    <w:pPr>
      <w:spacing w:before="100" w:beforeAutospacing="1" w:after="100" w:afterAutospacing="1"/>
    </w:pPr>
    <w:rPr>
      <w:szCs w:val="24"/>
    </w:rPr>
  </w:style>
  <w:style w:type="paragraph" w:customStyle="1" w:styleId="xl25">
    <w:name w:val="xl25"/>
    <w:basedOn w:val="Standard"/>
    <w:pPr>
      <w:spacing w:before="100" w:beforeAutospacing="1" w:after="100" w:afterAutospacing="1"/>
      <w:jc w:val="center"/>
    </w:pPr>
    <w:rPr>
      <w:b/>
      <w:bCs/>
      <w:szCs w:val="24"/>
    </w:rPr>
  </w:style>
  <w:style w:type="paragraph" w:customStyle="1" w:styleId="xl26">
    <w:name w:val="xl26"/>
    <w:basedOn w:val="Standard"/>
    <w:pPr>
      <w:spacing w:before="100" w:beforeAutospacing="1" w:after="100" w:afterAutospacing="1"/>
    </w:pPr>
    <w:rPr>
      <w:sz w:val="18"/>
      <w:szCs w:val="18"/>
    </w:rPr>
  </w:style>
  <w:style w:type="paragraph" w:customStyle="1" w:styleId="xl27">
    <w:name w:val="xl27"/>
    <w:basedOn w:val="Standard"/>
    <w:pPr>
      <w:spacing w:before="100" w:beforeAutospacing="1" w:after="100" w:afterAutospacing="1"/>
    </w:pPr>
    <w:rPr>
      <w:b/>
      <w:bCs/>
      <w:color w:val="003366"/>
      <w:sz w:val="18"/>
      <w:szCs w:val="18"/>
    </w:rPr>
  </w:style>
  <w:style w:type="paragraph" w:customStyle="1" w:styleId="xl28">
    <w:name w:val="xl28"/>
    <w:basedOn w:val="Standard"/>
    <w:pPr>
      <w:spacing w:before="100" w:beforeAutospacing="1" w:after="100" w:afterAutospacing="1"/>
    </w:pPr>
    <w:rPr>
      <w:b/>
      <w:bCs/>
      <w:color w:val="0000FF"/>
      <w:sz w:val="18"/>
      <w:szCs w:val="18"/>
    </w:rPr>
  </w:style>
  <w:style w:type="paragraph" w:customStyle="1" w:styleId="Textkrper-Einzug21">
    <w:name w:val="Textkörper-Einzug 21"/>
    <w:basedOn w:val="Standard"/>
    <w:pPr>
      <w:ind w:left="705"/>
    </w:pPr>
    <w:rPr>
      <w:sz w:val="22"/>
    </w:rPr>
  </w:style>
  <w:style w:type="paragraph" w:customStyle="1" w:styleId="Textkrper-Einzug31">
    <w:name w:val="Textkörper-Einzug 31"/>
    <w:basedOn w:val="Standard"/>
    <w:pPr>
      <w:keepNext/>
      <w:keepLines/>
      <w:spacing w:line="360" w:lineRule="atLeast"/>
      <w:ind w:left="1134"/>
    </w:pPr>
    <w:rPr>
      <w:sz w:val="20"/>
    </w:rPr>
  </w:style>
  <w:style w:type="paragraph" w:customStyle="1" w:styleId="TextmitDoppeleinzu">
    <w:name w:val="Text mit Doppeleinzu"/>
    <w:pPr>
      <w:tabs>
        <w:tab w:val="left" w:pos="1418"/>
      </w:tabs>
      <w:spacing w:line="360" w:lineRule="exact"/>
      <w:ind w:left="1418" w:hanging="567"/>
      <w:jc w:val="both"/>
    </w:pPr>
    <w:rPr>
      <w:rFonts w:ascii="Bookman" w:hAnsi="Bookman"/>
      <w:sz w:val="22"/>
    </w:rPr>
  </w:style>
  <w:style w:type="paragraph" w:customStyle="1" w:styleId="Text1">
    <w:name w:val="Text 1"/>
    <w:pPr>
      <w:tabs>
        <w:tab w:val="left" w:pos="851"/>
      </w:tabs>
      <w:spacing w:line="360" w:lineRule="exact"/>
      <w:ind w:left="851" w:hanging="284"/>
      <w:jc w:val="both"/>
    </w:pPr>
    <w:rPr>
      <w:rFonts w:ascii="Bookman" w:hAnsi="Bookman"/>
      <w:sz w:val="22"/>
    </w:rPr>
  </w:style>
  <w:style w:type="paragraph" w:customStyle="1" w:styleId="xl29">
    <w:name w:val="xl29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30">
    <w:name w:val="xl30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31">
    <w:name w:val="xl31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32">
    <w:name w:val="xl32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33">
    <w:name w:val="xl33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34">
    <w:name w:val="xl34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35">
    <w:name w:val="xl35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sz w:val="22"/>
      <w:szCs w:val="22"/>
    </w:rPr>
  </w:style>
  <w:style w:type="paragraph" w:customStyle="1" w:styleId="xl36">
    <w:name w:val="xl36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sz w:val="22"/>
      <w:szCs w:val="22"/>
    </w:rPr>
  </w:style>
  <w:style w:type="paragraph" w:customStyle="1" w:styleId="xl37">
    <w:name w:val="xl37"/>
    <w:basedOn w:val="Standard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Cs w:val="24"/>
    </w:rPr>
  </w:style>
  <w:style w:type="paragraph" w:customStyle="1" w:styleId="xl38">
    <w:name w:val="xl38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Cs w:val="24"/>
    </w:rPr>
  </w:style>
  <w:style w:type="paragraph" w:customStyle="1" w:styleId="xl39">
    <w:name w:val="xl39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Cs w:val="24"/>
    </w:rPr>
  </w:style>
  <w:style w:type="paragraph" w:customStyle="1" w:styleId="xl40">
    <w:name w:val="xl40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41">
    <w:name w:val="xl41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sz w:val="22"/>
      <w:szCs w:val="22"/>
    </w:rPr>
  </w:style>
  <w:style w:type="paragraph" w:customStyle="1" w:styleId="xl42">
    <w:name w:val="xl42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43">
    <w:name w:val="xl43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44">
    <w:name w:val="xl44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45">
    <w:name w:val="xl45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46">
    <w:name w:val="xl46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47">
    <w:name w:val="xl47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48">
    <w:name w:val="xl48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49">
    <w:name w:val="xl49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</w:rPr>
  </w:style>
  <w:style w:type="paragraph" w:customStyle="1" w:styleId="xl50">
    <w:name w:val="xl50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</w:rPr>
  </w:style>
  <w:style w:type="paragraph" w:customStyle="1" w:styleId="xl51">
    <w:name w:val="xl51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52">
    <w:name w:val="xl52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53">
    <w:name w:val="xl53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54">
    <w:name w:val="xl54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</w:rPr>
  </w:style>
  <w:style w:type="paragraph" w:customStyle="1" w:styleId="xl55">
    <w:name w:val="xl55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sz w:val="22"/>
      <w:szCs w:val="22"/>
    </w:rPr>
  </w:style>
  <w:style w:type="paragraph" w:customStyle="1" w:styleId="xl56">
    <w:name w:val="xl56"/>
    <w:basedOn w:val="Standard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57">
    <w:name w:val="xl57"/>
    <w:basedOn w:val="Standard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58">
    <w:name w:val="xl58"/>
    <w:basedOn w:val="Standar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59">
    <w:name w:val="xl59"/>
    <w:basedOn w:val="Standar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0">
    <w:name w:val="xl60"/>
    <w:basedOn w:val="Standard"/>
    <w:pPr>
      <w:pBdr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1">
    <w:name w:val="xl61"/>
    <w:basedOn w:val="Standard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62">
    <w:name w:val="xl62"/>
    <w:basedOn w:val="Standar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3">
    <w:name w:val="xl63"/>
    <w:basedOn w:val="Standar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64">
    <w:name w:val="xl64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65">
    <w:name w:val="xl65"/>
    <w:basedOn w:val="Standar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66">
    <w:name w:val="xl66"/>
    <w:basedOn w:val="Standar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67">
    <w:name w:val="xl67"/>
    <w:basedOn w:val="Standar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8">
    <w:name w:val="xl68"/>
    <w:basedOn w:val="Standar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69">
    <w:name w:val="xl69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70">
    <w:name w:val="xl70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71">
    <w:name w:val="xl71"/>
    <w:basedOn w:val="Standard"/>
    <w:pPr>
      <w:spacing w:before="100" w:beforeAutospacing="1" w:after="100" w:afterAutospacing="1"/>
      <w:jc w:val="center"/>
    </w:pPr>
    <w:rPr>
      <w:rFonts w:eastAsia="Arial Unicode MS"/>
      <w:sz w:val="36"/>
      <w:szCs w:val="36"/>
    </w:rPr>
  </w:style>
  <w:style w:type="paragraph" w:styleId="Funotentext">
    <w:name w:val="footnote text"/>
    <w:basedOn w:val="Standard"/>
    <w:semiHidden/>
    <w:pPr>
      <w:spacing w:line="360" w:lineRule="auto"/>
    </w:pPr>
    <w:rPr>
      <w:sz w:val="20"/>
    </w:rPr>
  </w:style>
  <w:style w:type="character" w:styleId="Funotenzeichen">
    <w:name w:val="footnote reference"/>
    <w:semiHidden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character" w:styleId="BesuchterHyperlink">
    <w:name w:val="FollowedHyperlink"/>
    <w:rPr>
      <w:color w:val="800080"/>
      <w:u w:val="single"/>
    </w:rPr>
  </w:style>
  <w:style w:type="paragraph" w:styleId="StandardWeb">
    <w:name w:val="Normal (Web)"/>
    <w:basedOn w:val="Standard"/>
    <w:pPr>
      <w:spacing w:before="100" w:after="100"/>
    </w:pPr>
    <w:rPr>
      <w:rFonts w:ascii="Arial Unicode MS" w:eastAsia="Arial Unicode MS" w:hAnsi="Arial Unicode MS"/>
    </w:rPr>
  </w:style>
  <w:style w:type="paragraph" w:customStyle="1" w:styleId="TxBrt16">
    <w:name w:val="TxBr_t16"/>
    <w:basedOn w:val="Standard"/>
    <w:pPr>
      <w:widowControl w:val="0"/>
      <w:spacing w:line="240" w:lineRule="atLeast"/>
    </w:pPr>
    <w:rPr>
      <w:rFonts w:ascii="Times New Roman" w:hAnsi="Times New Roman"/>
    </w:rPr>
  </w:style>
  <w:style w:type="paragraph" w:styleId="Sprechblasentext">
    <w:name w:val="Balloon Text"/>
    <w:basedOn w:val="Standard"/>
    <w:semiHidden/>
    <w:rsid w:val="00EE69A3"/>
    <w:rPr>
      <w:rFonts w:ascii="Tahoma" w:hAnsi="Tahoma" w:cs="Tahoma"/>
      <w:sz w:val="16"/>
      <w:szCs w:val="16"/>
    </w:rPr>
  </w:style>
  <w:style w:type="character" w:styleId="Kommentarzeichen">
    <w:name w:val="annotation reference"/>
    <w:semiHidden/>
    <w:rsid w:val="009A3FE9"/>
    <w:rPr>
      <w:sz w:val="16"/>
      <w:szCs w:val="16"/>
    </w:rPr>
  </w:style>
  <w:style w:type="paragraph" w:styleId="Kommentarthema">
    <w:name w:val="annotation subject"/>
    <w:basedOn w:val="Kommentartext"/>
    <w:next w:val="Kommentartext"/>
    <w:semiHidden/>
    <w:rsid w:val="009A3FE9"/>
    <w:pPr>
      <w:overflowPunct/>
      <w:autoSpaceDE/>
      <w:autoSpaceDN/>
      <w:adjustRightInd/>
      <w:jc w:val="left"/>
      <w:textAlignment w:val="auto"/>
    </w:pPr>
    <w:rPr>
      <w:b/>
      <w:bCs/>
    </w:rPr>
  </w:style>
  <w:style w:type="table" w:styleId="Tabellenraster">
    <w:name w:val="Table Grid"/>
    <w:basedOn w:val="NormaleTabelle"/>
    <w:rsid w:val="00B14C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963956"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bCs/>
      <w:sz w:val="28"/>
    </w:rPr>
  </w:style>
  <w:style w:type="paragraph" w:styleId="berschrift2">
    <w:name w:val="heading 2"/>
    <w:basedOn w:val="Standard"/>
    <w:next w:val="Standard"/>
    <w:qFormat/>
    <w:pPr>
      <w:keepNext/>
      <w:spacing w:line="480" w:lineRule="auto"/>
      <w:ind w:left="1276" w:hanging="709"/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keepNext/>
      <w:jc w:val="both"/>
      <w:outlineLvl w:val="2"/>
    </w:pPr>
    <w:rPr>
      <w:b/>
      <w:snapToGrid w:val="0"/>
    </w:rPr>
  </w:style>
  <w:style w:type="paragraph" w:styleId="berschrift4">
    <w:name w:val="heading 4"/>
    <w:basedOn w:val="Standard"/>
    <w:next w:val="Standard"/>
    <w:qFormat/>
    <w:pPr>
      <w:keepNext/>
      <w:spacing w:line="288" w:lineRule="auto"/>
      <w:jc w:val="both"/>
      <w:outlineLvl w:val="3"/>
    </w:pPr>
    <w:rPr>
      <w:b/>
      <w:snapToGrid w:val="0"/>
      <w:color w:val="FF0000"/>
    </w:rPr>
  </w:style>
  <w:style w:type="paragraph" w:styleId="berschrift5">
    <w:name w:val="heading 5"/>
    <w:basedOn w:val="Standard"/>
    <w:next w:val="Standard"/>
    <w:qFormat/>
    <w:pPr>
      <w:keepNext/>
      <w:spacing w:line="288" w:lineRule="auto"/>
      <w:jc w:val="both"/>
      <w:outlineLvl w:val="4"/>
    </w:pPr>
    <w:rPr>
      <w:snapToGrid w:val="0"/>
      <w:color w:val="FF0000"/>
    </w:rPr>
  </w:style>
  <w:style w:type="paragraph" w:styleId="berschrift6">
    <w:name w:val="heading 6"/>
    <w:basedOn w:val="Standard"/>
    <w:next w:val="Standard"/>
    <w:qFormat/>
    <w:pPr>
      <w:keepNext/>
      <w:spacing w:line="360" w:lineRule="auto"/>
      <w:ind w:left="2835"/>
      <w:outlineLvl w:val="5"/>
    </w:pPr>
    <w:rPr>
      <w:snapToGrid w:val="0"/>
    </w:rPr>
  </w:style>
  <w:style w:type="paragraph" w:styleId="berschrift7">
    <w:name w:val="heading 7"/>
    <w:basedOn w:val="Standard"/>
    <w:next w:val="Standard"/>
    <w:qFormat/>
    <w:pPr>
      <w:keepNext/>
      <w:jc w:val="center"/>
      <w:outlineLvl w:val="6"/>
    </w:pPr>
    <w:rPr>
      <w:snapToGrid w:val="0"/>
      <w:sz w:val="32"/>
    </w:rPr>
  </w:style>
  <w:style w:type="paragraph" w:styleId="berschrift8">
    <w:name w:val="heading 8"/>
    <w:basedOn w:val="Standard"/>
    <w:next w:val="Standard"/>
    <w:qFormat/>
    <w:pPr>
      <w:keepNext/>
      <w:spacing w:line="288" w:lineRule="auto"/>
      <w:ind w:left="1134"/>
      <w:jc w:val="both"/>
      <w:outlineLvl w:val="7"/>
    </w:pPr>
    <w:rPr>
      <w:snapToGrid w:val="0"/>
    </w:rPr>
  </w:style>
  <w:style w:type="paragraph" w:styleId="berschrift9">
    <w:name w:val="heading 9"/>
    <w:basedOn w:val="Standard"/>
    <w:next w:val="Standard"/>
    <w:qFormat/>
    <w:pPr>
      <w:keepNext/>
      <w:spacing w:line="312" w:lineRule="auto"/>
      <w:ind w:left="567"/>
      <w:jc w:val="both"/>
      <w:outlineLvl w:val="8"/>
    </w:pPr>
    <w:rPr>
      <w:snapToGrid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trifft">
    <w:name w:val="Betrifft"/>
    <w:basedOn w:val="Standard"/>
    <w:pPr>
      <w:spacing w:before="480"/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Formatvorlage2">
    <w:name w:val="Formatvorlage2"/>
    <w:basedOn w:val="Standard"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BodyText21">
    <w:name w:val="Body Text 21"/>
    <w:basedOn w:val="Standard"/>
    <w:pPr>
      <w:spacing w:line="288" w:lineRule="auto"/>
      <w:jc w:val="both"/>
    </w:pPr>
    <w:rPr>
      <w:rFonts w:ascii="Times New Roman" w:hAnsi="Times New Roman"/>
      <w:snapToGrid w:val="0"/>
    </w:rPr>
  </w:style>
  <w:style w:type="paragraph" w:customStyle="1" w:styleId="b2">
    <w:name w:val="üb2"/>
    <w:basedOn w:val="Standard"/>
    <w:pPr>
      <w:tabs>
        <w:tab w:val="left" w:pos="567"/>
        <w:tab w:val="left" w:pos="993"/>
      </w:tabs>
      <w:spacing w:before="120" w:after="200" w:line="300" w:lineRule="atLeast"/>
      <w:ind w:left="993" w:hanging="993"/>
    </w:pPr>
    <w:rPr>
      <w:rFonts w:ascii="Times New Roman" w:hAnsi="Times New Roman"/>
      <w:b/>
      <w:snapToGrid w:val="0"/>
      <w:color w:val="000000"/>
      <w:sz w:val="26"/>
    </w:rPr>
  </w:style>
  <w:style w:type="paragraph" w:styleId="Textkrper">
    <w:name w:val="Body Text"/>
    <w:basedOn w:val="Standard"/>
    <w:pPr>
      <w:spacing w:line="312" w:lineRule="auto"/>
      <w:jc w:val="both"/>
    </w:pPr>
    <w:rPr>
      <w:snapToGrid w:val="0"/>
      <w:color w:val="FF0000"/>
    </w:rPr>
  </w:style>
  <w:style w:type="paragraph" w:customStyle="1" w:styleId="stand2">
    <w:name w:val="stand2"/>
    <w:basedOn w:val="Standard"/>
    <w:pPr>
      <w:spacing w:before="60" w:line="300" w:lineRule="atLeast"/>
      <w:ind w:left="567"/>
    </w:pPr>
    <w:rPr>
      <w:rFonts w:ascii="Times New Roman" w:hAnsi="Times New Roman"/>
      <w:snapToGrid w:val="0"/>
      <w:color w:val="000000"/>
    </w:rPr>
  </w:style>
  <w:style w:type="paragraph" w:styleId="Textkrper-Zeileneinzug">
    <w:name w:val="Body Text Indent"/>
    <w:basedOn w:val="Standard"/>
    <w:pPr>
      <w:spacing w:line="312" w:lineRule="auto"/>
      <w:jc w:val="both"/>
    </w:pPr>
    <w:rPr>
      <w:snapToGrid w:val="0"/>
      <w:color w:val="0000FF"/>
    </w:rPr>
  </w:style>
  <w:style w:type="paragraph" w:styleId="Textkrper3">
    <w:name w:val="Body Text 3"/>
    <w:basedOn w:val="Standard"/>
    <w:pPr>
      <w:spacing w:line="288" w:lineRule="auto"/>
    </w:pPr>
    <w:rPr>
      <w:snapToGrid w:val="0"/>
      <w:color w:val="0000FF"/>
      <w:sz w:val="18"/>
    </w:rPr>
  </w:style>
  <w:style w:type="paragraph" w:customStyle="1" w:styleId="b1">
    <w:name w:val="üb1"/>
    <w:basedOn w:val="Standard"/>
    <w:pPr>
      <w:tabs>
        <w:tab w:val="left" w:pos="567"/>
        <w:tab w:val="left" w:pos="993"/>
      </w:tabs>
      <w:spacing w:before="240" w:after="200" w:line="300" w:lineRule="atLeast"/>
    </w:pPr>
    <w:rPr>
      <w:rFonts w:ascii="Times New Roman" w:hAnsi="Times New Roman"/>
      <w:b/>
      <w:snapToGrid w:val="0"/>
      <w:color w:val="000000"/>
      <w:sz w:val="28"/>
    </w:rPr>
  </w:style>
  <w:style w:type="paragraph" w:customStyle="1" w:styleId="Textnormal">
    <w:name w:val="Text normal"/>
    <w:pPr>
      <w:spacing w:line="360" w:lineRule="auto"/>
      <w:jc w:val="both"/>
    </w:pPr>
    <w:rPr>
      <w:snapToGrid w:val="0"/>
      <w:sz w:val="24"/>
    </w:rPr>
  </w:style>
  <w:style w:type="paragraph" w:customStyle="1" w:styleId="ListeRaute">
    <w:name w:val="Liste Raute"/>
    <w:pPr>
      <w:spacing w:line="360" w:lineRule="auto"/>
      <w:ind w:left="283" w:hanging="283"/>
      <w:jc w:val="both"/>
    </w:pPr>
    <w:rPr>
      <w:snapToGrid w:val="0"/>
      <w:sz w:val="24"/>
    </w:rPr>
  </w:style>
  <w:style w:type="paragraph" w:styleId="Textkrper-Einzug2">
    <w:name w:val="Body Text Indent 2"/>
    <w:basedOn w:val="Standard"/>
    <w:pPr>
      <w:numPr>
        <w:ilvl w:val="12"/>
      </w:numPr>
      <w:spacing w:line="312" w:lineRule="auto"/>
      <w:ind w:left="737"/>
      <w:jc w:val="both"/>
    </w:pPr>
    <w:rPr>
      <w:snapToGrid w:val="0"/>
      <w:color w:val="0000FF"/>
    </w:rPr>
  </w:style>
  <w:style w:type="paragraph" w:styleId="Textkrper-Einzug3">
    <w:name w:val="Body Text Indent 3"/>
    <w:basedOn w:val="Standard"/>
    <w:pPr>
      <w:numPr>
        <w:ilvl w:val="12"/>
      </w:numPr>
      <w:spacing w:line="288" w:lineRule="auto"/>
      <w:ind w:left="1417" w:hanging="283"/>
      <w:jc w:val="both"/>
    </w:pPr>
    <w:rPr>
      <w:b/>
      <w:snapToGrid w:val="0"/>
    </w:rPr>
  </w:style>
  <w:style w:type="paragraph" w:styleId="Textkrper2">
    <w:name w:val="Body Text 2"/>
    <w:basedOn w:val="Standard"/>
    <w:pPr>
      <w:spacing w:line="288" w:lineRule="auto"/>
    </w:pPr>
    <w:rPr>
      <w:snapToGrid w:val="0"/>
      <w:color w:val="800080"/>
      <w:sz w:val="18"/>
    </w:rPr>
  </w:style>
  <w:style w:type="paragraph" w:styleId="Blocktext">
    <w:name w:val="Block Text"/>
    <w:basedOn w:val="Standard"/>
    <w:pPr>
      <w:spacing w:line="312" w:lineRule="auto"/>
      <w:ind w:left="1134" w:right="1134"/>
      <w:jc w:val="both"/>
    </w:pPr>
    <w:rPr>
      <w:snapToGrid w:val="0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  <w:snapToGrid w:val="0"/>
      <w:sz w:val="20"/>
    </w:rPr>
  </w:style>
  <w:style w:type="paragraph" w:customStyle="1" w:styleId="Aufzhlung">
    <w:name w:val="Aufzählung"/>
    <w:basedOn w:val="Standard"/>
    <w:pPr>
      <w:ind w:left="142" w:hanging="142"/>
      <w:jc w:val="both"/>
    </w:pPr>
    <w:rPr>
      <w:sz w:val="18"/>
    </w:rPr>
  </w:style>
  <w:style w:type="paragraph" w:customStyle="1" w:styleId="Aufzhlung05vor">
    <w:name w:val="Aufzählung 0.5vor"/>
    <w:basedOn w:val="Aufzhlung"/>
    <w:pPr>
      <w:spacing w:before="120"/>
    </w:pPr>
  </w:style>
  <w:style w:type="paragraph" w:customStyle="1" w:styleId="Standardeinzug05">
    <w:name w:val="Standardeinzug 0.5"/>
    <w:basedOn w:val="Standard"/>
    <w:pPr>
      <w:ind w:left="284" w:hanging="284"/>
      <w:jc w:val="both"/>
    </w:pPr>
    <w:rPr>
      <w:sz w:val="18"/>
    </w:rPr>
  </w:style>
  <w:style w:type="paragraph" w:customStyle="1" w:styleId="Einzug05cm">
    <w:name w:val="Einzug 0.5cm"/>
    <w:basedOn w:val="Standardeinzug05"/>
    <w:pPr>
      <w:ind w:firstLine="0"/>
    </w:pPr>
  </w:style>
  <w:style w:type="paragraph" w:customStyle="1" w:styleId="Einzug2cm">
    <w:name w:val="Einzug 2cm"/>
    <w:basedOn w:val="Standardeinzug"/>
    <w:pPr>
      <w:tabs>
        <w:tab w:val="left" w:pos="3969"/>
      </w:tabs>
    </w:pPr>
    <w:rPr>
      <w:b/>
      <w:sz w:val="26"/>
    </w:rPr>
  </w:style>
  <w:style w:type="paragraph" w:styleId="Standardeinzug">
    <w:name w:val="Normal Indent"/>
    <w:basedOn w:val="Standard"/>
    <w:pPr>
      <w:ind w:left="1134"/>
      <w:jc w:val="both"/>
    </w:pPr>
    <w:rPr>
      <w:sz w:val="18"/>
    </w:rPr>
  </w:style>
  <w:style w:type="paragraph" w:customStyle="1" w:styleId="Inhalt1">
    <w:name w:val="Inhalt1"/>
    <w:basedOn w:val="Standard"/>
    <w:pPr>
      <w:tabs>
        <w:tab w:val="right" w:leader="dot" w:pos="4536"/>
      </w:tabs>
      <w:spacing w:before="60"/>
      <w:ind w:left="567" w:hanging="567"/>
      <w:jc w:val="both"/>
    </w:pPr>
    <w:rPr>
      <w:b/>
      <w:sz w:val="20"/>
    </w:rPr>
  </w:style>
  <w:style w:type="paragraph" w:customStyle="1" w:styleId="Inhalt2">
    <w:name w:val="Inhalt2"/>
    <w:basedOn w:val="Standard"/>
    <w:pPr>
      <w:tabs>
        <w:tab w:val="right" w:leader="dot" w:pos="4536"/>
      </w:tabs>
      <w:ind w:left="567" w:hanging="567"/>
      <w:jc w:val="both"/>
    </w:pPr>
    <w:rPr>
      <w:sz w:val="18"/>
    </w:rPr>
  </w:style>
  <w:style w:type="paragraph" w:styleId="Titel">
    <w:name w:val="Title"/>
    <w:basedOn w:val="Standard"/>
    <w:qFormat/>
    <w:pPr>
      <w:spacing w:before="60" w:after="60"/>
      <w:jc w:val="center"/>
    </w:pPr>
    <w:rPr>
      <w:sz w:val="28"/>
    </w:rPr>
  </w:style>
  <w:style w:type="paragraph" w:styleId="Untertitel">
    <w:name w:val="Subtitle"/>
    <w:basedOn w:val="Standard"/>
    <w:qFormat/>
    <w:pPr>
      <w:spacing w:after="60"/>
      <w:jc w:val="center"/>
    </w:pPr>
    <w:rPr>
      <w:sz w:val="20"/>
    </w:rPr>
  </w:style>
  <w:style w:type="paragraph" w:styleId="Beschriftung">
    <w:name w:val="caption"/>
    <w:basedOn w:val="Standard"/>
    <w:next w:val="Standard"/>
    <w:qFormat/>
    <w:pPr>
      <w:spacing w:before="60" w:after="120"/>
      <w:ind w:left="567" w:hanging="567"/>
      <w:jc w:val="both"/>
    </w:pPr>
    <w:rPr>
      <w:sz w:val="18"/>
    </w:rPr>
  </w:style>
  <w:style w:type="paragraph" w:customStyle="1" w:styleId="Textkrper31">
    <w:name w:val="Textkörper 31"/>
    <w:basedOn w:val="Standard"/>
    <w:pPr>
      <w:spacing w:line="312" w:lineRule="auto"/>
      <w:jc w:val="both"/>
    </w:pPr>
    <w:rPr>
      <w:sz w:val="18"/>
    </w:rPr>
  </w:style>
  <w:style w:type="paragraph" w:customStyle="1" w:styleId="H2">
    <w:name w:val="H2"/>
    <w:basedOn w:val="Standard"/>
    <w:next w:val="Standard"/>
    <w:pPr>
      <w:keepNext/>
      <w:spacing w:before="100" w:after="100"/>
      <w:outlineLvl w:val="2"/>
    </w:pPr>
    <w:rPr>
      <w:rFonts w:ascii="Times New Roman" w:hAnsi="Times New Roman"/>
      <w:b/>
      <w:snapToGrid w:val="0"/>
      <w:sz w:val="36"/>
    </w:rPr>
  </w:style>
  <w:style w:type="paragraph" w:customStyle="1" w:styleId="Blockquote">
    <w:name w:val="Blockquote"/>
    <w:basedOn w:val="Standard"/>
    <w:pPr>
      <w:spacing w:before="100" w:after="100"/>
      <w:ind w:left="360" w:right="360"/>
    </w:pPr>
    <w:rPr>
      <w:rFonts w:ascii="Times New Roman" w:hAnsi="Times New Roman"/>
      <w:snapToGrid w:val="0"/>
    </w:rPr>
  </w:style>
  <w:style w:type="paragraph" w:customStyle="1" w:styleId="Textkrper21">
    <w:name w:val="Textkörper 21"/>
    <w:basedOn w:val="Standard"/>
    <w:pPr>
      <w:spacing w:line="312" w:lineRule="auto"/>
      <w:ind w:left="567"/>
      <w:jc w:val="both"/>
    </w:pPr>
    <w:rPr>
      <w:sz w:val="22"/>
    </w:rPr>
  </w:style>
  <w:style w:type="paragraph" w:styleId="Kommentartext">
    <w:name w:val="annotation text"/>
    <w:basedOn w:val="Standard"/>
    <w:semiHidden/>
    <w:pPr>
      <w:overflowPunct w:val="0"/>
      <w:autoSpaceDE w:val="0"/>
      <w:autoSpaceDN w:val="0"/>
      <w:adjustRightInd w:val="0"/>
      <w:jc w:val="both"/>
      <w:textAlignment w:val="baseline"/>
    </w:pPr>
    <w:rPr>
      <w:sz w:val="20"/>
    </w:rPr>
  </w:style>
  <w:style w:type="paragraph" w:customStyle="1" w:styleId="xl24">
    <w:name w:val="xl24"/>
    <w:basedOn w:val="Standard"/>
    <w:pPr>
      <w:spacing w:before="100" w:beforeAutospacing="1" w:after="100" w:afterAutospacing="1"/>
    </w:pPr>
    <w:rPr>
      <w:szCs w:val="24"/>
    </w:rPr>
  </w:style>
  <w:style w:type="paragraph" w:customStyle="1" w:styleId="xl25">
    <w:name w:val="xl25"/>
    <w:basedOn w:val="Standard"/>
    <w:pPr>
      <w:spacing w:before="100" w:beforeAutospacing="1" w:after="100" w:afterAutospacing="1"/>
      <w:jc w:val="center"/>
    </w:pPr>
    <w:rPr>
      <w:b/>
      <w:bCs/>
      <w:szCs w:val="24"/>
    </w:rPr>
  </w:style>
  <w:style w:type="paragraph" w:customStyle="1" w:styleId="xl26">
    <w:name w:val="xl26"/>
    <w:basedOn w:val="Standard"/>
    <w:pPr>
      <w:spacing w:before="100" w:beforeAutospacing="1" w:after="100" w:afterAutospacing="1"/>
    </w:pPr>
    <w:rPr>
      <w:sz w:val="18"/>
      <w:szCs w:val="18"/>
    </w:rPr>
  </w:style>
  <w:style w:type="paragraph" w:customStyle="1" w:styleId="xl27">
    <w:name w:val="xl27"/>
    <w:basedOn w:val="Standard"/>
    <w:pPr>
      <w:spacing w:before="100" w:beforeAutospacing="1" w:after="100" w:afterAutospacing="1"/>
    </w:pPr>
    <w:rPr>
      <w:b/>
      <w:bCs/>
      <w:color w:val="003366"/>
      <w:sz w:val="18"/>
      <w:szCs w:val="18"/>
    </w:rPr>
  </w:style>
  <w:style w:type="paragraph" w:customStyle="1" w:styleId="xl28">
    <w:name w:val="xl28"/>
    <w:basedOn w:val="Standard"/>
    <w:pPr>
      <w:spacing w:before="100" w:beforeAutospacing="1" w:after="100" w:afterAutospacing="1"/>
    </w:pPr>
    <w:rPr>
      <w:b/>
      <w:bCs/>
      <w:color w:val="0000FF"/>
      <w:sz w:val="18"/>
      <w:szCs w:val="18"/>
    </w:rPr>
  </w:style>
  <w:style w:type="paragraph" w:customStyle="1" w:styleId="Textkrper-Einzug21">
    <w:name w:val="Textkörper-Einzug 21"/>
    <w:basedOn w:val="Standard"/>
    <w:pPr>
      <w:ind w:left="705"/>
    </w:pPr>
    <w:rPr>
      <w:sz w:val="22"/>
    </w:rPr>
  </w:style>
  <w:style w:type="paragraph" w:customStyle="1" w:styleId="Textkrper-Einzug31">
    <w:name w:val="Textkörper-Einzug 31"/>
    <w:basedOn w:val="Standard"/>
    <w:pPr>
      <w:keepNext/>
      <w:keepLines/>
      <w:spacing w:line="360" w:lineRule="atLeast"/>
      <w:ind w:left="1134"/>
    </w:pPr>
    <w:rPr>
      <w:sz w:val="20"/>
    </w:rPr>
  </w:style>
  <w:style w:type="paragraph" w:customStyle="1" w:styleId="TextmitDoppeleinzu">
    <w:name w:val="Text mit Doppeleinzu"/>
    <w:pPr>
      <w:tabs>
        <w:tab w:val="left" w:pos="1418"/>
      </w:tabs>
      <w:spacing w:line="360" w:lineRule="exact"/>
      <w:ind w:left="1418" w:hanging="567"/>
      <w:jc w:val="both"/>
    </w:pPr>
    <w:rPr>
      <w:rFonts w:ascii="Bookman" w:hAnsi="Bookman"/>
      <w:sz w:val="22"/>
    </w:rPr>
  </w:style>
  <w:style w:type="paragraph" w:customStyle="1" w:styleId="Text1">
    <w:name w:val="Text 1"/>
    <w:pPr>
      <w:tabs>
        <w:tab w:val="left" w:pos="851"/>
      </w:tabs>
      <w:spacing w:line="360" w:lineRule="exact"/>
      <w:ind w:left="851" w:hanging="284"/>
      <w:jc w:val="both"/>
    </w:pPr>
    <w:rPr>
      <w:rFonts w:ascii="Bookman" w:hAnsi="Bookman"/>
      <w:sz w:val="22"/>
    </w:rPr>
  </w:style>
  <w:style w:type="paragraph" w:customStyle="1" w:styleId="xl29">
    <w:name w:val="xl29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30">
    <w:name w:val="xl30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31">
    <w:name w:val="xl31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32">
    <w:name w:val="xl32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33">
    <w:name w:val="xl33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34">
    <w:name w:val="xl34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35">
    <w:name w:val="xl35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sz w:val="22"/>
      <w:szCs w:val="22"/>
    </w:rPr>
  </w:style>
  <w:style w:type="paragraph" w:customStyle="1" w:styleId="xl36">
    <w:name w:val="xl36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sz w:val="22"/>
      <w:szCs w:val="22"/>
    </w:rPr>
  </w:style>
  <w:style w:type="paragraph" w:customStyle="1" w:styleId="xl37">
    <w:name w:val="xl37"/>
    <w:basedOn w:val="Standard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Cs w:val="24"/>
    </w:rPr>
  </w:style>
  <w:style w:type="paragraph" w:customStyle="1" w:styleId="xl38">
    <w:name w:val="xl38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Cs w:val="24"/>
    </w:rPr>
  </w:style>
  <w:style w:type="paragraph" w:customStyle="1" w:styleId="xl39">
    <w:name w:val="xl39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Cs w:val="24"/>
    </w:rPr>
  </w:style>
  <w:style w:type="paragraph" w:customStyle="1" w:styleId="xl40">
    <w:name w:val="xl40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41">
    <w:name w:val="xl41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sz w:val="22"/>
      <w:szCs w:val="22"/>
    </w:rPr>
  </w:style>
  <w:style w:type="paragraph" w:customStyle="1" w:styleId="xl42">
    <w:name w:val="xl42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43">
    <w:name w:val="xl43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44">
    <w:name w:val="xl44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45">
    <w:name w:val="xl45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46">
    <w:name w:val="xl46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47">
    <w:name w:val="xl47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48">
    <w:name w:val="xl48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49">
    <w:name w:val="xl49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</w:rPr>
  </w:style>
  <w:style w:type="paragraph" w:customStyle="1" w:styleId="xl50">
    <w:name w:val="xl50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</w:rPr>
  </w:style>
  <w:style w:type="paragraph" w:customStyle="1" w:styleId="xl51">
    <w:name w:val="xl51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52">
    <w:name w:val="xl52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53">
    <w:name w:val="xl53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54">
    <w:name w:val="xl54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</w:rPr>
  </w:style>
  <w:style w:type="paragraph" w:customStyle="1" w:styleId="xl55">
    <w:name w:val="xl55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sz w:val="22"/>
      <w:szCs w:val="22"/>
    </w:rPr>
  </w:style>
  <w:style w:type="paragraph" w:customStyle="1" w:styleId="xl56">
    <w:name w:val="xl56"/>
    <w:basedOn w:val="Standard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57">
    <w:name w:val="xl57"/>
    <w:basedOn w:val="Standard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58">
    <w:name w:val="xl58"/>
    <w:basedOn w:val="Standar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59">
    <w:name w:val="xl59"/>
    <w:basedOn w:val="Standar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0">
    <w:name w:val="xl60"/>
    <w:basedOn w:val="Standard"/>
    <w:pPr>
      <w:pBdr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1">
    <w:name w:val="xl61"/>
    <w:basedOn w:val="Standard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62">
    <w:name w:val="xl62"/>
    <w:basedOn w:val="Standar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3">
    <w:name w:val="xl63"/>
    <w:basedOn w:val="Standar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64">
    <w:name w:val="xl64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65">
    <w:name w:val="xl65"/>
    <w:basedOn w:val="Standar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66">
    <w:name w:val="xl66"/>
    <w:basedOn w:val="Standar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67">
    <w:name w:val="xl67"/>
    <w:basedOn w:val="Standar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8">
    <w:name w:val="xl68"/>
    <w:basedOn w:val="Standar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69">
    <w:name w:val="xl69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70">
    <w:name w:val="xl70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71">
    <w:name w:val="xl71"/>
    <w:basedOn w:val="Standard"/>
    <w:pPr>
      <w:spacing w:before="100" w:beforeAutospacing="1" w:after="100" w:afterAutospacing="1"/>
      <w:jc w:val="center"/>
    </w:pPr>
    <w:rPr>
      <w:rFonts w:eastAsia="Arial Unicode MS"/>
      <w:sz w:val="36"/>
      <w:szCs w:val="36"/>
    </w:rPr>
  </w:style>
  <w:style w:type="paragraph" w:styleId="Funotentext">
    <w:name w:val="footnote text"/>
    <w:basedOn w:val="Standard"/>
    <w:semiHidden/>
    <w:pPr>
      <w:spacing w:line="360" w:lineRule="auto"/>
    </w:pPr>
    <w:rPr>
      <w:sz w:val="20"/>
    </w:rPr>
  </w:style>
  <w:style w:type="character" w:styleId="Funotenzeichen">
    <w:name w:val="footnote reference"/>
    <w:semiHidden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character" w:styleId="BesuchterHyperlink">
    <w:name w:val="FollowedHyperlink"/>
    <w:rPr>
      <w:color w:val="800080"/>
      <w:u w:val="single"/>
    </w:rPr>
  </w:style>
  <w:style w:type="paragraph" w:styleId="StandardWeb">
    <w:name w:val="Normal (Web)"/>
    <w:basedOn w:val="Standard"/>
    <w:pPr>
      <w:spacing w:before="100" w:after="100"/>
    </w:pPr>
    <w:rPr>
      <w:rFonts w:ascii="Arial Unicode MS" w:eastAsia="Arial Unicode MS" w:hAnsi="Arial Unicode MS"/>
    </w:rPr>
  </w:style>
  <w:style w:type="paragraph" w:customStyle="1" w:styleId="TxBrt16">
    <w:name w:val="TxBr_t16"/>
    <w:basedOn w:val="Standard"/>
    <w:pPr>
      <w:widowControl w:val="0"/>
      <w:spacing w:line="240" w:lineRule="atLeast"/>
    </w:pPr>
    <w:rPr>
      <w:rFonts w:ascii="Times New Roman" w:hAnsi="Times New Roman"/>
    </w:rPr>
  </w:style>
  <w:style w:type="paragraph" w:styleId="Sprechblasentext">
    <w:name w:val="Balloon Text"/>
    <w:basedOn w:val="Standard"/>
    <w:semiHidden/>
    <w:rsid w:val="00EE69A3"/>
    <w:rPr>
      <w:rFonts w:ascii="Tahoma" w:hAnsi="Tahoma" w:cs="Tahoma"/>
      <w:sz w:val="16"/>
      <w:szCs w:val="16"/>
    </w:rPr>
  </w:style>
  <w:style w:type="character" w:styleId="Kommentarzeichen">
    <w:name w:val="annotation reference"/>
    <w:semiHidden/>
    <w:rsid w:val="009A3FE9"/>
    <w:rPr>
      <w:sz w:val="16"/>
      <w:szCs w:val="16"/>
    </w:rPr>
  </w:style>
  <w:style w:type="paragraph" w:styleId="Kommentarthema">
    <w:name w:val="annotation subject"/>
    <w:basedOn w:val="Kommentartext"/>
    <w:next w:val="Kommentartext"/>
    <w:semiHidden/>
    <w:rsid w:val="009A3FE9"/>
    <w:pPr>
      <w:overflowPunct/>
      <w:autoSpaceDE/>
      <w:autoSpaceDN/>
      <w:adjustRightInd/>
      <w:jc w:val="left"/>
      <w:textAlignment w:val="auto"/>
    </w:pPr>
    <w:rPr>
      <w:b/>
      <w:bCs/>
    </w:rPr>
  </w:style>
  <w:style w:type="table" w:styleId="Tabellenraster">
    <w:name w:val="Table Grid"/>
    <w:basedOn w:val="NormaleTabelle"/>
    <w:rsid w:val="00B14C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MODUL1.AUTOOPEN" wne:name="Project.Modul1.AutoOpen" wne:bEncrypt="00" wne:cmg="56"/>
    <wne:mcd wne:macroName="PROJECT.THISDOCUMENT.FELDERAKTUALISIEREN" wne:name="Project.ThisDocument.FelderAktualisieren" wne:bEncrypt="00" wne:cmg="56"/>
    <wne:mcd wne:macroName="PROJECT.THISDOCUMENT.NOPRINT_COMMANDBUTTON" wne:name="Project.ThisDocument.NoPrint_CommandButt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ontrol" Target="activeX/activeX2.xml"/><Relationship Id="rId18" Type="http://schemas.openxmlformats.org/officeDocument/2006/relationships/control" Target="activeX/activeX5.xml"/><Relationship Id="rId26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image" Target="media/image6.wmf"/><Relationship Id="rId7" Type="http://schemas.openxmlformats.org/officeDocument/2006/relationships/webSettings" Target="webSettings.xml"/><Relationship Id="rId12" Type="http://schemas.openxmlformats.org/officeDocument/2006/relationships/image" Target="media/image2.wmf"/><Relationship Id="rId17" Type="http://schemas.openxmlformats.org/officeDocument/2006/relationships/image" Target="media/image4.wmf"/><Relationship Id="rId25" Type="http://schemas.openxmlformats.org/officeDocument/2006/relationships/header" Target="header1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customXml" Target="../customXml/item2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control" Target="activeX/activeX1.xml"/><Relationship Id="rId24" Type="http://schemas.openxmlformats.org/officeDocument/2006/relationships/control" Target="activeX/activeX9.xml"/><Relationship Id="rId5" Type="http://schemas.microsoft.com/office/2007/relationships/stylesWithEffects" Target="stylesWithEffects.xml"/><Relationship Id="rId15" Type="http://schemas.openxmlformats.org/officeDocument/2006/relationships/control" Target="activeX/activeX3.xml"/><Relationship Id="rId23" Type="http://schemas.openxmlformats.org/officeDocument/2006/relationships/control" Target="activeX/activeX8.xml"/><Relationship Id="rId28" Type="http://schemas.openxmlformats.org/officeDocument/2006/relationships/theme" Target="theme/theme1.xml"/><Relationship Id="rId10" Type="http://schemas.openxmlformats.org/officeDocument/2006/relationships/image" Target="media/image1.wmf"/><Relationship Id="rId19" Type="http://schemas.openxmlformats.org/officeDocument/2006/relationships/image" Target="media/image5.wmf"/><Relationship Id="rId31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3.wmf"/><Relationship Id="rId22" Type="http://schemas.openxmlformats.org/officeDocument/2006/relationships/control" Target="activeX/activeX7.xml"/><Relationship Id="rId27" Type="http://schemas.openxmlformats.org/officeDocument/2006/relationships/fontTable" Target="fontTable.xml"/><Relationship Id="rId30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10.xml"/><Relationship Id="rId1" Type="http://schemas.openxmlformats.org/officeDocument/2006/relationships/image" Target="media/image7.wmf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vbaProjectSignature" Target="vbaProjectSignature.bin"/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autagebuch_v2" ma:contentTypeID="0x01010067648CBF6E24EE44BC1FB9EDFB7FE01302009B3683F2BEC20643A69359ADBC6CF957" ma:contentTypeVersion="2" ma:contentTypeDescription="" ma:contentTypeScope="" ma:versionID="4f01401f0f360e48b17f1bfb6bd3d741">
  <xsd:schema xmlns:xsd="http://www.w3.org/2001/XMLSchema" xmlns:xs="http://www.w3.org/2001/XMLSchema" xmlns:p="http://schemas.microsoft.com/office/2006/metadata/properties" xmlns:ns2="dc77e4ba-9678-40d0-a601-fdd7a84a1004" xmlns:ns3="a778c991-f36d-4240-8c34-190dadfd59ae" targetNamespace="http://schemas.microsoft.com/office/2006/metadata/properties" ma:root="true" ma:fieldsID="6053a7c9250ace645d17779823955e3d" ns2:_="" ns3:_="">
    <xsd:import namespace="dc77e4ba-9678-40d0-a601-fdd7a84a1004"/>
    <xsd:import namespace="a778c991-f36d-4240-8c34-190dadfd59ae"/>
    <xsd:element name="properties">
      <xsd:complexType>
        <xsd:sequence>
          <xsd:element name="documentManagement">
            <xsd:complexType>
              <xsd:all>
                <xsd:element ref="ns2:Projektbeschreibung"/>
                <xsd:element ref="ns2:Projektnummer"/>
                <xsd:element ref="ns2:DatumLang" minOccurs="0"/>
                <xsd:element ref="ns2:Ablage" minOccurs="0"/>
                <xsd:element ref="ns2:DatumKurz" minOccurs="0"/>
                <xsd:element ref="ns2:MitarbeiterName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7e4ba-9678-40d0-a601-fdd7a84a1004" elementFormDefault="qualified">
    <xsd:import namespace="http://schemas.microsoft.com/office/2006/documentManagement/types"/>
    <xsd:import namespace="http://schemas.microsoft.com/office/infopath/2007/PartnerControls"/>
    <xsd:element name="Projektbeschreibung" ma:index="2" ma:displayName="Projektbezeichnung" ma:internalName="Projektbeschreibung" ma:readOnly="false">
      <xsd:simpleType>
        <xsd:restriction base="dms:Text">
          <xsd:maxLength value="255"/>
        </xsd:restriction>
      </xsd:simpleType>
    </xsd:element>
    <xsd:element name="Projektnummer" ma:index="3" ma:displayName="Projektnummer" ma:internalName="Projektnummer" ma:readOnly="false" ma:percentage="FALSE">
      <xsd:simpleType>
        <xsd:restriction base="dms:Number"/>
      </xsd:simpleType>
    </xsd:element>
    <xsd:element name="DatumLang" ma:index="10" nillable="true" ma:displayName="DatumLang" ma:internalName="DatumLang">
      <xsd:simpleType>
        <xsd:restriction base="dms:Text">
          <xsd:maxLength value="255"/>
        </xsd:restriction>
      </xsd:simpleType>
    </xsd:element>
    <xsd:element name="Ablage" ma:index="11" nillable="true" ma:displayName="Ablage" ma:internalName="Ablage">
      <xsd:simpleType>
        <xsd:restriction base="dms:Text">
          <xsd:maxLength value="255"/>
        </xsd:restriction>
      </xsd:simpleType>
    </xsd:element>
    <xsd:element name="DatumKurz" ma:index="12" nillable="true" ma:displayName="DatumKurz" ma:internalName="DatumKurz">
      <xsd:simpleType>
        <xsd:restriction base="dms:Text">
          <xsd:maxLength value="255"/>
        </xsd:restriction>
      </xsd:simpleType>
    </xsd:element>
    <xsd:element name="MitarbeiterName" ma:index="13" nillable="true" ma:displayName="MitarbeiterName" ma:internalName="MitarbeiterName">
      <xsd:simpleType>
        <xsd:restriction base="dms:Text">
          <xsd:maxLength value="255"/>
        </xsd:restriction>
      </xsd:simpleType>
    </xsd:element>
    <xsd:element name="TaxCatchAll" ma:index="15" nillable="true" ma:displayName="Taxonomy Catch All Column" ma:hidden="true" ma:list="{480ad761-abfd-4013-a3d5-514d4ca6bec6}" ma:internalName="TaxCatchAll" ma:showField="CatchAllData" ma:web="dc77e4ba-9678-40d0-a601-fdd7a84a10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78c991-f36d-4240-8c34-190dadfd59a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14" nillable="true" ma:displayName="Bildmarkierungen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tarbeiterName xmlns="dc77e4ba-9678-40d0-a601-fdd7a84a1004" xsi:nil="true"/>
    <DatumLang xmlns="dc77e4ba-9678-40d0-a601-fdd7a84a1004" xsi:nil="true"/>
    <lcf76f155ced4ddcb4097134ff3c332f xmlns="a778c991-f36d-4240-8c34-190dadfd59ae" xsi:nil="true"/>
    <Projektbeschreibung xmlns="dc77e4ba-9678-40d0-a601-fdd7a84a1004"/>
    <Projektnummer xmlns="dc77e4ba-9678-40d0-a601-fdd7a84a1004"/>
    <Ablage xmlns="dc77e4ba-9678-40d0-a601-fdd7a84a1004" xsi:nil="true"/>
    <DatumKurz xmlns="dc77e4ba-9678-40d0-a601-fdd7a84a1004" xsi:nil="true"/>
    <TaxCatchAll xmlns="dc77e4ba-9678-40d0-a601-fdd7a84a1004" xsi:nil="true"/>
  </documentManagement>
</p:properties>
</file>

<file path=customXml/itemProps1.xml><?xml version="1.0" encoding="utf-8"?>
<ds:datastoreItem xmlns:ds="http://schemas.openxmlformats.org/officeDocument/2006/customXml" ds:itemID="{2EA4FC34-C984-4885-9B3F-F39717D8C7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98B066-53A7-4C6F-856B-7E8B252989DC}"/>
</file>

<file path=customXml/itemProps3.xml><?xml version="1.0" encoding="utf-8"?>
<ds:datastoreItem xmlns:ds="http://schemas.openxmlformats.org/officeDocument/2006/customXml" ds:itemID="{3B80452B-E267-498E-9A33-F94CB5A035CB}"/>
</file>

<file path=customXml/itemProps4.xml><?xml version="1.0" encoding="utf-8"?>
<ds:datastoreItem xmlns:ds="http://schemas.openxmlformats.org/officeDocument/2006/customXml" ds:itemID="{420B8FD0-88F7-4DE6-BD72-76FC369FFA53}"/>
</file>

<file path=docProps/app.xml><?xml version="1.0" encoding="utf-8"?>
<Properties xmlns="http://schemas.openxmlformats.org/officeDocument/2006/extended-properties" xmlns:vt="http://schemas.openxmlformats.org/officeDocument/2006/docPropsVTypes">
  <Template>AA5CA73B.dotm</Template>
  <TotalTime>0</TotalTime>
  <Pages>1</Pages>
  <Words>133</Words>
  <Characters>839</Characters>
  <Application>Microsoft Office Word</Application>
  <DocSecurity>8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Wartung 2013 Teil E</vt:lpstr>
    </vt:vector>
  </TitlesOfParts>
  <Company>Freistaat Sachsen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Wartung 2013 Teil E</dc:title>
  <dc:creator>Hartwig, Jan</dc:creator>
  <cp:lastModifiedBy>Hartwig, Jan - SIB-D3</cp:lastModifiedBy>
  <cp:revision>2</cp:revision>
  <cp:lastPrinted>2014-04-02T06:54:00Z</cp:lastPrinted>
  <dcterms:created xsi:type="dcterms:W3CDTF">2020-02-24T09:01:00Z</dcterms:created>
  <dcterms:modified xsi:type="dcterms:W3CDTF">2020-02-24T09:01:00Z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0x01010067648CBF6E24EE44BC1FB9EDFB7FE01302009B3683F2BEC20643A69359ADBC6CF957</vt:lpwstr>
  </property>
  <property fmtid="{D5CDD505-2E9C-101B-9397-08002B2CF9AE}" pid="3" name="Order">
    <vt:r8>1087100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