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1ABE1D45" w:rsidR="008F7F4C" w:rsidRPr="002C4FD6" w:rsidRDefault="00C2775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5C2309">
        <w:rPr>
          <w:rFonts w:cs="Arial"/>
          <w:b/>
          <w:bCs/>
        </w:rPr>
        <w:t>Ausschreibungsnummer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="008F7F4C" w:rsidRPr="002C4FD6">
        <w:rPr>
          <w:rFonts w:asciiTheme="minorHAnsi" w:hAnsiTheme="minorHAnsi" w:cstheme="minorHAnsi"/>
          <w:b/>
          <w:szCs w:val="22"/>
        </w:rPr>
        <w:tab/>
      </w:r>
      <w:bookmarkEnd w:id="0"/>
      <w:r w:rsidR="00E50E13">
        <w:rPr>
          <w:rFonts w:asciiTheme="minorHAnsi" w:hAnsiTheme="minorHAnsi" w:cstheme="minorHAnsi"/>
          <w:szCs w:val="22"/>
        </w:rPr>
        <w:t>10005431</w:t>
      </w:r>
    </w:p>
    <w:p w14:paraId="3044430D" w14:textId="77777777" w:rsidR="00A924FA" w:rsidRPr="00A732C7" w:rsidRDefault="009E5B5D" w:rsidP="00A924FA">
      <w:pPr>
        <w:tabs>
          <w:tab w:val="left" w:pos="567"/>
        </w:tabs>
        <w:ind w:left="3261" w:hanging="3261"/>
        <w:rPr>
          <w:b/>
          <w:bCs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="00A924FA" w:rsidRPr="00DA4095">
        <w:t>Weiterentwicklung</w:t>
      </w:r>
      <w:r w:rsidR="00A924FA">
        <w:t xml:space="preserve">, </w:t>
      </w:r>
      <w:r w:rsidR="00A924FA" w:rsidRPr="00DA4095">
        <w:t>I</w:t>
      </w:r>
      <w:r w:rsidR="00A924FA">
        <w:t>mplementierung und Skalierung</w:t>
      </w:r>
      <w:r w:rsidR="00A924FA" w:rsidRPr="00DA4095">
        <w:t xml:space="preserve"> </w:t>
      </w:r>
      <w:r w:rsidR="00A924FA">
        <w:t xml:space="preserve">einer Open Source Software zur Datenintegration und Analyse im Gesundheits- und </w:t>
      </w:r>
      <w:proofErr w:type="spellStart"/>
      <w:r w:rsidR="00A924FA" w:rsidRPr="00D54719">
        <w:rPr>
          <w:i/>
          <w:iCs/>
        </w:rPr>
        <w:t>One</w:t>
      </w:r>
      <w:proofErr w:type="spellEnd"/>
      <w:r w:rsidR="00A924FA" w:rsidRPr="00D54719">
        <w:rPr>
          <w:i/>
          <w:iCs/>
        </w:rPr>
        <w:t xml:space="preserve"> Health</w:t>
      </w:r>
      <w:r w:rsidR="00A924FA">
        <w:t xml:space="preserve">-Kontext in Afrika auf kontinentaler, regionaler und nationaler Ebene </w:t>
      </w:r>
      <w:r w:rsidR="00A924FA" w:rsidRPr="00DA4095">
        <w:t>inkl.</w:t>
      </w:r>
      <w:r w:rsidR="00A924FA" w:rsidRPr="00DA4095" w:rsidDel="00F85E6F">
        <w:t xml:space="preserve"> </w:t>
      </w:r>
      <w:r w:rsidR="00A924FA" w:rsidRPr="00DA4095">
        <w:t xml:space="preserve">Training und </w:t>
      </w:r>
      <w:r w:rsidR="00A924FA">
        <w:t>Help-Desk-Funktion</w:t>
      </w:r>
    </w:p>
    <w:p w14:paraId="2A12C32B" w14:textId="45CD20F0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</w:p>
    <w:p w14:paraId="693AEA35" w14:textId="1243176E" w:rsidR="00F7436E" w:rsidRDefault="00F7436E" w:rsidP="00322754">
      <w:pPr>
        <w:pStyle w:val="berschrift2"/>
      </w:pPr>
      <w:bookmarkStart w:id="1" w:name="_Ref157783048"/>
      <w:r>
        <w:t>Verpflichtungserklärung</w:t>
      </w:r>
    </w:p>
    <w:p w14:paraId="513995D1" w14:textId="72589A72" w:rsidR="00F7436E" w:rsidRDefault="00F7436E" w:rsidP="002A3CBC">
      <w:pPr>
        <w:pStyle w:val="berschrift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berschrift2"/>
        <w:spacing w:after="240"/>
        <w:ind w:left="0" w:hanging="357"/>
      </w:pPr>
      <w:r w:rsidRPr="002C4FD6">
        <w:lastRenderedPageBreak/>
        <w:t>Ausschlussgründe</w:t>
      </w:r>
      <w:bookmarkEnd w:id="1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2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2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3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4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4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Seitenzahl"/>
          <w:rFonts w:asciiTheme="minorHAnsi" w:eastAsiaTheme="minorHAnsi" w:hAnsiTheme="minorHAnsi" w:cstheme="minorHAnsi"/>
        </w:rPr>
      </w:pPr>
      <w:r w:rsidRPr="002C4FD6">
        <w:rPr>
          <w:rStyle w:val="Seitenzahl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verpflichten wir uns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Seitenzahl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>in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Seitenzahl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123,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Abs.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1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GWB</w:t>
      </w:r>
      <w:r w:rsidR="00153DCF"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Pr="002C4FD6">
        <w:rPr>
          <w:rStyle w:val="Seitenzahl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wir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Seitenzahl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Seitenzahl"/>
          <w:rFonts w:asciiTheme="minorHAnsi" w:eastAsiaTheme="minorHAnsi" w:hAnsiTheme="minorHAnsi" w:cstheme="minorHAnsi"/>
        </w:rPr>
      </w:pPr>
      <w:r>
        <w:rPr>
          <w:rStyle w:val="Seitenzahl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proofErr w:type="spellStart"/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proofErr w:type="spellEnd"/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proofErr w:type="spellStart"/>
      <w:r>
        <w:rPr>
          <w:rFonts w:cs="Arial"/>
          <w:szCs w:val="20"/>
        </w:rPr>
        <w:t>LkSG</w:t>
      </w:r>
      <w:proofErr w:type="spellEnd"/>
      <w:r>
        <w:rPr>
          <w:rFonts w:cs="Arial"/>
          <w:szCs w:val="20"/>
        </w:rPr>
        <w:t xml:space="preserve">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5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5"/>
    </w:p>
    <w:sectPr w:rsidR="003B1BD4" w:rsidRPr="003B1BD4" w:rsidSect="002A3C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5054E" w14:textId="77777777" w:rsidR="006F3F2C" w:rsidRDefault="006F3F2C" w:rsidP="00A637D0">
      <w:r>
        <w:separator/>
      </w:r>
    </w:p>
  </w:endnote>
  <w:endnote w:type="continuationSeparator" w:id="0">
    <w:p w14:paraId="5BCFDD65" w14:textId="77777777" w:rsidR="006F3F2C" w:rsidRDefault="006F3F2C" w:rsidP="00A637D0">
      <w:r>
        <w:continuationSeparator/>
      </w:r>
    </w:p>
  </w:endnote>
  <w:endnote w:type="continuationNotice" w:id="1">
    <w:p w14:paraId="0E83BC61" w14:textId="77777777" w:rsidR="006F3F2C" w:rsidRDefault="006F3F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8EEC" w14:textId="77777777" w:rsidR="00565DD2" w:rsidRDefault="00565D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2"/>
      <w:gridCol w:w="4944"/>
      <w:gridCol w:w="1648"/>
    </w:tblGrid>
    <w:tr w:rsidR="00E32258" w14:paraId="4A3CEF75" w14:textId="77777777" w:rsidTr="006F5779">
      <w:tc>
        <w:tcPr>
          <w:tcW w:w="1572" w:type="pct"/>
        </w:tcPr>
        <w:p w14:paraId="768C343F" w14:textId="2AD8ABA2" w:rsidR="00E32258" w:rsidRDefault="00092CFE" w:rsidP="00E32258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Stand</w:t>
          </w:r>
          <w:r w:rsidR="00E32258">
            <w:rPr>
              <w:sz w:val="18"/>
              <w:szCs w:val="18"/>
            </w:rPr>
            <w:t xml:space="preserve">: </w:t>
          </w:r>
          <w:r w:rsidR="00B53FD4">
            <w:rPr>
              <w:sz w:val="18"/>
              <w:szCs w:val="18"/>
            </w:rPr>
            <w:t>01</w:t>
          </w:r>
          <w:r w:rsidR="00565DD2">
            <w:rPr>
              <w:sz w:val="18"/>
              <w:szCs w:val="18"/>
            </w:rPr>
            <w:t>/202</w:t>
          </w:r>
          <w:r w:rsidR="00B53FD4">
            <w:rPr>
              <w:sz w:val="18"/>
              <w:szCs w:val="18"/>
            </w:rPr>
            <w:t>6</w:t>
          </w:r>
        </w:p>
      </w:tc>
      <w:tc>
        <w:tcPr>
          <w:tcW w:w="2571" w:type="pct"/>
        </w:tcPr>
        <w:p w14:paraId="7BBD50AA" w14:textId="17321D44" w:rsidR="00E32258" w:rsidRDefault="00092CFE" w:rsidP="005701B1">
          <w:pPr>
            <w:tabs>
              <w:tab w:val="left" w:pos="1560"/>
              <w:tab w:val="center" w:pos="2055"/>
            </w:tabs>
            <w:ind w:left="945"/>
            <w:rPr>
              <w:sz w:val="18"/>
              <w:szCs w:val="18"/>
            </w:rPr>
          </w:pPr>
          <w:proofErr w:type="spellStart"/>
          <w:r>
            <w:rPr>
              <w:sz w:val="18"/>
              <w:szCs w:val="18"/>
              <w:lang w:val="en-US"/>
            </w:rPr>
            <w:t>Erstellt</w:t>
          </w:r>
          <w:proofErr w:type="spellEnd"/>
          <w:r>
            <w:rPr>
              <w:sz w:val="18"/>
              <w:szCs w:val="18"/>
              <w:lang w:val="en-US"/>
            </w:rPr>
            <w:t xml:space="preserve"> von:</w:t>
          </w:r>
          <w:r w:rsidR="00E32258">
            <w:rPr>
              <w:sz w:val="18"/>
              <w:szCs w:val="18"/>
            </w:rPr>
            <w:t xml:space="preserve"> E200</w:t>
          </w:r>
        </w:p>
      </w:tc>
      <w:tc>
        <w:tcPr>
          <w:tcW w:w="857" w:type="pct"/>
        </w:tcPr>
        <w:p w14:paraId="28CC8CA9" w14:textId="1853BEA6" w:rsidR="00E32258" w:rsidRDefault="00092CFE" w:rsidP="00E32258">
          <w:pPr>
            <w:ind w:left="396" w:right="57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Seite</w:t>
          </w:r>
          <w:r w:rsidR="00E32258">
            <w:rPr>
              <w:sz w:val="18"/>
              <w:szCs w:val="18"/>
            </w:rPr>
            <w:t xml:space="preserve"> </w:t>
          </w:r>
          <w:r w:rsidR="00E32258">
            <w:rPr>
              <w:sz w:val="18"/>
              <w:szCs w:val="18"/>
            </w:rPr>
            <w:fldChar w:fldCharType="begin"/>
          </w:r>
          <w:r w:rsidR="00E32258">
            <w:rPr>
              <w:sz w:val="18"/>
              <w:szCs w:val="18"/>
            </w:rPr>
            <w:instrText xml:space="preserve"> PAGE  </w:instrText>
          </w:r>
          <w:r w:rsidR="00E32258">
            <w:rPr>
              <w:sz w:val="18"/>
              <w:szCs w:val="18"/>
            </w:rPr>
            <w:fldChar w:fldCharType="separate"/>
          </w:r>
          <w:r w:rsidR="00E32258">
            <w:rPr>
              <w:noProof/>
              <w:sz w:val="18"/>
              <w:szCs w:val="18"/>
            </w:rPr>
            <w:t>1</w:t>
          </w:r>
          <w:r w:rsidR="00E32258">
            <w:rPr>
              <w:sz w:val="18"/>
              <w:szCs w:val="18"/>
            </w:rPr>
            <w:fldChar w:fldCharType="end"/>
          </w:r>
        </w:p>
      </w:tc>
    </w:tr>
  </w:tbl>
  <w:p w14:paraId="6EBEAD78" w14:textId="61683A29" w:rsidR="00F52ED5" w:rsidRPr="00E32258" w:rsidRDefault="00F52ED5" w:rsidP="00E322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13FB" w14:textId="77777777" w:rsidR="00565DD2" w:rsidRDefault="00565D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1EFE7" w14:textId="77777777" w:rsidR="006F3F2C" w:rsidRDefault="006F3F2C" w:rsidP="00A637D0">
      <w:r>
        <w:separator/>
      </w:r>
    </w:p>
  </w:footnote>
  <w:footnote w:type="continuationSeparator" w:id="0">
    <w:p w14:paraId="3449FC10" w14:textId="77777777" w:rsidR="006F3F2C" w:rsidRDefault="006F3F2C" w:rsidP="00A637D0">
      <w:r>
        <w:continuationSeparator/>
      </w:r>
    </w:p>
  </w:footnote>
  <w:footnote w:type="continuationNotice" w:id="1">
    <w:p w14:paraId="61EDB134" w14:textId="77777777" w:rsidR="006F3F2C" w:rsidRDefault="006F3F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C36" w14:textId="77777777" w:rsidR="00565DD2" w:rsidRDefault="00565D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bookmarkStart w:id="6" w:name="_Hlk75881381" w:displacedByCustomXml="next"/>
        <w:bookmarkStart w:id="7" w:name="_Hlk75881555" w:displacedByCustomXml="next"/>
        <w:sdt>
          <w:sdtPr>
            <w:alias w:val="Levels of Confidentiality"/>
            <w:tag w:val="Levels of Confidentiality"/>
            <w:id w:val="1148702348"/>
            <w:lock w:val="sdtLocked"/>
            <w:placeholder>
              <w:docPart w:val="FE7A419871364F19BB21E9A891E991B6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EndPr/>
          <w:sdtContent>
            <w:p w14:paraId="4EEDD925" w14:textId="77777777" w:rsidR="00212C1C" w:rsidRDefault="00212C1C" w:rsidP="00433116">
              <w:r>
                <w:t>CONFIDENTIAL</w:t>
              </w:r>
            </w:p>
          </w:sdtContent>
        </w:sdt>
        <w:p w14:paraId="5BE9CEC6" w14:textId="125E91B5" w:rsidR="00F52ED5" w:rsidRPr="00660772" w:rsidRDefault="00F52ED5" w:rsidP="008A1BC7">
          <w:pPr>
            <w:spacing w:before="360"/>
          </w:pPr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7"/>
    <w:bookmarkEnd w:id="6"/>
  </w:tbl>
  <w:p w14:paraId="41CBEDD4" w14:textId="3030297E" w:rsidR="00F52ED5" w:rsidRPr="00FB21AF" w:rsidRDefault="00F52ED5" w:rsidP="008E1916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037" w14:textId="77777777" w:rsidR="00565DD2" w:rsidRDefault="00565D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berschrift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03B3"/>
    <w:rsid w:val="0000194F"/>
    <w:rsid w:val="000059BC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76633"/>
    <w:rsid w:val="000843AB"/>
    <w:rsid w:val="00090BD2"/>
    <w:rsid w:val="00092386"/>
    <w:rsid w:val="00092CFE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05FA"/>
    <w:rsid w:val="000D5853"/>
    <w:rsid w:val="000D780A"/>
    <w:rsid w:val="000F1C7E"/>
    <w:rsid w:val="00101FDB"/>
    <w:rsid w:val="00102E81"/>
    <w:rsid w:val="0010664F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95A"/>
    <w:rsid w:val="00165E31"/>
    <w:rsid w:val="0017633E"/>
    <w:rsid w:val="00190868"/>
    <w:rsid w:val="001A17F9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66E"/>
    <w:rsid w:val="00203EF1"/>
    <w:rsid w:val="002040C7"/>
    <w:rsid w:val="002045A8"/>
    <w:rsid w:val="00205815"/>
    <w:rsid w:val="00207386"/>
    <w:rsid w:val="00207C5B"/>
    <w:rsid w:val="00212C1C"/>
    <w:rsid w:val="00213DDD"/>
    <w:rsid w:val="00215D2B"/>
    <w:rsid w:val="002261D3"/>
    <w:rsid w:val="002320DD"/>
    <w:rsid w:val="002326DD"/>
    <w:rsid w:val="00233FE5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67060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2CF0"/>
    <w:rsid w:val="003D324D"/>
    <w:rsid w:val="003D689B"/>
    <w:rsid w:val="003F6EC9"/>
    <w:rsid w:val="003F73A5"/>
    <w:rsid w:val="00403E2E"/>
    <w:rsid w:val="00415BA6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E2A63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356A4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65DD2"/>
    <w:rsid w:val="005701B1"/>
    <w:rsid w:val="00570C48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6AEC"/>
    <w:rsid w:val="006D301C"/>
    <w:rsid w:val="006D6CAA"/>
    <w:rsid w:val="006E2A6D"/>
    <w:rsid w:val="006E2E2F"/>
    <w:rsid w:val="006E4D03"/>
    <w:rsid w:val="006F3A80"/>
    <w:rsid w:val="006F3F2C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2BCC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1CE0"/>
    <w:rsid w:val="0087307A"/>
    <w:rsid w:val="00874531"/>
    <w:rsid w:val="008761AD"/>
    <w:rsid w:val="00880B21"/>
    <w:rsid w:val="00882D2F"/>
    <w:rsid w:val="0089618F"/>
    <w:rsid w:val="008A1BC7"/>
    <w:rsid w:val="008A65D7"/>
    <w:rsid w:val="008A6D67"/>
    <w:rsid w:val="008C00BE"/>
    <w:rsid w:val="008D1F43"/>
    <w:rsid w:val="008D2079"/>
    <w:rsid w:val="008D5A9C"/>
    <w:rsid w:val="008E1916"/>
    <w:rsid w:val="008E591D"/>
    <w:rsid w:val="008E69A4"/>
    <w:rsid w:val="008F0779"/>
    <w:rsid w:val="008F3544"/>
    <w:rsid w:val="008F36A7"/>
    <w:rsid w:val="008F7F4C"/>
    <w:rsid w:val="00910640"/>
    <w:rsid w:val="00914E74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4BF0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26EF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4FA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6E1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3FD4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3068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2775C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CF4A52"/>
    <w:rsid w:val="00CF614D"/>
    <w:rsid w:val="00D027FB"/>
    <w:rsid w:val="00D109D4"/>
    <w:rsid w:val="00D11C2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87A26"/>
    <w:rsid w:val="00D92062"/>
    <w:rsid w:val="00DA28D1"/>
    <w:rsid w:val="00DB40DD"/>
    <w:rsid w:val="00DC000D"/>
    <w:rsid w:val="00DC28EE"/>
    <w:rsid w:val="00DC5ACA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11B0D"/>
    <w:rsid w:val="00E12408"/>
    <w:rsid w:val="00E1423C"/>
    <w:rsid w:val="00E17E99"/>
    <w:rsid w:val="00E23625"/>
    <w:rsid w:val="00E26540"/>
    <w:rsid w:val="00E30D70"/>
    <w:rsid w:val="00E315B2"/>
    <w:rsid w:val="00E32258"/>
    <w:rsid w:val="00E32D51"/>
    <w:rsid w:val="00E41CF7"/>
    <w:rsid w:val="00E41D9C"/>
    <w:rsid w:val="00E431C8"/>
    <w:rsid w:val="00E46413"/>
    <w:rsid w:val="00E50E13"/>
    <w:rsid w:val="00E534D5"/>
    <w:rsid w:val="00E557EC"/>
    <w:rsid w:val="00E57ECF"/>
    <w:rsid w:val="00E60CFB"/>
    <w:rsid w:val="00E62B79"/>
    <w:rsid w:val="00E71618"/>
    <w:rsid w:val="00E74111"/>
    <w:rsid w:val="00E747E1"/>
    <w:rsid w:val="00E7545B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B3F6A"/>
    <w:rsid w:val="00EB5019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243E"/>
    <w:rsid w:val="00F2272E"/>
    <w:rsid w:val="00F25956"/>
    <w:rsid w:val="00F2721D"/>
    <w:rsid w:val="00F300AA"/>
    <w:rsid w:val="00F3752F"/>
    <w:rsid w:val="00F440F9"/>
    <w:rsid w:val="00F52ED5"/>
    <w:rsid w:val="00F55147"/>
    <w:rsid w:val="00F5516B"/>
    <w:rsid w:val="00F6517C"/>
    <w:rsid w:val="00F65402"/>
    <w:rsid w:val="00F700C7"/>
    <w:rsid w:val="00F7436E"/>
    <w:rsid w:val="00F801BD"/>
    <w:rsid w:val="00F86AB5"/>
    <w:rsid w:val="00F8712E"/>
    <w:rsid w:val="00F96DC6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semiHidden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23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Standard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Standard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berarbeitung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Standard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7A419871364F19BB21E9A891E99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8311F-D17B-4D25-976D-EB429DFCDEE0}"/>
      </w:docPartPr>
      <w:docPartBody>
        <w:p w:rsidR="00A47C4E" w:rsidRDefault="00961762" w:rsidP="00961762">
          <w:pPr>
            <w:pStyle w:val="FE7A419871364F19BB21E9A891E991B6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2"/>
    <w:rsid w:val="000F6671"/>
    <w:rsid w:val="0010664F"/>
    <w:rsid w:val="001562CE"/>
    <w:rsid w:val="0020366E"/>
    <w:rsid w:val="003461AD"/>
    <w:rsid w:val="005570AD"/>
    <w:rsid w:val="008750AA"/>
    <w:rsid w:val="0089618F"/>
    <w:rsid w:val="009610DD"/>
    <w:rsid w:val="00961762"/>
    <w:rsid w:val="00A317BF"/>
    <w:rsid w:val="00A47C4E"/>
    <w:rsid w:val="00AD325A"/>
    <w:rsid w:val="00CF614D"/>
    <w:rsid w:val="00D435BD"/>
    <w:rsid w:val="00EB5019"/>
    <w:rsid w:val="00F6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1762"/>
    <w:rPr>
      <w:color w:val="808080"/>
    </w:rPr>
  </w:style>
  <w:style w:type="paragraph" w:customStyle="1" w:styleId="FE7A419871364F19BB21E9A891E991B6">
    <w:name w:val="FE7A419871364F19BB21E9A891E991B6"/>
    <w:rsid w:val="00961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25ecb5-c3cb-4c34-aef8-876a8220fc1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9EA452065019419052A6874176B199" ma:contentTypeVersion="13" ma:contentTypeDescription="Ein neues Dokument erstellen." ma:contentTypeScope="" ma:versionID="3e1d4f2bee5703f4a20e87a752b3286b">
  <xsd:schema xmlns:xsd="http://www.w3.org/2001/XMLSchema" xmlns:xs="http://www.w3.org/2001/XMLSchema" xmlns:p="http://schemas.microsoft.com/office/2006/metadata/properties" xmlns:ns2="a425ecb5-c3cb-4c34-aef8-876a8220fc16" xmlns:ns3="22efbdd3-0a92-4a35-9c93-2a68b914f4be" targetNamespace="http://schemas.microsoft.com/office/2006/metadata/properties" ma:root="true" ma:fieldsID="6fa82f6ff7274e327de3953564779033" ns2:_="" ns3:_="">
    <xsd:import namespace="a425ecb5-c3cb-4c34-aef8-876a8220fc16"/>
    <xsd:import namespace="22efbdd3-0a92-4a35-9c93-2a68b914f4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5ecb5-c3cb-4c34-aef8-876a8220f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efbdd3-0a92-4a35-9c93-2a68b914f4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AF2578-0B1F-43A8-9ECD-8DBA6D1B5E1C}">
  <ds:schemaRefs>
    <ds:schemaRef ds:uri="http://schemas.microsoft.com/office/2006/metadata/properties"/>
    <ds:schemaRef ds:uri="http://schemas.microsoft.com/office/infopath/2007/PartnerControls"/>
    <ds:schemaRef ds:uri="a425ecb5-c3cb-4c34-aef8-876a8220fc16"/>
  </ds:schemaRefs>
</ds:datastoreItem>
</file>

<file path=customXml/itemProps2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71C9CD-085D-425F-8B8C-F8E935530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5ecb5-c3cb-4c34-aef8-876a8220fc16"/>
    <ds:schemaRef ds:uri="22efbdd3-0a92-4a35-9c93-2a68b914f4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813E4C-906F-44CB-A5A6-95A2F9F280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4</Pages>
  <Words>423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12/2025</vt:lpstr>
    </vt:vector>
  </TitlesOfParts>
  <Company>GIZ GmbH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01/2026</dc:title>
  <dc:creator>Holger Niedenfuehr</dc:creator>
  <cp:lastModifiedBy>HN</cp:lastModifiedBy>
  <cp:revision>21</cp:revision>
  <cp:lastPrinted>2017-01-27T10:44:00Z</cp:lastPrinted>
  <dcterms:created xsi:type="dcterms:W3CDTF">2024-02-29T18:10:00Z</dcterms:created>
  <dcterms:modified xsi:type="dcterms:W3CDTF">2026-07-29T20:11:00Z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0x010100309EA452065019419052A6874176B199</vt:lpwstr>
  </property>
  <property fmtid="{D5CDD505-2E9C-101B-9397-08002B2CF9AE}" pid="3" name="MediaServiceImageTags">
    <vt:lpwstr/>
  </property>
</Properties>
</file>