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3C29B809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E56571" w:rsidRPr="00E56571">
        <w:rPr>
          <w:rFonts w:asciiTheme="minorHAnsi" w:hAnsiTheme="minorHAnsi" w:cstheme="minorHAnsi"/>
          <w:szCs w:val="22"/>
        </w:rPr>
        <w:t>10041600</w:t>
      </w:r>
    </w:p>
    <w:p w14:paraId="2A12C32B" w14:textId="2DC078D7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E56571" w:rsidRPr="00E56571">
        <w:rPr>
          <w:rFonts w:asciiTheme="minorHAnsi" w:hAnsiTheme="minorHAnsi" w:cstheme="minorHAnsi"/>
          <w:szCs w:val="22"/>
        </w:rPr>
        <w:t>Unterhaltsreinigung inkl. Regieleistungen für Veranstaltungen am GIZ Standort Berlin Repräsentanz</w:t>
      </w: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LkSG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D8A2" w14:textId="77777777" w:rsidR="00F919B0" w:rsidRDefault="00F919B0" w:rsidP="00A637D0">
      <w:r>
        <w:separator/>
      </w:r>
    </w:p>
  </w:endnote>
  <w:endnote w:type="continuationSeparator" w:id="0">
    <w:p w14:paraId="4A174257" w14:textId="77777777" w:rsidR="00F919B0" w:rsidRDefault="00F919B0" w:rsidP="00A637D0">
      <w:r>
        <w:continuationSeparator/>
      </w:r>
    </w:p>
  </w:endnote>
  <w:endnote w:type="continuationNotice" w:id="1">
    <w:p w14:paraId="5FF51E71" w14:textId="77777777" w:rsidR="00F919B0" w:rsidRDefault="00F919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Erstellt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C64F" w14:textId="77777777" w:rsidR="00F919B0" w:rsidRDefault="00F919B0" w:rsidP="00A637D0">
      <w:r>
        <w:separator/>
      </w:r>
    </w:p>
  </w:footnote>
  <w:footnote w:type="continuationSeparator" w:id="0">
    <w:p w14:paraId="5C146864" w14:textId="77777777" w:rsidR="00F919B0" w:rsidRDefault="00F919B0" w:rsidP="00A637D0">
      <w:r>
        <w:continuationSeparator/>
      </w:r>
    </w:p>
  </w:footnote>
  <w:footnote w:type="continuationNotice" w:id="1">
    <w:p w14:paraId="0B8AE03E" w14:textId="77777777" w:rsidR="00F919B0" w:rsidRDefault="00F919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381" w:displacedByCustomXml="next"/>
        <w:bookmarkStart w:id="7" w:name="_Hlk75881555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6571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19DB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19B0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296F34"/>
    <w:rsid w:val="003461AD"/>
    <w:rsid w:val="005570AD"/>
    <w:rsid w:val="008750AA"/>
    <w:rsid w:val="0089618F"/>
    <w:rsid w:val="00961762"/>
    <w:rsid w:val="00A317BF"/>
    <w:rsid w:val="00A47C4E"/>
    <w:rsid w:val="00AD325A"/>
    <w:rsid w:val="00D435BD"/>
    <w:rsid w:val="00EB5019"/>
    <w:rsid w:val="00F219DB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4</Pages>
  <Words>402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Poyraz, Yasemin GIZ</cp:lastModifiedBy>
  <cp:revision>20</cp:revision>
  <cp:lastPrinted>2017-01-27T10:44:00Z</cp:lastPrinted>
  <dcterms:created xsi:type="dcterms:W3CDTF">2024-02-29T18:10:00Z</dcterms:created>
  <dcterms:modified xsi:type="dcterms:W3CDTF">2026-08-20T14:10:00Z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