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4CDB810"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347631">
        <w:rPr>
          <w:rFonts w:asciiTheme="minorHAnsi" w:hAnsiTheme="minorHAnsi" w:cstheme="minorHAnsi"/>
          <w:szCs w:val="22"/>
        </w:rPr>
        <w:t>81320836</w:t>
      </w:r>
    </w:p>
    <w:p w14:paraId="2A12C32B" w14:textId="760A8CE2"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195D6A">
        <w:rPr>
          <w:rFonts w:asciiTheme="minorHAnsi" w:hAnsiTheme="minorHAnsi" w:cstheme="minorHAnsi"/>
          <w:szCs w:val="22"/>
        </w:rPr>
        <w:t>Dynamic Purchasing System – Farmer Business School</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B6816" w14:textId="77777777" w:rsidR="00953FB3" w:rsidRDefault="00953FB3" w:rsidP="00A637D0">
      <w:r>
        <w:separator/>
      </w:r>
    </w:p>
  </w:endnote>
  <w:endnote w:type="continuationSeparator" w:id="0">
    <w:p w14:paraId="6797BC12" w14:textId="77777777" w:rsidR="00953FB3" w:rsidRDefault="00953FB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6CB5" w14:textId="77777777" w:rsidR="00953FB3" w:rsidRDefault="00953FB3" w:rsidP="00A637D0">
      <w:r>
        <w:separator/>
      </w:r>
    </w:p>
  </w:footnote>
  <w:footnote w:type="continuationSeparator" w:id="0">
    <w:p w14:paraId="4C119553" w14:textId="77777777" w:rsidR="00953FB3" w:rsidRDefault="00953FB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E57"/>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95D6A"/>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47631"/>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4FE"/>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3FB3"/>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4434FE"/>
    <w:rsid w:val="006925CD"/>
    <w:rsid w:val="0089618F"/>
    <w:rsid w:val="00C43973"/>
    <w:rsid w:val="00EB5019"/>
    <w:rsid w:val="00EE0086"/>
    <w:rsid w:val="00F441FF"/>
    <w:rsid w:val="00FC0536"/>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c14835-3623-4cf6-8c4b-b2c5acd4ff2e" xsi:nil="true"/>
    <lcf76f155ced4ddcb4097134ff3c332f xmlns="d6a34bbd-2df5-455e-9217-f75cf787bb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1BEC5AE88C27B4EA25064933C18E6C3" ma:contentTypeVersion="13" ma:contentTypeDescription="Ein neues Dokument erstellen." ma:contentTypeScope="" ma:versionID="292526d3e8c5d23c83fdfde0ad099500">
  <xsd:schema xmlns:xsd="http://www.w3.org/2001/XMLSchema" xmlns:xs="http://www.w3.org/2001/XMLSchema" xmlns:p="http://schemas.microsoft.com/office/2006/metadata/properties" xmlns:ns2="d6a34bbd-2df5-455e-9217-f75cf787bb41" xmlns:ns3="42c14835-3623-4cf6-8c4b-b2c5acd4ff2e" targetNamespace="http://schemas.microsoft.com/office/2006/metadata/properties" ma:root="true" ma:fieldsID="a2c7de5ad4df605876903a4fbd976f1a" ns2:_="" ns3:_="">
    <xsd:import namespace="d6a34bbd-2df5-455e-9217-f75cf787bb41"/>
    <xsd:import namespace="42c14835-3623-4cf6-8c4b-b2c5acd4ff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34bbd-2df5-455e-9217-f75cf787b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14835-3623-4cf6-8c4b-b2c5acd4ff2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a9e91b1-59bd-4e25-b3f5-c1ee38e8b66c}" ma:internalName="TaxCatchAll" ma:showField="CatchAllData" ma:web="42c14835-3623-4cf6-8c4b-b2c5acd4ff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E8B9266A-789D-4444-AF9D-071FB5981B49}"/>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426</Words>
  <Characters>2690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HN</cp:lastModifiedBy>
  <cp:revision>4</cp:revision>
  <cp:lastPrinted>2017-01-27T10:44:00Z</cp:lastPrinted>
  <dcterms:created xsi:type="dcterms:W3CDTF">2026-09-02T12:37:00Z</dcterms:created>
  <dcterms:modified xsi:type="dcterms:W3CDTF">2026-09-02T12:38:00Z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0x01010001BEC5AE88C27B4EA25064933C18E6C3</vt:lpwstr>
  </property>
  <property fmtid="{D5CDD505-2E9C-101B-9397-08002B2CF9AE}" pid="3" name="MediaServiceImageTags">
    <vt:lpwstr/>
  </property>
</Properties>
</file>