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A707" w14:textId="77777777" w:rsidR="000E6CD2" w:rsidRDefault="000E6CD2" w:rsidP="000E6CD2">
      <w:pPr>
        <w:rPr>
          <w:rFonts w:cs="Arial"/>
          <w:szCs w:val="20"/>
        </w:rPr>
      </w:pPr>
    </w:p>
    <w:tbl>
      <w:tblPr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4077"/>
      </w:tblGrid>
      <w:tr w:rsidR="00D93AA4" w:rsidRPr="00D93AA4" w14:paraId="045D2F80" w14:textId="77777777" w:rsidTr="00734F42">
        <w:trPr>
          <w:trHeight w:val="519"/>
        </w:trPr>
        <w:tc>
          <w:tcPr>
            <w:tcW w:w="4077" w:type="dxa"/>
          </w:tcPr>
          <w:p w14:paraId="6002616D" w14:textId="77777777" w:rsidR="00D93AA4" w:rsidRPr="0000301D" w:rsidRDefault="00D93AA4" w:rsidP="00D93AA4">
            <w:pPr>
              <w:rPr>
                <w:rFonts w:cs="Arial"/>
                <w:sz w:val="16"/>
                <w:szCs w:val="16"/>
                <w:lang w:eastAsia="en-US"/>
              </w:rPr>
            </w:pPr>
            <w:r w:rsidRPr="0000301D">
              <w:rPr>
                <w:rFonts w:cs="Arial"/>
                <w:sz w:val="16"/>
                <w:szCs w:val="16"/>
                <w:lang w:eastAsia="en-US"/>
              </w:rPr>
              <w:t xml:space="preserve">Name und Anschrift des Bieters </w:t>
            </w:r>
          </w:p>
          <w:p w14:paraId="5660810B" w14:textId="77777777" w:rsidR="00D93AA4" w:rsidRDefault="00D93AA4" w:rsidP="00D93AA4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4F435E42" w14:textId="77777777" w:rsidR="0000301D" w:rsidRDefault="0000301D" w:rsidP="00D93AA4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6683ECF4" w14:textId="77777777" w:rsidR="0000301D" w:rsidRPr="0000301D" w:rsidRDefault="0000301D" w:rsidP="00D93AA4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6E264AD1" w14:textId="77777777" w:rsidR="00D93AA4" w:rsidRPr="00D93AA4" w:rsidRDefault="00D93AA4" w:rsidP="00D93AA4">
            <w:pPr>
              <w:rPr>
                <w:rFonts w:cs="Arial"/>
                <w:sz w:val="16"/>
                <w:szCs w:val="16"/>
                <w:lang w:val="en-US" w:eastAsia="en-US"/>
              </w:rPr>
            </w:pPr>
            <w:r w:rsidRPr="00D93AA4">
              <w:rPr>
                <w:rFonts w:cs="Arial"/>
                <w:sz w:val="16"/>
                <w:szCs w:val="16"/>
                <w:lang w:val="en-US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93AA4">
              <w:rPr>
                <w:rFonts w:cs="Arial"/>
                <w:sz w:val="16"/>
                <w:szCs w:val="16"/>
                <w:lang w:val="en-US" w:eastAsia="en-US"/>
              </w:rPr>
              <w:instrText xml:space="preserve"> FORMTEXT </w:instrText>
            </w:r>
            <w:r w:rsidRPr="00D93AA4">
              <w:rPr>
                <w:rFonts w:cs="Arial"/>
                <w:sz w:val="16"/>
                <w:szCs w:val="16"/>
                <w:lang w:val="en-US" w:eastAsia="en-US"/>
              </w:rPr>
            </w:r>
            <w:r w:rsidRPr="00D93AA4">
              <w:rPr>
                <w:rFonts w:cs="Arial"/>
                <w:sz w:val="16"/>
                <w:szCs w:val="16"/>
                <w:lang w:val="en-US" w:eastAsia="en-US"/>
              </w:rPr>
              <w:fldChar w:fldCharType="separate"/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sz w:val="16"/>
                <w:szCs w:val="16"/>
                <w:lang w:val="en-US" w:eastAsia="en-US"/>
              </w:rPr>
              <w:fldChar w:fldCharType="end"/>
            </w:r>
            <w:bookmarkEnd w:id="0"/>
          </w:p>
          <w:p w14:paraId="4E112FA2" w14:textId="77777777" w:rsidR="00D93AA4" w:rsidRPr="00D93AA4" w:rsidRDefault="00D93AA4" w:rsidP="00D93AA4">
            <w:pPr>
              <w:rPr>
                <w:rFonts w:cs="Arial"/>
                <w:sz w:val="16"/>
                <w:szCs w:val="16"/>
                <w:lang w:val="en-US" w:eastAsia="en-US"/>
              </w:rPr>
            </w:pPr>
          </w:p>
        </w:tc>
      </w:tr>
    </w:tbl>
    <w:p w14:paraId="05F3E638" w14:textId="77777777" w:rsidR="008444AB" w:rsidRPr="00A4645B" w:rsidRDefault="008444AB" w:rsidP="008444AB">
      <w:pPr>
        <w:rPr>
          <w:rFonts w:cs="Arial"/>
          <w:szCs w:val="20"/>
          <w:lang w:val="en-US"/>
        </w:rPr>
      </w:pPr>
    </w:p>
    <w:p w14:paraId="78D3A5F7" w14:textId="77777777" w:rsidR="008444AB" w:rsidRPr="00A73C3A" w:rsidRDefault="008444AB" w:rsidP="008444AB">
      <w:pPr>
        <w:rPr>
          <w:rFonts w:cs="Arial"/>
          <w:sz w:val="16"/>
          <w:szCs w:val="16"/>
          <w:lang w:val="en-US"/>
        </w:rPr>
      </w:pPr>
    </w:p>
    <w:p w14:paraId="23A89C8A" w14:textId="77777777" w:rsidR="00696026" w:rsidRDefault="00696026" w:rsidP="00DB6E41">
      <w:pPr>
        <w:rPr>
          <w:rFonts w:cs="Arial"/>
          <w:b/>
          <w:sz w:val="40"/>
          <w:szCs w:val="40"/>
        </w:rPr>
      </w:pPr>
    </w:p>
    <w:p w14:paraId="168A291C" w14:textId="77777777" w:rsidR="00770513" w:rsidRDefault="00770513" w:rsidP="000E6CD2">
      <w:pPr>
        <w:pStyle w:val="Oben"/>
      </w:pPr>
    </w:p>
    <w:p w14:paraId="3E9B363B" w14:textId="71044ACC" w:rsidR="000E6CD2" w:rsidRPr="00B11AC8" w:rsidRDefault="009C4B0C" w:rsidP="00DE4D2E">
      <w:pPr>
        <w:jc w:val="center"/>
        <w:rPr>
          <w:sz w:val="24"/>
        </w:rPr>
      </w:pPr>
      <w:r w:rsidRPr="009C4B0C">
        <w:rPr>
          <w:b/>
          <w:sz w:val="24"/>
        </w:rPr>
        <w:t>B07_GIZ-BPM</w:t>
      </w:r>
      <w:r w:rsidR="005E7086" w:rsidRPr="00B11AC8">
        <w:rPr>
          <w:b/>
          <w:sz w:val="24"/>
        </w:rPr>
        <w:t>_Vorlage Verhandlungsvorschläge</w:t>
      </w:r>
    </w:p>
    <w:p w14:paraId="637C5A0F" w14:textId="1BB60B8A" w:rsidR="002C7747" w:rsidRDefault="002C7747" w:rsidP="002C7747">
      <w:pPr>
        <w:spacing w:before="1" w:line="240" w:lineRule="exact"/>
        <w:rPr>
          <w:sz w:val="24"/>
        </w:rPr>
      </w:pPr>
    </w:p>
    <w:p w14:paraId="31E564CE" w14:textId="77777777" w:rsidR="00DE4D2E" w:rsidRPr="00BC1815" w:rsidRDefault="00DE4D2E" w:rsidP="002C7747">
      <w:pPr>
        <w:spacing w:before="1" w:line="240" w:lineRule="exact"/>
        <w:rPr>
          <w:sz w:val="24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41"/>
      </w:tblGrid>
      <w:tr w:rsidR="002C7747" w:rsidRPr="00F02728" w14:paraId="5F28952A" w14:textId="77777777" w:rsidTr="0070338B">
        <w:tc>
          <w:tcPr>
            <w:tcW w:w="9891" w:type="dxa"/>
            <w:shd w:val="clear" w:color="auto" w:fill="D9D9D9" w:themeFill="background1" w:themeFillShade="D9"/>
          </w:tcPr>
          <w:p w14:paraId="3497EF7B" w14:textId="77777777" w:rsidR="002C7747" w:rsidRPr="009B031F" w:rsidRDefault="002C7747" w:rsidP="0070338B">
            <w:pPr>
              <w:spacing w:line="276" w:lineRule="auto"/>
              <w:ind w:right="69"/>
              <w:jc w:val="both"/>
              <w:rPr>
                <w:rFonts w:eastAsia="Arial" w:cs="Arial"/>
                <w:spacing w:val="-1"/>
                <w:u w:val="single"/>
              </w:rPr>
            </w:pPr>
            <w:r w:rsidRPr="009B031F">
              <w:rPr>
                <w:rFonts w:eastAsia="Arial" w:cs="Arial"/>
                <w:b/>
                <w:spacing w:val="-1"/>
                <w:u w:val="single"/>
              </w:rPr>
              <w:t>Hinweis</w:t>
            </w:r>
            <w:r>
              <w:rPr>
                <w:rFonts w:eastAsia="Arial" w:cs="Arial"/>
                <w:b/>
                <w:spacing w:val="-1"/>
                <w:u w:val="single"/>
              </w:rPr>
              <w:t>e</w:t>
            </w:r>
            <w:r w:rsidRPr="009B031F">
              <w:rPr>
                <w:rFonts w:eastAsia="Arial" w:cs="Arial"/>
                <w:spacing w:val="-1"/>
                <w:u w:val="single"/>
              </w:rPr>
              <w:t xml:space="preserve"> </w:t>
            </w:r>
            <w:r w:rsidRPr="009B031F">
              <w:rPr>
                <w:rFonts w:eastAsia="Arial" w:cs="Arial"/>
                <w:b/>
                <w:spacing w:val="-1"/>
                <w:u w:val="single"/>
              </w:rPr>
              <w:t>der Vergabestelle</w:t>
            </w:r>
            <w:r w:rsidRPr="009B031F">
              <w:rPr>
                <w:rFonts w:eastAsia="Arial" w:cs="Arial"/>
                <w:spacing w:val="-1"/>
                <w:u w:val="single"/>
              </w:rPr>
              <w:t>:</w:t>
            </w:r>
          </w:p>
          <w:p w14:paraId="43CB0917" w14:textId="1AEEB678" w:rsidR="00916C22" w:rsidRPr="0039517E" w:rsidRDefault="002C7747" w:rsidP="0039517E">
            <w:pPr>
              <w:spacing w:line="276" w:lineRule="auto"/>
              <w:ind w:right="69"/>
              <w:jc w:val="both"/>
              <w:rPr>
                <w:rFonts w:eastAsia="Arial" w:cs="Arial"/>
                <w:spacing w:val="-1"/>
              </w:rPr>
            </w:pPr>
            <w:r>
              <w:rPr>
                <w:rFonts w:eastAsia="Arial" w:cs="Arial"/>
              </w:rPr>
              <w:t>Verhandlungsvorschläge sind so konkret wie möglich zu fassen</w:t>
            </w:r>
            <w:r>
              <w:rPr>
                <w:rFonts w:eastAsia="Arial" w:cs="Arial"/>
                <w:spacing w:val="-1"/>
              </w:rPr>
              <w:t xml:space="preserve">. Das einzureichende Angebot (Dokumente des Teils </w:t>
            </w:r>
            <w:r w:rsidR="00901388">
              <w:rPr>
                <w:rFonts w:eastAsia="Arial" w:cs="Arial"/>
                <w:spacing w:val="-1"/>
              </w:rPr>
              <w:t>B</w:t>
            </w:r>
            <w:r>
              <w:rPr>
                <w:rFonts w:eastAsia="Arial" w:cs="Arial"/>
                <w:spacing w:val="-1"/>
              </w:rPr>
              <w:t xml:space="preserve"> der Vergabeunterlagen) ist ohne Berücksichtigung von Verhandlungsvorschlägen zu kalkulieren und abzugeben.</w:t>
            </w:r>
            <w:r w:rsidR="00E876B2">
              <w:rPr>
                <w:rFonts w:eastAsia="Arial" w:cs="Arial"/>
                <w:spacing w:val="-1"/>
              </w:rPr>
              <w:t xml:space="preserve"> Bei Bedarf ist die nachfolgende Tabelle zu erweitern.</w:t>
            </w:r>
          </w:p>
        </w:tc>
      </w:tr>
    </w:tbl>
    <w:p w14:paraId="32EF55FC" w14:textId="77777777" w:rsidR="00D968DA" w:rsidRDefault="00D968DA" w:rsidP="00D968DA">
      <w:pPr>
        <w:jc w:val="both"/>
        <w:rPr>
          <w:rFonts w:cs="Arial"/>
        </w:rPr>
      </w:pPr>
    </w:p>
    <w:p w14:paraId="22C26357" w14:textId="7109F00B" w:rsidR="00F920CA" w:rsidRDefault="00F3135E" w:rsidP="00F3135E">
      <w:pPr>
        <w:tabs>
          <w:tab w:val="left" w:pos="2055"/>
        </w:tabs>
      </w:pPr>
      <w:r>
        <w:tab/>
      </w:r>
    </w:p>
    <w:p w14:paraId="1669BC54" w14:textId="77777777" w:rsidR="000E6CD2" w:rsidRPr="000E6CD2" w:rsidRDefault="000E6CD2" w:rsidP="000E6CD2"/>
    <w:tbl>
      <w:tblPr>
        <w:tblW w:w="5000" w:type="pct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20"/>
        <w:gridCol w:w="5919"/>
      </w:tblGrid>
      <w:tr w:rsidR="00901388" w:rsidRPr="00EE7B92" w14:paraId="02F4420D" w14:textId="77777777" w:rsidTr="0B1C4232">
        <w:trPr>
          <w:trHeight w:val="682"/>
        </w:trPr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6A8D12" w14:textId="6219BFC6" w:rsidR="00F920CA" w:rsidRPr="00D0597A" w:rsidRDefault="00901388" w:rsidP="00EE7B92">
            <w:pPr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Lfd. Nr.</w:t>
            </w:r>
          </w:p>
        </w:tc>
        <w:tc>
          <w:tcPr>
            <w:tcW w:w="160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tcMar>
              <w:left w:w="28" w:type="dxa"/>
            </w:tcMar>
            <w:vAlign w:val="center"/>
          </w:tcPr>
          <w:p w14:paraId="1FB2F256" w14:textId="77777777" w:rsidR="00B25DC2" w:rsidRDefault="00F920CA" w:rsidP="00EE7B92">
            <w:pPr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 xml:space="preserve">Bezug </w:t>
            </w:r>
          </w:p>
          <w:p w14:paraId="2F079E64" w14:textId="46BDAFE7" w:rsidR="006E7179" w:rsidRPr="00D0597A" w:rsidRDefault="00DE4D2E" w:rsidP="00D975C3">
            <w:pPr>
              <w:jc w:val="center"/>
              <w:rPr>
                <w:rFonts w:cs="Arial"/>
                <w:b/>
                <w:bCs/>
              </w:rPr>
            </w:pPr>
            <w:r w:rsidRPr="0B1C4232">
              <w:rPr>
                <w:rFonts w:cs="Arial"/>
                <w:b/>
                <w:bCs/>
              </w:rPr>
              <w:t xml:space="preserve">auf Dokument </w:t>
            </w:r>
            <w:r w:rsidR="00D975C3">
              <w:rPr>
                <w:rFonts w:cs="Arial"/>
                <w:b/>
                <w:bCs/>
              </w:rPr>
              <w:t>(</w:t>
            </w:r>
            <w:r w:rsidR="006E7179">
              <w:rPr>
                <w:rFonts w:cs="Arial"/>
                <w:b/>
                <w:szCs w:val="19"/>
              </w:rPr>
              <w:t xml:space="preserve">z.B. </w:t>
            </w:r>
            <w:r w:rsidR="00D975C3">
              <w:rPr>
                <w:rFonts w:cs="Arial"/>
                <w:b/>
                <w:szCs w:val="19"/>
              </w:rPr>
              <w:t>Kapitel der Leistungsbeschreibung)</w:t>
            </w:r>
          </w:p>
        </w:tc>
        <w:tc>
          <w:tcPr>
            <w:tcW w:w="303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54314D" w14:textId="39F18382" w:rsidR="00F920CA" w:rsidRPr="00D0597A" w:rsidRDefault="005B5018" w:rsidP="00EE7B92">
            <w:pPr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 xml:space="preserve">Inhalt des Vorschlags des Bieters und Begründung, warum eine Annahme durch die Vergabestelle aus Sicht des Bieters sinnvoll erscheint (z.B. </w:t>
            </w:r>
            <w:r w:rsidR="00F57F18" w:rsidRPr="00F57F18">
              <w:rPr>
                <w:rFonts w:cs="Arial"/>
                <w:b/>
                <w:szCs w:val="19"/>
              </w:rPr>
              <w:t>monetäre</w:t>
            </w:r>
            <w:r w:rsidR="00F57F18">
              <w:rPr>
                <w:rFonts w:cs="Arial"/>
                <w:b/>
                <w:szCs w:val="19"/>
              </w:rPr>
              <w:t>s</w:t>
            </w:r>
            <w:r w:rsidR="00F57F18" w:rsidRPr="00F57F18">
              <w:rPr>
                <w:rFonts w:cs="Arial"/>
                <w:b/>
                <w:szCs w:val="19"/>
              </w:rPr>
              <w:t xml:space="preserve"> Einsparpotential für die GIZ im Falle der Annahme</w:t>
            </w:r>
            <w:r w:rsidR="00D514C5">
              <w:rPr>
                <w:rFonts w:cs="Arial"/>
                <w:b/>
                <w:szCs w:val="19"/>
              </w:rPr>
              <w:t>)</w:t>
            </w: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F920CA" w:rsidRPr="00EE7B92" w14:paraId="37D68089" w14:textId="77777777" w:rsidTr="0B1C4232">
        <w:trPr>
          <w:trHeight w:val="682"/>
        </w:trPr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F9DE5B" w14:textId="77777777" w:rsidR="00F920CA" w:rsidRPr="00906205" w:rsidRDefault="00F920CA" w:rsidP="00F920CA">
            <w:pPr>
              <w:pStyle w:val="Listenabsatz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cs="Arial"/>
                <w:i/>
                <w:iCs/>
                <w:szCs w:val="19"/>
              </w:rPr>
            </w:pPr>
          </w:p>
        </w:tc>
        <w:tc>
          <w:tcPr>
            <w:tcW w:w="1601" w:type="pct"/>
            <w:noWrap/>
            <w:tcMar>
              <w:left w:w="28" w:type="dxa"/>
            </w:tcMar>
          </w:tcPr>
          <w:p w14:paraId="70D40838" w14:textId="65661A3C" w:rsidR="00F920CA" w:rsidRPr="00906205" w:rsidRDefault="00F920CA" w:rsidP="00DE4D2E">
            <w:pPr>
              <w:spacing w:before="120" w:after="120"/>
              <w:rPr>
                <w:rFonts w:cs="Arial"/>
                <w:i/>
                <w:iCs/>
                <w:szCs w:val="19"/>
              </w:rPr>
            </w:pPr>
          </w:p>
        </w:tc>
        <w:tc>
          <w:tcPr>
            <w:tcW w:w="3037" w:type="pct"/>
            <w:noWrap/>
          </w:tcPr>
          <w:p w14:paraId="114C5145" w14:textId="63EE1E01" w:rsidR="00F920CA" w:rsidRPr="00906205" w:rsidRDefault="00F920CA" w:rsidP="00F920CA">
            <w:pPr>
              <w:spacing w:before="120" w:after="120"/>
              <w:rPr>
                <w:rFonts w:cs="Arial"/>
                <w:i/>
                <w:iCs/>
                <w:szCs w:val="19"/>
              </w:rPr>
            </w:pPr>
          </w:p>
        </w:tc>
      </w:tr>
      <w:tr w:rsidR="00F920CA" w:rsidRPr="00EE7B92" w14:paraId="5AC9C875" w14:textId="77777777" w:rsidTr="0B1C4232">
        <w:trPr>
          <w:trHeight w:val="682"/>
        </w:trPr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DD1A6" w14:textId="77777777" w:rsidR="00F920CA" w:rsidRPr="00F920CA" w:rsidRDefault="00F920CA" w:rsidP="00F920CA">
            <w:pPr>
              <w:pStyle w:val="Listenabsatz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cs="Arial"/>
                <w:szCs w:val="19"/>
              </w:rPr>
            </w:pPr>
          </w:p>
        </w:tc>
        <w:tc>
          <w:tcPr>
            <w:tcW w:w="1601" w:type="pct"/>
            <w:noWrap/>
            <w:tcMar>
              <w:left w:w="28" w:type="dxa"/>
            </w:tcMar>
          </w:tcPr>
          <w:p w14:paraId="1C30AAE5" w14:textId="77777777" w:rsidR="00F920CA" w:rsidRPr="00EE7B92" w:rsidRDefault="00F920C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3037" w:type="pct"/>
            <w:noWrap/>
          </w:tcPr>
          <w:p w14:paraId="1218C1A6" w14:textId="77777777" w:rsidR="00F920CA" w:rsidRPr="00EE7B92" w:rsidRDefault="00F920C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  <w:tr w:rsidR="00F920CA" w:rsidRPr="00EE7B92" w14:paraId="50A7F295" w14:textId="77777777" w:rsidTr="0B1C4232">
        <w:trPr>
          <w:trHeight w:val="682"/>
        </w:trPr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C1177" w14:textId="77777777" w:rsidR="00F920CA" w:rsidRPr="00F920CA" w:rsidRDefault="00F920CA" w:rsidP="00F920CA">
            <w:pPr>
              <w:pStyle w:val="Listenabsatz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cs="Arial"/>
                <w:szCs w:val="19"/>
              </w:rPr>
            </w:pPr>
          </w:p>
        </w:tc>
        <w:tc>
          <w:tcPr>
            <w:tcW w:w="1601" w:type="pct"/>
            <w:noWrap/>
            <w:tcMar>
              <w:left w:w="28" w:type="dxa"/>
            </w:tcMar>
          </w:tcPr>
          <w:p w14:paraId="71D6B75A" w14:textId="77777777" w:rsidR="00F920CA" w:rsidRPr="00EE7B92" w:rsidRDefault="00F920C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3037" w:type="pct"/>
            <w:noWrap/>
          </w:tcPr>
          <w:p w14:paraId="5544EF94" w14:textId="77777777" w:rsidR="00F920CA" w:rsidRPr="00EE7B92" w:rsidRDefault="00F920C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  <w:tr w:rsidR="002069AA" w:rsidRPr="00EE7B92" w14:paraId="3EF1F7F8" w14:textId="77777777" w:rsidTr="0B1C4232">
        <w:trPr>
          <w:trHeight w:val="682"/>
        </w:trPr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DC2AED" w14:textId="77777777" w:rsidR="002069AA" w:rsidRPr="00F920CA" w:rsidRDefault="002069AA" w:rsidP="00F920CA">
            <w:pPr>
              <w:pStyle w:val="Listenabsatz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cs="Arial"/>
                <w:szCs w:val="19"/>
              </w:rPr>
            </w:pPr>
          </w:p>
        </w:tc>
        <w:tc>
          <w:tcPr>
            <w:tcW w:w="1601" w:type="pct"/>
            <w:noWrap/>
            <w:tcMar>
              <w:left w:w="28" w:type="dxa"/>
            </w:tcMar>
          </w:tcPr>
          <w:p w14:paraId="6D67B0B8" w14:textId="77777777" w:rsidR="002069AA" w:rsidRPr="00EE7B92" w:rsidRDefault="002069A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3037" w:type="pct"/>
            <w:noWrap/>
          </w:tcPr>
          <w:p w14:paraId="3DF36EE4" w14:textId="77777777" w:rsidR="002069AA" w:rsidRPr="00EE7B92" w:rsidRDefault="002069A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  <w:tr w:rsidR="002069AA" w:rsidRPr="00EE7B92" w14:paraId="5A703146" w14:textId="77777777" w:rsidTr="0B1C4232">
        <w:trPr>
          <w:trHeight w:val="682"/>
        </w:trPr>
        <w:tc>
          <w:tcPr>
            <w:tcW w:w="3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E7805" w14:textId="77777777" w:rsidR="002069AA" w:rsidRPr="00F920CA" w:rsidRDefault="002069AA" w:rsidP="00F920CA">
            <w:pPr>
              <w:pStyle w:val="Listenabsatz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cs="Arial"/>
                <w:szCs w:val="19"/>
              </w:rPr>
            </w:pPr>
          </w:p>
        </w:tc>
        <w:tc>
          <w:tcPr>
            <w:tcW w:w="1601" w:type="pct"/>
            <w:noWrap/>
            <w:tcMar>
              <w:left w:w="28" w:type="dxa"/>
            </w:tcMar>
          </w:tcPr>
          <w:p w14:paraId="744F30AE" w14:textId="77777777" w:rsidR="002069AA" w:rsidRPr="00EE7B92" w:rsidRDefault="002069A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3037" w:type="pct"/>
            <w:noWrap/>
          </w:tcPr>
          <w:p w14:paraId="1D0B6D63" w14:textId="77777777" w:rsidR="002069AA" w:rsidRPr="00EE7B92" w:rsidRDefault="002069AA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</w:tbl>
    <w:p w14:paraId="440A072C" w14:textId="77777777" w:rsidR="00B3014E" w:rsidRPr="000849CE" w:rsidRDefault="00B3014E">
      <w:pPr>
        <w:rPr>
          <w:sz w:val="16"/>
        </w:rPr>
      </w:pPr>
    </w:p>
    <w:sectPr w:rsidR="00B3014E" w:rsidRPr="000849CE" w:rsidSect="00AB56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47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1096" w14:textId="77777777" w:rsidR="002E7D4E" w:rsidRDefault="002E7D4E">
      <w:r>
        <w:separator/>
      </w:r>
    </w:p>
  </w:endnote>
  <w:endnote w:type="continuationSeparator" w:id="0">
    <w:p w14:paraId="5F084772" w14:textId="77777777" w:rsidR="002E7D4E" w:rsidRDefault="002E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7"/>
      <w:gridCol w:w="609"/>
      <w:gridCol w:w="9025"/>
    </w:tblGrid>
    <w:tr w:rsidR="00F920CA" w:rsidRPr="00D6072E" w14:paraId="7C9E1885" w14:textId="77777777" w:rsidTr="00F920CA">
      <w:trPr>
        <w:cantSplit/>
        <w:trHeight w:hRule="exact" w:val="397"/>
      </w:trPr>
      <w:tc>
        <w:tcPr>
          <w:tcW w:w="187" w:type="dxa"/>
          <w:vAlign w:val="center"/>
        </w:tcPr>
        <w:p w14:paraId="688668A6" w14:textId="77777777" w:rsidR="00F920CA" w:rsidRPr="00D6072E" w:rsidRDefault="00F920CA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14:paraId="07698D63" w14:textId="77777777" w:rsidR="00F920CA" w:rsidRPr="00D6072E" w:rsidRDefault="00F920CA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9025" w:type="dxa"/>
          <w:vAlign w:val="center"/>
        </w:tcPr>
        <w:p w14:paraId="7761C3B6" w14:textId="77777777" w:rsidR="00F920CA" w:rsidRPr="00D6072E" w:rsidRDefault="00F920CA" w:rsidP="00F920CA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81FACD0" w14:textId="77777777" w:rsidR="00B63072" w:rsidRDefault="00B63072" w:rsidP="00E632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327C1" w:rsidRPr="00D6072E" w14:paraId="42E0C422" w14:textId="77777777" w:rsidTr="00003BDD">
      <w:trPr>
        <w:cantSplit/>
        <w:trHeight w:hRule="exact" w:val="397"/>
      </w:trPr>
      <w:tc>
        <w:tcPr>
          <w:tcW w:w="147" w:type="dxa"/>
          <w:vAlign w:val="center"/>
        </w:tcPr>
        <w:p w14:paraId="05F477CA" w14:textId="77777777" w:rsidR="00B327C1" w:rsidRPr="00D6072E" w:rsidRDefault="00B327C1" w:rsidP="00003BDD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EA429F9" w14:textId="77777777" w:rsidR="00B327C1" w:rsidRPr="00D6072E" w:rsidRDefault="00B327C1" w:rsidP="00003BDD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14:paraId="4AEAE1AA" w14:textId="77777777" w:rsidR="00B327C1" w:rsidRPr="00D6072E" w:rsidRDefault="00B327C1" w:rsidP="00003BDD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 Formular des Landes Hessen –Stand Mai 2016 (aus VHB Bund Stand April 2016)</w:t>
          </w:r>
        </w:p>
      </w:tc>
      <w:tc>
        <w:tcPr>
          <w:tcW w:w="1440" w:type="dxa"/>
          <w:vAlign w:val="center"/>
        </w:tcPr>
        <w:p w14:paraId="2FE0170B" w14:textId="77777777" w:rsidR="00B327C1" w:rsidRPr="00D6072E" w:rsidRDefault="00B327C1" w:rsidP="00003BDD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444AB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B2F5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3D11C9A" w14:textId="77777777" w:rsidR="00B327C1" w:rsidRDefault="00B327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82752" w14:textId="77777777" w:rsidR="002E7D4E" w:rsidRDefault="002E7D4E">
      <w:r>
        <w:separator/>
      </w:r>
    </w:p>
  </w:footnote>
  <w:footnote w:type="continuationSeparator" w:id="0">
    <w:p w14:paraId="0EAA37AF" w14:textId="77777777" w:rsidR="002E7D4E" w:rsidRDefault="002E7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20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0139"/>
      <w:gridCol w:w="20"/>
    </w:tblGrid>
    <w:tr w:rsidR="00E632DF" w14:paraId="63A0FE30" w14:textId="77777777" w:rsidTr="00DE4D2E">
      <w:trPr>
        <w:trHeight w:val="1193"/>
      </w:trPr>
      <w:tc>
        <w:tcPr>
          <w:tcW w:w="4990" w:type="pct"/>
        </w:tcPr>
        <w:p w14:paraId="1060338C" w14:textId="549EF032" w:rsidR="00E632DF" w:rsidRPr="00DE4D2E" w:rsidRDefault="00DE4D2E" w:rsidP="00DE4D2E">
          <w:pPr>
            <w:tabs>
              <w:tab w:val="center" w:pos="4536"/>
              <w:tab w:val="right" w:pos="9072"/>
            </w:tabs>
            <w:spacing w:before="120" w:after="120"/>
            <w:jc w:val="right"/>
            <w:rPr>
              <w:rFonts w:cstheme="minorBidi"/>
              <w:sz w:val="22"/>
              <w:szCs w:val="22"/>
              <w:lang w:eastAsia="en-US"/>
            </w:rPr>
          </w:pPr>
          <w:r w:rsidRPr="00DE4D2E">
            <w:rPr>
              <w:rFonts w:cstheme="minorBidi"/>
              <w:noProof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A8F5F6E" wp14:editId="605B3122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302481</wp:posOffset>
                    </wp:positionV>
                    <wp:extent cx="3873611" cy="793750"/>
                    <wp:effectExtent l="0" t="0" r="12700" b="25400"/>
                    <wp:wrapNone/>
                    <wp:docPr id="1" name="Rechtec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873611" cy="7937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445B416" w14:textId="2A1F42B9" w:rsidR="005C743E" w:rsidRDefault="005C743E" w:rsidP="00DE4D2E">
                                <w:pP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E61757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B07_GIZ-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BPM</w:t>
                                </w:r>
                                <w:r w:rsidRPr="00E61757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_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Vorlage_</w:t>
                                </w:r>
                                <w:r w:rsidRPr="00E61757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Verhandlungsvorschlaege</w:t>
                                </w:r>
                                <w:r w:rsidRPr="007C73A5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14:paraId="6074B304" w14:textId="42F1384D" w:rsidR="009C4B0C" w:rsidRPr="005D013C" w:rsidRDefault="007C73A5" w:rsidP="00DE4D2E">
                                <w:pP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5D013C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Vergabeverfahren </w:t>
                                </w:r>
                                <w:r w:rsidR="00FB0EA3" w:rsidRPr="00FB0EA3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7000006732</w:t>
                                </w:r>
                                <w:r w:rsidRPr="005D013C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_</w:t>
                                </w:r>
                                <w:r w:rsidR="009C4B0C" w:rsidRPr="005D013C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Business Process Management (BPM)-Tool</w:t>
                                </w:r>
                              </w:p>
                              <w:p w14:paraId="00899296" w14:textId="77777777" w:rsidR="009C4B0C" w:rsidRPr="005D013C" w:rsidRDefault="009C4B0C" w:rsidP="00DE4D2E">
                                <w:pP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1570834" w14:textId="275EF27E" w:rsidR="001C7E27" w:rsidRPr="009C4B0C" w:rsidRDefault="001C7E27" w:rsidP="00DE4D2E">
                                <w:pP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9C4B0C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A8F5F6E" id="Rechteck 1" o:spid="_x0000_s1026" style="position:absolute;left:0;text-align:left;margin-left:0;margin-top:23.8pt;width:305pt;height:62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" fillcolor="window" strokecolor="window" strokeweight="2pt">
                    <v:textbox>
                      <w:txbxContent>
                        <w:p w14:paraId="2445B416" w14:textId="2A1F42B9" w:rsidR="005C743E" w:rsidRDefault="005C743E" w:rsidP="00DE4D2E">
                          <w:pP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61757">
                            <w:rPr>
                              <w:rFonts w:cs="Arial"/>
                              <w:sz w:val="18"/>
                              <w:szCs w:val="18"/>
                            </w:rPr>
                            <w:t>B07_GIZ-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BPM</w:t>
                          </w:r>
                          <w:r w:rsidRPr="00E61757">
                            <w:rPr>
                              <w:rFonts w:cs="Arial"/>
                              <w:sz w:val="18"/>
                              <w:szCs w:val="18"/>
                            </w:rPr>
                            <w:t>_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Vorlage_</w:t>
                          </w:r>
                          <w:r w:rsidRPr="00E61757">
                            <w:rPr>
                              <w:rFonts w:cs="Arial"/>
                              <w:sz w:val="18"/>
                              <w:szCs w:val="18"/>
                            </w:rPr>
                            <w:t>Verhandlungsvorschlaege</w:t>
                          </w:r>
                          <w:r w:rsidRPr="007C73A5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074B304" w14:textId="42F1384D" w:rsidR="009C4B0C" w:rsidRPr="005D013C" w:rsidRDefault="007C73A5" w:rsidP="00DE4D2E">
                          <w:pP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5D013C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Vergabeverfahren </w:t>
                          </w:r>
                          <w:r w:rsidR="00FB0EA3" w:rsidRPr="00FB0EA3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7000006732</w:t>
                          </w:r>
                          <w:r w:rsidRPr="005D013C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_</w:t>
                          </w:r>
                          <w:r w:rsidR="009C4B0C" w:rsidRPr="005D013C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Business Process Management (BPM)-Tool</w:t>
                          </w:r>
                        </w:p>
                        <w:p w14:paraId="00899296" w14:textId="77777777" w:rsidR="009C4B0C" w:rsidRPr="005D013C" w:rsidRDefault="009C4B0C" w:rsidP="00DE4D2E">
                          <w:pP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  <w:p w14:paraId="41570834" w14:textId="275EF27E" w:rsidR="001C7E27" w:rsidRPr="009C4B0C" w:rsidRDefault="001C7E27" w:rsidP="00DE4D2E">
                          <w:pP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9C4B0C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CONFIDENTIAL</w:t>
                          </w: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  <w:r w:rsidRPr="00DE4D2E">
            <w:rPr>
              <w:rFonts w:cstheme="minorBidi"/>
              <w:noProof/>
              <w:sz w:val="22"/>
              <w:szCs w:val="22"/>
              <w:lang w:eastAsia="en-US"/>
            </w:rPr>
            <w:drawing>
              <wp:inline distT="0" distB="0" distL="0" distR="0" wp14:anchorId="61406382" wp14:editId="7E366709">
                <wp:extent cx="1828800" cy="989351"/>
                <wp:effectExtent l="0" t="0" r="0" b="1270"/>
                <wp:docPr id="4" name="Grafik 4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6944" cy="10045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" w:type="pct"/>
        </w:tcPr>
        <w:p w14:paraId="55A6308A" w14:textId="77777777" w:rsidR="00E632DF" w:rsidRDefault="00E632DF" w:rsidP="00E632DF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</w:pPr>
        </w:p>
      </w:tc>
    </w:tr>
  </w:tbl>
  <w:p w14:paraId="1762F275" w14:textId="77777777" w:rsidR="00B327C1" w:rsidRPr="00E632DF" w:rsidRDefault="00B327C1" w:rsidP="00DE4D2E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1AFC" w14:textId="77777777" w:rsidR="00B327C1" w:rsidRPr="00FD527B" w:rsidRDefault="00B327C1" w:rsidP="00B327C1">
    <w:pPr>
      <w:keepNext/>
      <w:tabs>
        <w:tab w:val="center" w:pos="4536"/>
        <w:tab w:val="right" w:pos="9923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7134D857" wp14:editId="135C7F43">
          <wp:simplePos x="0" y="0"/>
          <wp:positionH relativeFrom="column">
            <wp:posOffset>5772785</wp:posOffset>
          </wp:positionH>
          <wp:positionV relativeFrom="paragraph">
            <wp:posOffset>-88265</wp:posOffset>
          </wp:positionV>
          <wp:extent cx="464820" cy="609600"/>
          <wp:effectExtent l="0" t="0" r="0" b="0"/>
          <wp:wrapSquare wrapText="bothSides"/>
          <wp:docPr id="3" name="Grafik 3" descr="bu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u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527B">
      <w:t>Hessen Mobil</w:t>
    </w:r>
    <w:r w:rsidRPr="00FD527B">
      <w:br/>
      <w:t>Straßen- und Verkehrsmanagement</w:t>
    </w:r>
  </w:p>
  <w:p w14:paraId="47D31F1F" w14:textId="68EB3279" w:rsidR="00B327C1" w:rsidRPr="00FD527B" w:rsidRDefault="00B327C1" w:rsidP="00B327C1">
    <w:pPr>
      <w:keepNext/>
      <w:tabs>
        <w:tab w:val="center" w:pos="4536"/>
        <w:tab w:val="right" w:pos="9923"/>
      </w:tabs>
      <w:rPr>
        <w:b/>
        <w:sz w:val="24"/>
      </w:rPr>
    </w:pPr>
  </w:p>
  <w:p w14:paraId="095DBF7B" w14:textId="77777777" w:rsidR="00B327C1" w:rsidRPr="00FD527B" w:rsidRDefault="00B327C1" w:rsidP="00B327C1">
    <w:pPr>
      <w:keepNext/>
      <w:jc w:val="right"/>
      <w:rPr>
        <w:sz w:val="16"/>
        <w:szCs w:val="20"/>
      </w:rPr>
    </w:pPr>
  </w:p>
  <w:p w14:paraId="6C8795A4" w14:textId="323FDCC4" w:rsidR="00B327C1" w:rsidRPr="00245A4B" w:rsidRDefault="00B327C1" w:rsidP="00B327C1">
    <w:pPr>
      <w:keepNext/>
      <w:rPr>
        <w:sz w:val="16"/>
        <w:szCs w:val="18"/>
      </w:rPr>
    </w:pPr>
    <w:r w:rsidRPr="00FD527B">
      <w:rPr>
        <w:sz w:val="16"/>
        <w:szCs w:val="18"/>
      </w:rPr>
      <w:t>(</w:t>
    </w:r>
    <w:r w:rsidR="00280F79">
      <w:rPr>
        <w:sz w:val="16"/>
        <w:szCs w:val="18"/>
      </w:rPr>
      <w:t>B03</w:t>
    </w:r>
    <w:r>
      <w:rPr>
        <w:sz w:val="16"/>
        <w:szCs w:val="18"/>
      </w:rPr>
      <w:t>-</w:t>
    </w:r>
    <w:r w:rsidR="00534E1B">
      <w:rPr>
        <w:sz w:val="16"/>
        <w:szCs w:val="18"/>
      </w:rPr>
      <w:t>12</w:t>
    </w:r>
    <w:r w:rsidRPr="00FD527B">
      <w:rPr>
        <w:sz w:val="16"/>
        <w:szCs w:val="18"/>
      </w:rPr>
      <w:t>_</w:t>
    </w:r>
    <w:r w:rsidR="00E632DF" w:rsidRPr="00FD527B">
      <w:rPr>
        <w:sz w:val="16"/>
        <w:szCs w:val="18"/>
      </w:rPr>
      <w:t xml:space="preserve"> </w:t>
    </w:r>
    <w:r w:rsidRPr="00FD527B">
      <w:rPr>
        <w:sz w:val="16"/>
        <w:szCs w:val="18"/>
      </w:rPr>
      <w:t>_</w:t>
    </w:r>
    <w:r>
      <w:rPr>
        <w:sz w:val="16"/>
        <w:szCs w:val="18"/>
      </w:rPr>
      <w:t>Verzeichnis</w:t>
    </w:r>
    <w:r w:rsidR="008D5916">
      <w:rPr>
        <w:sz w:val="16"/>
        <w:szCs w:val="18"/>
      </w:rPr>
      <w:t>-Leistungen-UA</w:t>
    </w:r>
    <w:r>
      <w:rPr>
        <w:sz w:val="16"/>
        <w:szCs w:val="18"/>
      </w:rPr>
      <w:t>_235</w:t>
    </w:r>
    <w:r w:rsidRPr="00FD527B">
      <w:rPr>
        <w:sz w:val="16"/>
        <w:szCs w:val="18"/>
      </w:rPr>
      <w:t>)</w:t>
    </w:r>
  </w:p>
  <w:p w14:paraId="2884AB1E" w14:textId="77777777" w:rsidR="00B327C1" w:rsidRDefault="00B327C1" w:rsidP="00B327C1">
    <w:pPr>
      <w:pStyle w:val="Kopfzeile"/>
    </w:pPr>
    <w:r>
      <w:t>235</w:t>
    </w:r>
  </w:p>
  <w:p w14:paraId="04A55F2A" w14:textId="77777777" w:rsidR="00B327C1" w:rsidRDefault="00B327C1" w:rsidP="00B327C1">
    <w:pPr>
      <w:pStyle w:val="UnterKopfzeile"/>
    </w:pPr>
    <w:r>
      <w:t>(Verzeichnis der Leistungen/Kapazitäten anderer Unternehmen)</w:t>
    </w:r>
  </w:p>
  <w:p w14:paraId="574089C0" w14:textId="77777777" w:rsidR="00B327C1" w:rsidRDefault="00B327C1" w:rsidP="00B327C1">
    <w:pPr>
      <w:pStyle w:val="Kopfzeil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5DD743E"/>
    <w:multiLevelType w:val="hybridMultilevel"/>
    <w:tmpl w:val="781C32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E1C4B38"/>
    <w:multiLevelType w:val="hybridMultilevel"/>
    <w:tmpl w:val="AA564E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7152748">
    <w:abstractNumId w:val="0"/>
  </w:num>
  <w:num w:numId="2" w16cid:durableId="471169437">
    <w:abstractNumId w:val="5"/>
  </w:num>
  <w:num w:numId="3" w16cid:durableId="1983080155">
    <w:abstractNumId w:val="6"/>
  </w:num>
  <w:num w:numId="4" w16cid:durableId="1163854726">
    <w:abstractNumId w:val="14"/>
  </w:num>
  <w:num w:numId="5" w16cid:durableId="505632587">
    <w:abstractNumId w:val="9"/>
  </w:num>
  <w:num w:numId="6" w16cid:durableId="1972399637">
    <w:abstractNumId w:val="2"/>
  </w:num>
  <w:num w:numId="7" w16cid:durableId="758139023">
    <w:abstractNumId w:val="11"/>
  </w:num>
  <w:num w:numId="8" w16cid:durableId="1858422483">
    <w:abstractNumId w:val="8"/>
  </w:num>
  <w:num w:numId="9" w16cid:durableId="830291355">
    <w:abstractNumId w:val="13"/>
  </w:num>
  <w:num w:numId="10" w16cid:durableId="711269085">
    <w:abstractNumId w:val="4"/>
  </w:num>
  <w:num w:numId="11" w16cid:durableId="635718278">
    <w:abstractNumId w:val="10"/>
  </w:num>
  <w:num w:numId="12" w16cid:durableId="1250116212">
    <w:abstractNumId w:val="10"/>
  </w:num>
  <w:num w:numId="13" w16cid:durableId="1008798134">
    <w:abstractNumId w:val="10"/>
  </w:num>
  <w:num w:numId="14" w16cid:durableId="2031908378">
    <w:abstractNumId w:val="10"/>
  </w:num>
  <w:num w:numId="15" w16cid:durableId="614099693">
    <w:abstractNumId w:val="10"/>
  </w:num>
  <w:num w:numId="16" w16cid:durableId="722555832">
    <w:abstractNumId w:val="1"/>
  </w:num>
  <w:num w:numId="17" w16cid:durableId="724138007">
    <w:abstractNumId w:val="1"/>
  </w:num>
  <w:num w:numId="18" w16cid:durableId="909776973">
    <w:abstractNumId w:val="7"/>
  </w:num>
  <w:num w:numId="19" w16cid:durableId="1022584970">
    <w:abstractNumId w:val="12"/>
  </w:num>
  <w:num w:numId="20" w16cid:durableId="12735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0301D"/>
    <w:rsid w:val="00010C2E"/>
    <w:rsid w:val="000114D3"/>
    <w:rsid w:val="00017C67"/>
    <w:rsid w:val="0003433A"/>
    <w:rsid w:val="000502AE"/>
    <w:rsid w:val="00052629"/>
    <w:rsid w:val="00055450"/>
    <w:rsid w:val="0005583E"/>
    <w:rsid w:val="00055E10"/>
    <w:rsid w:val="000849CE"/>
    <w:rsid w:val="000D0671"/>
    <w:rsid w:val="000E0AB8"/>
    <w:rsid w:val="000E6CD2"/>
    <w:rsid w:val="000F026E"/>
    <w:rsid w:val="00110816"/>
    <w:rsid w:val="00123AE0"/>
    <w:rsid w:val="00127C79"/>
    <w:rsid w:val="00141DA8"/>
    <w:rsid w:val="001426F7"/>
    <w:rsid w:val="00155CDE"/>
    <w:rsid w:val="00173E2A"/>
    <w:rsid w:val="00183FF7"/>
    <w:rsid w:val="001A0240"/>
    <w:rsid w:val="001B14EB"/>
    <w:rsid w:val="001C232D"/>
    <w:rsid w:val="001C509D"/>
    <w:rsid w:val="001C7E27"/>
    <w:rsid w:val="001D7686"/>
    <w:rsid w:val="001E1AB5"/>
    <w:rsid w:val="001E1AFE"/>
    <w:rsid w:val="001E71D0"/>
    <w:rsid w:val="001F4504"/>
    <w:rsid w:val="002069AA"/>
    <w:rsid w:val="002376B2"/>
    <w:rsid w:val="002517FD"/>
    <w:rsid w:val="00263542"/>
    <w:rsid w:val="00266490"/>
    <w:rsid w:val="002765A6"/>
    <w:rsid w:val="002804BF"/>
    <w:rsid w:val="00280F10"/>
    <w:rsid w:val="00280F79"/>
    <w:rsid w:val="002871A9"/>
    <w:rsid w:val="002B4CBF"/>
    <w:rsid w:val="002C403D"/>
    <w:rsid w:val="002C7747"/>
    <w:rsid w:val="002C7C03"/>
    <w:rsid w:val="002E0720"/>
    <w:rsid w:val="002E7D4E"/>
    <w:rsid w:val="002F397F"/>
    <w:rsid w:val="002F4952"/>
    <w:rsid w:val="002F587D"/>
    <w:rsid w:val="00327698"/>
    <w:rsid w:val="00330DF6"/>
    <w:rsid w:val="00346A95"/>
    <w:rsid w:val="00351B5B"/>
    <w:rsid w:val="003724FA"/>
    <w:rsid w:val="00385716"/>
    <w:rsid w:val="003935C3"/>
    <w:rsid w:val="0039517E"/>
    <w:rsid w:val="003A36E9"/>
    <w:rsid w:val="003D0EB4"/>
    <w:rsid w:val="003D3E99"/>
    <w:rsid w:val="003E1292"/>
    <w:rsid w:val="003E2CD4"/>
    <w:rsid w:val="003E48B7"/>
    <w:rsid w:val="003E7F31"/>
    <w:rsid w:val="003F1697"/>
    <w:rsid w:val="003F55AA"/>
    <w:rsid w:val="004031A8"/>
    <w:rsid w:val="00424038"/>
    <w:rsid w:val="00426C8A"/>
    <w:rsid w:val="00440B3C"/>
    <w:rsid w:val="00440C9E"/>
    <w:rsid w:val="0045228F"/>
    <w:rsid w:val="0045726B"/>
    <w:rsid w:val="00465851"/>
    <w:rsid w:val="0047055A"/>
    <w:rsid w:val="00480ABD"/>
    <w:rsid w:val="00492429"/>
    <w:rsid w:val="004A432C"/>
    <w:rsid w:val="004A4418"/>
    <w:rsid w:val="004C223A"/>
    <w:rsid w:val="004C5609"/>
    <w:rsid w:val="004C5C01"/>
    <w:rsid w:val="00504487"/>
    <w:rsid w:val="0052754B"/>
    <w:rsid w:val="005333C9"/>
    <w:rsid w:val="00534E1B"/>
    <w:rsid w:val="00570DC0"/>
    <w:rsid w:val="00573601"/>
    <w:rsid w:val="005744CF"/>
    <w:rsid w:val="00585790"/>
    <w:rsid w:val="00594D0E"/>
    <w:rsid w:val="005B5018"/>
    <w:rsid w:val="005B7B08"/>
    <w:rsid w:val="005C41DA"/>
    <w:rsid w:val="005C743E"/>
    <w:rsid w:val="005D013C"/>
    <w:rsid w:val="005E45C8"/>
    <w:rsid w:val="005E7086"/>
    <w:rsid w:val="005F152F"/>
    <w:rsid w:val="005F41CD"/>
    <w:rsid w:val="005F42CB"/>
    <w:rsid w:val="00605DD3"/>
    <w:rsid w:val="00606550"/>
    <w:rsid w:val="00614636"/>
    <w:rsid w:val="00640260"/>
    <w:rsid w:val="00667890"/>
    <w:rsid w:val="00670CC5"/>
    <w:rsid w:val="00684AD1"/>
    <w:rsid w:val="006926B0"/>
    <w:rsid w:val="00696026"/>
    <w:rsid w:val="006A021C"/>
    <w:rsid w:val="006A5AED"/>
    <w:rsid w:val="006B7CF1"/>
    <w:rsid w:val="006C1060"/>
    <w:rsid w:val="006D403D"/>
    <w:rsid w:val="006D70A3"/>
    <w:rsid w:val="006E7179"/>
    <w:rsid w:val="006F0BF7"/>
    <w:rsid w:val="00711EEA"/>
    <w:rsid w:val="00734EDE"/>
    <w:rsid w:val="0073609C"/>
    <w:rsid w:val="00746498"/>
    <w:rsid w:val="00753C49"/>
    <w:rsid w:val="00765A42"/>
    <w:rsid w:val="00770269"/>
    <w:rsid w:val="00770513"/>
    <w:rsid w:val="00774D0F"/>
    <w:rsid w:val="0078194F"/>
    <w:rsid w:val="007B78A5"/>
    <w:rsid w:val="007C73A5"/>
    <w:rsid w:val="0081680E"/>
    <w:rsid w:val="00823421"/>
    <w:rsid w:val="00825369"/>
    <w:rsid w:val="008444AB"/>
    <w:rsid w:val="00871ACB"/>
    <w:rsid w:val="00883E41"/>
    <w:rsid w:val="008B25FC"/>
    <w:rsid w:val="008B3D90"/>
    <w:rsid w:val="008C2526"/>
    <w:rsid w:val="008C48BE"/>
    <w:rsid w:val="008D4995"/>
    <w:rsid w:val="008D5916"/>
    <w:rsid w:val="008E2912"/>
    <w:rsid w:val="00901388"/>
    <w:rsid w:val="00906205"/>
    <w:rsid w:val="00907ED6"/>
    <w:rsid w:val="00910F0B"/>
    <w:rsid w:val="00916671"/>
    <w:rsid w:val="00916C22"/>
    <w:rsid w:val="00917E14"/>
    <w:rsid w:val="00927DEE"/>
    <w:rsid w:val="009501C5"/>
    <w:rsid w:val="00962412"/>
    <w:rsid w:val="00970ADC"/>
    <w:rsid w:val="0097166A"/>
    <w:rsid w:val="00976383"/>
    <w:rsid w:val="00984803"/>
    <w:rsid w:val="00992446"/>
    <w:rsid w:val="009A5702"/>
    <w:rsid w:val="009A6E63"/>
    <w:rsid w:val="009B0592"/>
    <w:rsid w:val="009B0B8D"/>
    <w:rsid w:val="009B4275"/>
    <w:rsid w:val="009C14BE"/>
    <w:rsid w:val="009C4B0C"/>
    <w:rsid w:val="009D5DE8"/>
    <w:rsid w:val="00A00872"/>
    <w:rsid w:val="00A03891"/>
    <w:rsid w:val="00A20338"/>
    <w:rsid w:val="00A273B1"/>
    <w:rsid w:val="00A27A54"/>
    <w:rsid w:val="00A35BA8"/>
    <w:rsid w:val="00A45F3F"/>
    <w:rsid w:val="00A4645B"/>
    <w:rsid w:val="00A4668E"/>
    <w:rsid w:val="00A46A67"/>
    <w:rsid w:val="00A5084B"/>
    <w:rsid w:val="00A5341F"/>
    <w:rsid w:val="00A75824"/>
    <w:rsid w:val="00A8262D"/>
    <w:rsid w:val="00A877B5"/>
    <w:rsid w:val="00A90C84"/>
    <w:rsid w:val="00A922D2"/>
    <w:rsid w:val="00AB4E8A"/>
    <w:rsid w:val="00AB562F"/>
    <w:rsid w:val="00AC56D5"/>
    <w:rsid w:val="00AC7F2D"/>
    <w:rsid w:val="00AD2325"/>
    <w:rsid w:val="00AE118B"/>
    <w:rsid w:val="00AE4AF0"/>
    <w:rsid w:val="00B003C3"/>
    <w:rsid w:val="00B10A32"/>
    <w:rsid w:val="00B11AC8"/>
    <w:rsid w:val="00B25DC2"/>
    <w:rsid w:val="00B3014E"/>
    <w:rsid w:val="00B327C1"/>
    <w:rsid w:val="00B32F5A"/>
    <w:rsid w:val="00B40909"/>
    <w:rsid w:val="00B44C2F"/>
    <w:rsid w:val="00B46375"/>
    <w:rsid w:val="00B529AB"/>
    <w:rsid w:val="00B61D2B"/>
    <w:rsid w:val="00B63072"/>
    <w:rsid w:val="00B715F8"/>
    <w:rsid w:val="00B96ADB"/>
    <w:rsid w:val="00BA5E42"/>
    <w:rsid w:val="00BD4547"/>
    <w:rsid w:val="00C02E74"/>
    <w:rsid w:val="00C0497B"/>
    <w:rsid w:val="00C101BF"/>
    <w:rsid w:val="00C15F7E"/>
    <w:rsid w:val="00C246AC"/>
    <w:rsid w:val="00C2678D"/>
    <w:rsid w:val="00C50BD7"/>
    <w:rsid w:val="00C5355D"/>
    <w:rsid w:val="00C6785F"/>
    <w:rsid w:val="00C764C5"/>
    <w:rsid w:val="00C87E34"/>
    <w:rsid w:val="00C95B9E"/>
    <w:rsid w:val="00CB2F59"/>
    <w:rsid w:val="00CC3713"/>
    <w:rsid w:val="00CD156A"/>
    <w:rsid w:val="00CD54C7"/>
    <w:rsid w:val="00CE44B2"/>
    <w:rsid w:val="00D00641"/>
    <w:rsid w:val="00D0597A"/>
    <w:rsid w:val="00D05C74"/>
    <w:rsid w:val="00D0795C"/>
    <w:rsid w:val="00D26352"/>
    <w:rsid w:val="00D42E61"/>
    <w:rsid w:val="00D514C5"/>
    <w:rsid w:val="00D51788"/>
    <w:rsid w:val="00D6072E"/>
    <w:rsid w:val="00D75523"/>
    <w:rsid w:val="00D93AA4"/>
    <w:rsid w:val="00D968DA"/>
    <w:rsid w:val="00D975C3"/>
    <w:rsid w:val="00DA276D"/>
    <w:rsid w:val="00DB6E41"/>
    <w:rsid w:val="00DC2EA6"/>
    <w:rsid w:val="00DC7E08"/>
    <w:rsid w:val="00DE2F64"/>
    <w:rsid w:val="00DE4D2E"/>
    <w:rsid w:val="00DE74F3"/>
    <w:rsid w:val="00DF08EE"/>
    <w:rsid w:val="00DF1224"/>
    <w:rsid w:val="00E01F9A"/>
    <w:rsid w:val="00E02FAA"/>
    <w:rsid w:val="00E13316"/>
    <w:rsid w:val="00E307F7"/>
    <w:rsid w:val="00E322E9"/>
    <w:rsid w:val="00E36C0D"/>
    <w:rsid w:val="00E6087B"/>
    <w:rsid w:val="00E632DF"/>
    <w:rsid w:val="00E6748F"/>
    <w:rsid w:val="00E72E6B"/>
    <w:rsid w:val="00E85EBB"/>
    <w:rsid w:val="00E876B2"/>
    <w:rsid w:val="00EB44CE"/>
    <w:rsid w:val="00EB5C57"/>
    <w:rsid w:val="00EC7AED"/>
    <w:rsid w:val="00EE496F"/>
    <w:rsid w:val="00EE5B97"/>
    <w:rsid w:val="00EE7B92"/>
    <w:rsid w:val="00EF64E3"/>
    <w:rsid w:val="00F133C2"/>
    <w:rsid w:val="00F21669"/>
    <w:rsid w:val="00F3135E"/>
    <w:rsid w:val="00F32C49"/>
    <w:rsid w:val="00F568D1"/>
    <w:rsid w:val="00F57F18"/>
    <w:rsid w:val="00F77CE1"/>
    <w:rsid w:val="00F86211"/>
    <w:rsid w:val="00F920CA"/>
    <w:rsid w:val="00FA0151"/>
    <w:rsid w:val="00FA4F96"/>
    <w:rsid w:val="00FB0EA3"/>
    <w:rsid w:val="00FB6136"/>
    <w:rsid w:val="00FC0982"/>
    <w:rsid w:val="00FD49AF"/>
    <w:rsid w:val="00FD7473"/>
    <w:rsid w:val="00FE672C"/>
    <w:rsid w:val="0B1C4232"/>
    <w:rsid w:val="12E897F9"/>
    <w:rsid w:val="6E1A8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661AFE"/>
  <w15:docId w15:val="{EF9604EA-ECA1-4FAB-A749-97A82FE0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link w:val="KopfzeileZchn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rsid w:val="00770513"/>
    <w:rPr>
      <w:rFonts w:ascii="Arial" w:hAnsi="Arial"/>
      <w:b/>
      <w:sz w:val="24"/>
      <w:szCs w:val="24"/>
    </w:rPr>
  </w:style>
  <w:style w:type="table" w:styleId="Tabellenraster">
    <w:name w:val="Table Grid"/>
    <w:basedOn w:val="NormaleTabelle"/>
    <w:unhideWhenUsed/>
    <w:rsid w:val="00D968D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920CA"/>
    <w:pPr>
      <w:ind w:left="720"/>
      <w:contextualSpacing/>
    </w:pPr>
  </w:style>
  <w:style w:type="paragraph" w:styleId="berarbeitung">
    <w:name w:val="Revision"/>
    <w:hidden/>
    <w:uiPriority w:val="99"/>
    <w:semiHidden/>
    <w:rsid w:val="00BD454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08F971FF21B4CAE07B0DB3FA15889" ma:contentTypeVersion="9" ma:contentTypeDescription="Ein neues Dokument erstellen." ma:contentTypeScope="" ma:versionID="d504985118d02181168efa9ef3bc9019">
  <xsd:schema xmlns:xsd="http://www.w3.org/2001/XMLSchema" xmlns:xs="http://www.w3.org/2001/XMLSchema" xmlns:p="http://schemas.microsoft.com/office/2006/metadata/properties" xmlns:ns2="9266a86b-a293-4c12-81bf-7ff6bba98fb5" targetNamespace="http://schemas.microsoft.com/office/2006/metadata/properties" ma:root="true" ma:fieldsID="eff1e9786def40b2d8310511932ab636" ns2:_="">
    <xsd:import namespace="9266a86b-a293-4c12-81bf-7ff6bba98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6a86b-a293-4c12-81bf-7ff6bba98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6a86b-a293-4c12-81bf-7ff6bba98f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38F2C-3694-427F-A159-03ACB5B8E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6a86b-a293-4c12-81bf-7ff6bba98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583939-BBF5-4096-9951-163CC8365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9B65A-D797-4820-86EA-18C08DFE5657}">
  <ds:schemaRefs>
    <ds:schemaRef ds:uri="http://purl.org/dc/elements/1.1/"/>
    <ds:schemaRef ds:uri="http://schemas.microsoft.com/office/2006/metadata/properties"/>
    <ds:schemaRef ds:uri="9266a86b-a293-4c12-81bf-7ff6bba98fb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43ED4DB-1C32-4AB7-9287-822C5009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88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Verhandlungsvorschläge</vt:lpstr>
    </vt:vector>
  </TitlesOfParts>
  <Company>kbk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Verhandlungsvorschläge</dc:title>
  <dc:creator>Anna-Luisa Hofmann</dc:creator>
  <cp:lastModifiedBy>Michelle Ebert</cp:lastModifiedBy>
  <cp:revision>41</cp:revision>
  <cp:lastPrinted>2020-01-20T16:52:00Z</cp:lastPrinted>
  <dcterms:created xsi:type="dcterms:W3CDTF">2022-10-21T15:00:00Z</dcterms:created>
  <dcterms:modified xsi:type="dcterms:W3CDTF">2026-04-24T07:37:00Z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0x0101007D808F971FF21B4CAE07B0DB3FA15889</vt:lpwstr>
  </property>
  <property fmtid="{D5CDD505-2E9C-101B-9397-08002B2CF9AE}" pid="3" name="MediaServiceImageTags">
    <vt:lpwstr/>
  </property>
</Properties>
</file>