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266BA" w14:textId="77777777" w:rsidR="001D5B06" w:rsidRDefault="001D5B06">
      <w:pPr>
        <w:rPr>
          <w:sz w:val="4"/>
          <w:szCs w:val="4"/>
        </w:rPr>
        <w:sectPr w:rsidR="001D5B06" w:rsidSect="00131D86">
          <w:headerReference w:type="first" r:id="rId8"/>
          <w:pgSz w:w="11906" w:h="16838" w:code="9"/>
          <w:pgMar w:top="1843" w:right="567" w:bottom="1701" w:left="1418" w:header="1701" w:footer="851" w:gutter="0"/>
          <w:cols w:space="708"/>
          <w:titlePg/>
          <w:docGrid w:linePitch="360"/>
        </w:sectPr>
      </w:pPr>
    </w:p>
    <w:p w14:paraId="5015AF6E" w14:textId="30A02C70" w:rsidR="00EC7093" w:rsidRDefault="001A4A43" w:rsidP="001A4A43">
      <w:pPr>
        <w:rPr>
          <w:b/>
        </w:rPr>
      </w:pPr>
      <w:r w:rsidRPr="001A4A43">
        <w:rPr>
          <w:b/>
        </w:rPr>
        <w:t>Vergabe</w:t>
      </w:r>
      <w:r w:rsidR="00F96BEC">
        <w:rPr>
          <w:b/>
        </w:rPr>
        <w:t>-Nr.:</w:t>
      </w:r>
      <w:r w:rsidRPr="001A4A43">
        <w:rPr>
          <w:b/>
        </w:rPr>
        <w:t xml:space="preserve"> Z.841ba-02</w:t>
      </w:r>
      <w:r w:rsidR="00147855">
        <w:rPr>
          <w:b/>
        </w:rPr>
        <w:t>77#0140</w:t>
      </w:r>
      <w:r w:rsidR="00011D6D">
        <w:rPr>
          <w:b/>
        </w:rPr>
        <w:t xml:space="preserve">                                                                Anlage A7</w:t>
      </w:r>
    </w:p>
    <w:p w14:paraId="2D1A2BBB" w14:textId="77777777" w:rsidR="001A4A43" w:rsidRPr="00EC7093" w:rsidRDefault="001A4A43" w:rsidP="001A4A43">
      <w:pPr>
        <w:rPr>
          <w:b/>
          <w:caps/>
          <w:sz w:val="28"/>
          <w:szCs w:val="28"/>
        </w:rPr>
      </w:pPr>
    </w:p>
    <w:p w14:paraId="6AF80053" w14:textId="08542712" w:rsidR="00EC7093" w:rsidRPr="00EC7093" w:rsidRDefault="00EC7093" w:rsidP="00EC7093">
      <w:pPr>
        <w:jc w:val="center"/>
        <w:rPr>
          <w:b/>
          <w:caps/>
          <w:sz w:val="28"/>
          <w:szCs w:val="28"/>
        </w:rPr>
      </w:pPr>
      <w:r w:rsidRPr="00EC7093">
        <w:rPr>
          <w:b/>
          <w:caps/>
          <w:sz w:val="28"/>
          <w:szCs w:val="28"/>
        </w:rPr>
        <w:t xml:space="preserve">Nachweis über die </w:t>
      </w:r>
      <w:r w:rsidR="00B57BFD">
        <w:rPr>
          <w:b/>
          <w:caps/>
          <w:sz w:val="28"/>
          <w:szCs w:val="28"/>
        </w:rPr>
        <w:t>VOr-OrT besichtigung</w:t>
      </w:r>
    </w:p>
    <w:p w14:paraId="47316989" w14:textId="77777777" w:rsidR="00EC7093" w:rsidRPr="00EC7093" w:rsidRDefault="00EC7093" w:rsidP="00EC7093">
      <w:pPr>
        <w:rPr>
          <w:sz w:val="22"/>
        </w:rPr>
      </w:pPr>
    </w:p>
    <w:p w14:paraId="4DAA9080" w14:textId="77777777" w:rsidR="00EC7093" w:rsidRPr="00EC7093" w:rsidRDefault="00EC7093" w:rsidP="00EC7093">
      <w:pPr>
        <w:spacing w:after="240"/>
        <w:rPr>
          <w:sz w:val="22"/>
        </w:rPr>
      </w:pPr>
      <w:r w:rsidRPr="00EC7093">
        <w:rPr>
          <w:sz w:val="22"/>
        </w:rPr>
        <w:t>Frau/Herr</w:t>
      </w:r>
      <w:r w:rsidRPr="00EC7093">
        <w:rPr>
          <w:sz w:val="22"/>
        </w:rPr>
        <w:tab/>
      </w:r>
      <w:r w:rsidRPr="00EC7093">
        <w:rPr>
          <w:sz w:val="22"/>
        </w:rPr>
        <w:tab/>
        <w:t>………………………………………………………………………</w:t>
      </w:r>
      <w:r w:rsidR="00075E3E">
        <w:rPr>
          <w:sz w:val="22"/>
        </w:rPr>
        <w:t>..</w:t>
      </w:r>
    </w:p>
    <w:p w14:paraId="23764F46" w14:textId="77777777" w:rsidR="00EC7093" w:rsidRPr="00EC7093" w:rsidRDefault="00EC7093" w:rsidP="00EC7093">
      <w:pPr>
        <w:spacing w:after="240"/>
        <w:rPr>
          <w:sz w:val="22"/>
        </w:rPr>
      </w:pPr>
      <w:r w:rsidRPr="00EC7093">
        <w:rPr>
          <w:sz w:val="22"/>
        </w:rPr>
        <w:t>von der Firma</w:t>
      </w:r>
      <w:r w:rsidRPr="00EC7093">
        <w:rPr>
          <w:sz w:val="22"/>
        </w:rPr>
        <w:tab/>
      </w:r>
      <w:r w:rsidR="00075E3E">
        <w:rPr>
          <w:sz w:val="22"/>
        </w:rPr>
        <w:tab/>
      </w:r>
      <w:r w:rsidRPr="00EC7093">
        <w:rPr>
          <w:sz w:val="22"/>
        </w:rPr>
        <w:t>………………………………………………………………………</w:t>
      </w:r>
      <w:r w:rsidR="00075E3E">
        <w:rPr>
          <w:sz w:val="22"/>
        </w:rPr>
        <w:t>...</w:t>
      </w:r>
    </w:p>
    <w:p w14:paraId="0CCC02EE" w14:textId="77777777" w:rsidR="00EC7093" w:rsidRPr="00EC7093" w:rsidRDefault="00EC7093" w:rsidP="00EC7093">
      <w:pPr>
        <w:spacing w:after="240"/>
        <w:rPr>
          <w:sz w:val="22"/>
        </w:rPr>
      </w:pPr>
      <w:r w:rsidRPr="00EC7093">
        <w:rPr>
          <w:sz w:val="22"/>
        </w:rPr>
        <w:t>hat am</w:t>
      </w:r>
      <w:r w:rsidRPr="00EC7093">
        <w:rPr>
          <w:sz w:val="22"/>
        </w:rPr>
        <w:tab/>
      </w:r>
      <w:r w:rsidRPr="00EC7093">
        <w:rPr>
          <w:sz w:val="22"/>
        </w:rPr>
        <w:tab/>
      </w:r>
      <w:r w:rsidR="00075E3E">
        <w:rPr>
          <w:sz w:val="22"/>
        </w:rPr>
        <w:tab/>
      </w:r>
      <w:r w:rsidRPr="00EC7093">
        <w:rPr>
          <w:sz w:val="22"/>
        </w:rPr>
        <w:t>……………………</w:t>
      </w:r>
      <w:r w:rsidRPr="00EC7093">
        <w:rPr>
          <w:sz w:val="22"/>
        </w:rPr>
        <w:tab/>
        <w:t>mit Frau/Herrn   ……………………………</w:t>
      </w:r>
    </w:p>
    <w:p w14:paraId="0999176A" w14:textId="77777777" w:rsidR="00EC7093" w:rsidRPr="00EC7093" w:rsidRDefault="00EC7093" w:rsidP="00EC7093">
      <w:pPr>
        <w:spacing w:after="240"/>
        <w:rPr>
          <w:sz w:val="22"/>
        </w:rPr>
      </w:pPr>
    </w:p>
    <w:p w14:paraId="680269B7" w14:textId="29A1C443" w:rsidR="00EC7093" w:rsidRPr="00EC7093" w:rsidRDefault="00EC7093" w:rsidP="00EC7093">
      <w:pPr>
        <w:spacing w:after="240"/>
        <w:rPr>
          <w:sz w:val="22"/>
        </w:rPr>
      </w:pPr>
      <w:r w:rsidRPr="00EC7093">
        <w:rPr>
          <w:sz w:val="22"/>
        </w:rPr>
        <w:t xml:space="preserve">an der </w:t>
      </w:r>
      <w:r w:rsidR="00B57BFD">
        <w:rPr>
          <w:sz w:val="22"/>
        </w:rPr>
        <w:t xml:space="preserve">Vor-Ort Besichtigung </w:t>
      </w:r>
      <w:r w:rsidRPr="00EC7093">
        <w:rPr>
          <w:sz w:val="22"/>
        </w:rPr>
        <w:t>teilgenommen.</w:t>
      </w:r>
    </w:p>
    <w:p w14:paraId="3F9E877E" w14:textId="77777777" w:rsidR="00EC7093" w:rsidRPr="00EC7093" w:rsidRDefault="00EC7093" w:rsidP="00EC7093">
      <w:pPr>
        <w:spacing w:after="240"/>
        <w:rPr>
          <w:sz w:val="22"/>
        </w:rPr>
      </w:pPr>
      <w:r w:rsidRPr="00EC7093">
        <w:rPr>
          <w:sz w:val="22"/>
        </w:rPr>
        <w:t>Bemerkungen:</w:t>
      </w:r>
    </w:p>
    <w:p w14:paraId="3FC0C9D6" w14:textId="77777777" w:rsidR="00EC7093" w:rsidRPr="00EC7093" w:rsidRDefault="00EC7093" w:rsidP="00EC7093">
      <w:pPr>
        <w:rPr>
          <w:sz w:val="22"/>
        </w:rPr>
      </w:pPr>
    </w:p>
    <w:p w14:paraId="620BE125" w14:textId="77777777" w:rsidR="00EC7093" w:rsidRPr="00EC7093" w:rsidRDefault="00EC7093" w:rsidP="00EC7093">
      <w:pPr>
        <w:rPr>
          <w:sz w:val="22"/>
        </w:rPr>
      </w:pPr>
    </w:p>
    <w:p w14:paraId="7CC93070" w14:textId="77777777" w:rsidR="00EC7093" w:rsidRPr="00EC7093" w:rsidRDefault="00EC7093" w:rsidP="00EC7093">
      <w:pPr>
        <w:rPr>
          <w:sz w:val="22"/>
        </w:rPr>
      </w:pPr>
    </w:p>
    <w:p w14:paraId="4D543D63" w14:textId="77777777" w:rsidR="00EC7093" w:rsidRPr="00EC7093" w:rsidRDefault="00EC7093" w:rsidP="00EC7093">
      <w:pPr>
        <w:rPr>
          <w:sz w:val="22"/>
        </w:rPr>
      </w:pPr>
    </w:p>
    <w:p w14:paraId="33C3CCD1" w14:textId="77777777" w:rsidR="00EC7093" w:rsidRPr="00EC7093" w:rsidRDefault="00EC7093" w:rsidP="00EC7093">
      <w:pPr>
        <w:rPr>
          <w:sz w:val="22"/>
        </w:rPr>
      </w:pPr>
      <w:r w:rsidRPr="00EC7093">
        <w:rPr>
          <w:sz w:val="22"/>
        </w:rPr>
        <w:t>Berlin, den …………………………</w:t>
      </w:r>
    </w:p>
    <w:p w14:paraId="79953D32" w14:textId="77777777" w:rsidR="00EC7093" w:rsidRPr="00EC7093" w:rsidRDefault="00EC7093" w:rsidP="00EC7093">
      <w:pPr>
        <w:rPr>
          <w:sz w:val="22"/>
        </w:rPr>
      </w:pPr>
    </w:p>
    <w:p w14:paraId="6D59AE1C" w14:textId="77777777" w:rsidR="00EC7093" w:rsidRPr="00EC7093" w:rsidRDefault="00EC7093" w:rsidP="00EC7093">
      <w:pPr>
        <w:spacing w:line="240" w:lineRule="exact"/>
        <w:rPr>
          <w:sz w:val="16"/>
          <w:szCs w:val="16"/>
        </w:rPr>
      </w:pPr>
      <w:r w:rsidRPr="00EC7093">
        <w:rPr>
          <w:sz w:val="16"/>
          <w:szCs w:val="16"/>
        </w:rPr>
        <w:t>______________________________________</w:t>
      </w:r>
    </w:p>
    <w:p w14:paraId="24794742" w14:textId="77777777" w:rsidR="00EC7093" w:rsidRPr="00EC7093" w:rsidRDefault="00EC7093" w:rsidP="00EC7093">
      <w:pPr>
        <w:spacing w:line="240" w:lineRule="exact"/>
        <w:rPr>
          <w:sz w:val="16"/>
          <w:szCs w:val="16"/>
        </w:rPr>
      </w:pPr>
      <w:r w:rsidRPr="00EC7093">
        <w:rPr>
          <w:sz w:val="16"/>
          <w:szCs w:val="16"/>
        </w:rPr>
        <w:t>(Unterschrift des Bieters)</w:t>
      </w:r>
    </w:p>
    <w:p w14:paraId="5BAF75C8" w14:textId="77777777" w:rsidR="00EC7093" w:rsidRPr="00EC7093" w:rsidRDefault="00EC7093" w:rsidP="00EC7093">
      <w:pPr>
        <w:rPr>
          <w:sz w:val="22"/>
        </w:rPr>
      </w:pPr>
    </w:p>
    <w:p w14:paraId="75466C72" w14:textId="77777777" w:rsidR="00EC7093" w:rsidRDefault="00EC7093" w:rsidP="00EC7093">
      <w:pPr>
        <w:rPr>
          <w:sz w:val="22"/>
        </w:rPr>
      </w:pPr>
    </w:p>
    <w:p w14:paraId="29BB35BF" w14:textId="77777777" w:rsidR="007C249D" w:rsidRPr="00EC7093" w:rsidRDefault="007C249D" w:rsidP="00EC7093">
      <w:pPr>
        <w:rPr>
          <w:sz w:val="22"/>
        </w:rPr>
      </w:pPr>
    </w:p>
    <w:p w14:paraId="0E099C42" w14:textId="77777777" w:rsidR="00EC7093" w:rsidRPr="00EC7093" w:rsidRDefault="00EC7093" w:rsidP="00EC7093">
      <w:pPr>
        <w:rPr>
          <w:sz w:val="22"/>
        </w:rPr>
      </w:pPr>
    </w:p>
    <w:p w14:paraId="21BC487A" w14:textId="77777777" w:rsidR="00EC7093" w:rsidRPr="00EC7093" w:rsidRDefault="00EC7093" w:rsidP="00EC7093">
      <w:pPr>
        <w:spacing w:after="240"/>
        <w:rPr>
          <w:sz w:val="22"/>
        </w:rPr>
      </w:pPr>
      <w:r w:rsidRPr="00EC7093">
        <w:rPr>
          <w:sz w:val="22"/>
        </w:rPr>
        <w:t>Bestätigung der Bedarfsstelle</w:t>
      </w:r>
    </w:p>
    <w:p w14:paraId="4F352226" w14:textId="77777777" w:rsidR="00EC7093" w:rsidRPr="00EC7093" w:rsidRDefault="00EC7093" w:rsidP="00EC7093">
      <w:pPr>
        <w:spacing w:after="240"/>
        <w:rPr>
          <w:sz w:val="22"/>
        </w:rPr>
      </w:pPr>
      <w:r w:rsidRPr="00EC7093">
        <w:rPr>
          <w:sz w:val="22"/>
        </w:rPr>
        <w:t>Berlin, den …………………………</w:t>
      </w:r>
    </w:p>
    <w:p w14:paraId="446BDDA0" w14:textId="77777777" w:rsidR="00EC7093" w:rsidRPr="00EC7093" w:rsidRDefault="00EC7093" w:rsidP="00EC7093">
      <w:pPr>
        <w:rPr>
          <w:sz w:val="16"/>
          <w:szCs w:val="16"/>
        </w:rPr>
      </w:pPr>
    </w:p>
    <w:p w14:paraId="79222A73" w14:textId="77777777" w:rsidR="00EC7093" w:rsidRPr="00EC7093" w:rsidRDefault="00EC7093" w:rsidP="00EC7093">
      <w:pPr>
        <w:rPr>
          <w:sz w:val="16"/>
          <w:szCs w:val="16"/>
        </w:rPr>
      </w:pPr>
      <w:r w:rsidRPr="00EC7093">
        <w:rPr>
          <w:sz w:val="16"/>
          <w:szCs w:val="16"/>
        </w:rPr>
        <w:t>______________________________________</w:t>
      </w:r>
    </w:p>
    <w:p w14:paraId="2EC36A20" w14:textId="77777777" w:rsidR="00EC7093" w:rsidRPr="00B1045E" w:rsidRDefault="00EC7093" w:rsidP="00EC7093">
      <w:r w:rsidRPr="00EC7093">
        <w:rPr>
          <w:sz w:val="16"/>
          <w:szCs w:val="16"/>
        </w:rPr>
        <w:t>(Unterschrift</w:t>
      </w:r>
      <w:r>
        <w:rPr>
          <w:sz w:val="16"/>
          <w:szCs w:val="16"/>
        </w:rPr>
        <w:t>)</w:t>
      </w:r>
    </w:p>
    <w:sectPr w:rsidR="00EC7093" w:rsidRPr="00B1045E" w:rsidSect="009C0B8D">
      <w:headerReference w:type="default" r:id="rId9"/>
      <w:type w:val="continuous"/>
      <w:pgSz w:w="11906" w:h="16838" w:code="9"/>
      <w:pgMar w:top="1134" w:right="567" w:bottom="851" w:left="1418" w:header="567" w:footer="851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A2CFD" w14:textId="77777777" w:rsidR="00486C4C" w:rsidRDefault="00486C4C" w:rsidP="00594056">
      <w:r>
        <w:separator/>
      </w:r>
    </w:p>
  </w:endnote>
  <w:endnote w:type="continuationSeparator" w:id="0">
    <w:p w14:paraId="7AFF46FB" w14:textId="77777777" w:rsidR="00486C4C" w:rsidRDefault="00486C4C" w:rsidP="00594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E1EC2" w14:textId="77777777" w:rsidR="00486C4C" w:rsidRDefault="00486C4C" w:rsidP="00594056">
      <w:r>
        <w:separator/>
      </w:r>
    </w:p>
  </w:footnote>
  <w:footnote w:type="continuationSeparator" w:id="0">
    <w:p w14:paraId="7BDD7F8A" w14:textId="77777777" w:rsidR="00486C4C" w:rsidRDefault="00486C4C" w:rsidP="005940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01D8" w14:textId="77777777" w:rsidR="00F45D0C" w:rsidRDefault="00F45D0C">
    <w:pPr>
      <w:pStyle w:val="Kopfzeile"/>
    </w:pPr>
    <w:r w:rsidRPr="00D139E6">
      <w:rPr>
        <w:noProof/>
        <w:sz w:val="14"/>
        <w:szCs w:val="14"/>
        <w:lang w:eastAsia="de-DE"/>
      </w:rPr>
      <w:drawing>
        <wp:anchor distT="0" distB="0" distL="114300" distR="114300" simplePos="0" relativeHeight="251659264" behindDoc="0" locked="0" layoutInCell="1" allowOverlap="1" wp14:anchorId="1FFF14BD" wp14:editId="17CB63EA">
          <wp:simplePos x="0" y="0"/>
          <wp:positionH relativeFrom="leftMargin">
            <wp:posOffset>900430</wp:posOffset>
          </wp:positionH>
          <wp:positionV relativeFrom="topMargin">
            <wp:posOffset>447675</wp:posOffset>
          </wp:positionV>
          <wp:extent cx="6300000" cy="637200"/>
          <wp:effectExtent l="0" t="0" r="5715" b="0"/>
          <wp:wrapNone/>
          <wp:docPr id="1" name="Grafik 0" descr="Kopf-PTB-Dokumentevorlag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f-PTB-Dokumentevorlage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00000" cy="63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73EB7" w14:textId="77777777" w:rsidR="00C9685F" w:rsidRDefault="00C9685F" w:rsidP="00C9685F">
    <w:pPr>
      <w:pStyle w:val="Kopfzeile"/>
      <w:jc w:val="center"/>
    </w:pPr>
    <w:r>
      <w:t xml:space="preserve">- </w:t>
    </w:r>
    <w:r w:rsidR="001031AB">
      <w:fldChar w:fldCharType="begin"/>
    </w:r>
    <w:r w:rsidR="0005243F">
      <w:instrText xml:space="preserve"> PAGE   \* MERGEFORMAT </w:instrText>
    </w:r>
    <w:r w:rsidR="001031AB">
      <w:fldChar w:fldCharType="separate"/>
    </w:r>
    <w:r w:rsidR="007C249D">
      <w:rPr>
        <w:noProof/>
      </w:rPr>
      <w:t>2</w:t>
    </w:r>
    <w:r w:rsidR="001031AB">
      <w:rPr>
        <w:noProof/>
      </w:rPr>
      <w:fldChar w:fldCharType="end"/>
    </w:r>
    <w:r>
      <w:t xml:space="preserve">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C89"/>
    <w:rsid w:val="00006911"/>
    <w:rsid w:val="00011D6D"/>
    <w:rsid w:val="0005243F"/>
    <w:rsid w:val="00074CAE"/>
    <w:rsid w:val="00075E3E"/>
    <w:rsid w:val="000F0075"/>
    <w:rsid w:val="001031AB"/>
    <w:rsid w:val="00104AE7"/>
    <w:rsid w:val="0012236A"/>
    <w:rsid w:val="00125BEF"/>
    <w:rsid w:val="00131D86"/>
    <w:rsid w:val="00147855"/>
    <w:rsid w:val="001A4A43"/>
    <w:rsid w:val="001C14B4"/>
    <w:rsid w:val="001D5B06"/>
    <w:rsid w:val="001D6F08"/>
    <w:rsid w:val="00211422"/>
    <w:rsid w:val="00215C89"/>
    <w:rsid w:val="00240D4E"/>
    <w:rsid w:val="002D494C"/>
    <w:rsid w:val="002D7F9F"/>
    <w:rsid w:val="002F25BA"/>
    <w:rsid w:val="002F494C"/>
    <w:rsid w:val="00306AED"/>
    <w:rsid w:val="00324515"/>
    <w:rsid w:val="00353ABE"/>
    <w:rsid w:val="003C0FA9"/>
    <w:rsid w:val="003D4EC0"/>
    <w:rsid w:val="003E3454"/>
    <w:rsid w:val="00401839"/>
    <w:rsid w:val="00455964"/>
    <w:rsid w:val="00473049"/>
    <w:rsid w:val="00486C4C"/>
    <w:rsid w:val="00491220"/>
    <w:rsid w:val="004A53D7"/>
    <w:rsid w:val="004B732F"/>
    <w:rsid w:val="004D2D9B"/>
    <w:rsid w:val="004E33EA"/>
    <w:rsid w:val="005252AE"/>
    <w:rsid w:val="005476CA"/>
    <w:rsid w:val="005500DF"/>
    <w:rsid w:val="0056546D"/>
    <w:rsid w:val="00571CF1"/>
    <w:rsid w:val="00594056"/>
    <w:rsid w:val="005C6FF4"/>
    <w:rsid w:val="005F69AA"/>
    <w:rsid w:val="00602C00"/>
    <w:rsid w:val="00645C23"/>
    <w:rsid w:val="006A43B2"/>
    <w:rsid w:val="006B06E5"/>
    <w:rsid w:val="006E6F18"/>
    <w:rsid w:val="00701305"/>
    <w:rsid w:val="007160C8"/>
    <w:rsid w:val="00741C6E"/>
    <w:rsid w:val="00753DA4"/>
    <w:rsid w:val="00773750"/>
    <w:rsid w:val="0078273A"/>
    <w:rsid w:val="007C249D"/>
    <w:rsid w:val="007E7E1C"/>
    <w:rsid w:val="007F147E"/>
    <w:rsid w:val="0088260A"/>
    <w:rsid w:val="008827A4"/>
    <w:rsid w:val="008844CE"/>
    <w:rsid w:val="0089647B"/>
    <w:rsid w:val="008C35BC"/>
    <w:rsid w:val="0090202F"/>
    <w:rsid w:val="00930AA3"/>
    <w:rsid w:val="00956B70"/>
    <w:rsid w:val="009C0B8D"/>
    <w:rsid w:val="009C5658"/>
    <w:rsid w:val="00A37A97"/>
    <w:rsid w:val="00A42DA6"/>
    <w:rsid w:val="00A714F1"/>
    <w:rsid w:val="00AA0569"/>
    <w:rsid w:val="00B1045E"/>
    <w:rsid w:val="00B57BFD"/>
    <w:rsid w:val="00BC3AFB"/>
    <w:rsid w:val="00C06056"/>
    <w:rsid w:val="00C069D2"/>
    <w:rsid w:val="00C10689"/>
    <w:rsid w:val="00C73C3B"/>
    <w:rsid w:val="00C9685F"/>
    <w:rsid w:val="00CD125A"/>
    <w:rsid w:val="00D12103"/>
    <w:rsid w:val="00D139E6"/>
    <w:rsid w:val="00D22A56"/>
    <w:rsid w:val="00D5782F"/>
    <w:rsid w:val="00D72AF7"/>
    <w:rsid w:val="00D80535"/>
    <w:rsid w:val="00DB3373"/>
    <w:rsid w:val="00E0225C"/>
    <w:rsid w:val="00E07E39"/>
    <w:rsid w:val="00E83A7A"/>
    <w:rsid w:val="00E87E70"/>
    <w:rsid w:val="00EC7093"/>
    <w:rsid w:val="00EF6B9C"/>
    <w:rsid w:val="00F45D0C"/>
    <w:rsid w:val="00F95F20"/>
    <w:rsid w:val="00F96BEC"/>
    <w:rsid w:val="00FE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8E3BE"/>
  <w15:docId w15:val="{09932CDC-25D3-4B50-A5EA-013FB1777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C7093"/>
    <w:pPr>
      <w:spacing w:after="120" w:line="240" w:lineRule="auto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D72AF7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594056"/>
    <w:pPr>
      <w:tabs>
        <w:tab w:val="center" w:pos="4536"/>
        <w:tab w:val="right" w:pos="9072"/>
      </w:tabs>
      <w:spacing w:after="0"/>
    </w:pPr>
    <w:rPr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594056"/>
  </w:style>
  <w:style w:type="paragraph" w:styleId="Fuzeile">
    <w:name w:val="footer"/>
    <w:basedOn w:val="Standard"/>
    <w:link w:val="FuzeileZchn"/>
    <w:uiPriority w:val="99"/>
    <w:unhideWhenUsed/>
    <w:rsid w:val="00594056"/>
    <w:pPr>
      <w:tabs>
        <w:tab w:val="center" w:pos="4536"/>
        <w:tab w:val="right" w:pos="9072"/>
      </w:tabs>
      <w:spacing w:after="0"/>
    </w:pPr>
    <w:rPr>
      <w:sz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594056"/>
  </w:style>
  <w:style w:type="table" w:styleId="Tabellenraster">
    <w:name w:val="Table Grid"/>
    <w:basedOn w:val="NormaleTabelle"/>
    <w:uiPriority w:val="59"/>
    <w:rsid w:val="00C10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12103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F25B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F25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nz01\AppData\Local\Temp\notesCE68BF\PTB-Gesch&#228;ftsbogen_digital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doc_FSCFOLIO_1_1001_FieldDocumentNumber" par="" text="1"/>
    <f:field ref="doc_FSCFOLIO_1_1001_FieldSubject" par="" text="" edit="true"/>
    <f:field ref="FSCFOLIO_1_1001_SignaturesFldCtx_FSCFOLIO_1_1001_FieldLastSignature" par="" text=""/>
    <f:field ref="FSCFOLIO_1_1001_SignaturesFldCtx_FSCFOLIO_1_1001_FieldLastSignatureBy" par="" text=""/>
    <f:field ref="FSCFOLIO_1_1001_SignaturesFldCtx_FSCFOLIO_1_1001_FieldLastSignatureAt" par="" date="" text=""/>
    <f:field ref="FSCFOLIO_1_1001_SignaturesFldCtx_FSCFOLIO_1_1001_FieldLastSignatureRemark" par="" text=""/>
    <f:field ref="FSCFOLIO_1_1001_FieldCurrentUser" par="" text="Ramona Bach"/>
    <f:field ref="CCAPRECONFIG_15_1001_Objektname" par="" text="Objektbesichtigung A-5" edit="true"/>
    <f:field ref="DEPRECONFIG_15_1001_Objektname" par="" text="Objektbesichtigung A-5" edit="true"/>
    <f:field ref="objname" par="" text="Objektbesichtigung A-5" edit="true"/>
    <f:field ref="objsubject" par="" text="" edit="true"/>
    <f:field ref="objcreatedby" par="" text="Bach, Ramona"/>
    <f:field ref="objcreatedat" par="" date="2021-03-30T16:01:21" text="30.03.2021 16:01:21"/>
    <f:field ref="objchangedby" par="" text="Struyken, Jacqueline"/>
    <f:field ref="objmodifiedat" par="" date="2021-04-13T14:42:55" text="13.04.2021 14:42:55"/>
  </f:record>
  <f:display par="" text="Serienbrief">
    <f:field ref="doc_FSCFOLIO_1_1001_FieldDocumentNumber" text="Dokument Nummer"/>
    <f:field ref="doc_FSCFOLIO_1_1001_FieldSubject" text="Betreff"/>
  </f:display>
  <f:display par="" text="Unterschriften">
    <f:field ref="FSCFOLIO_1_1001_SignaturesFldCtx_FSCFOLIO_1_1001_FieldLastSignature" text="Letzte Unterschrift"/>
    <f:field ref="FSCFOLIO_1_1001_SignaturesFldCtx_FSCFOLIO_1_1001_FieldLastSignatureBy" text="Letzte Unterschrift von"/>
    <f:field ref="FSCFOLIO_1_1001_SignaturesFldCtx_FSCFOLIO_1_1001_FieldLastSignatureAt" text="Letzte Unterschrift am/um"/>
    <f:field ref="FSCFOLIO_1_1001_SignaturesFldCtx_FSCFOLIO_1_1001_FieldLastSignatureRemark" text="Bemerkung der letzten Unterschrift"/>
  </f:display>
  <f:display par="" text="Allgemein">
    <f:field ref="FSCFOLIO_1_1001_FieldCurrentUser" text="Aktueller Benutzer"/>
    <f:field ref="CCAPRECONFIG_15_1001_Objektname" text="Objektname"/>
    <f:field ref="DEPRECONFIG_15_1001_Objektname" text="Objektname"/>
    <f:field ref="objname" text="Name"/>
    <f:field ref="objsubject" text="Betreff (einzeilig)"/>
    <f:field ref="objcreatedby" text="Erzeugt von"/>
    <f:field ref="objcreatedat" text="Erzeugt am/um"/>
    <f:field ref="objchangedby" text="Letzte Änderung von"/>
    <f:field ref="objmodifiedat" text="Letzte Änderung am/um"/>
  </f:display>
  <f:record inx="1">
    <f:field ref="DEPRECONFIG_15_1001_Anrede" par="" text="" edit="true"/>
    <f:field ref="DEPRECONFIG_15_1001_Titel" par="" text="" edit="true"/>
    <f:field ref="DEPRECONFIG_15_1001_Vorname" par="" text="" edit="true"/>
    <f:field ref="DEPRECONFIG_15_1001_Nachname" par="" text="" edit="true"/>
    <f:field ref="DEPRECONFIG_15_1001_Strasse" par="" text=""/>
    <f:field ref="DEPRECONFIG_15_1001_Postleitzahl" par="" text=""/>
    <f:field ref="DEPRECONFIG_15_1001_Ort" par="" text=""/>
    <f:field ref="DEPRECONFIG_15_1001_EMailAdresse" par="" text=""/>
    <f:field ref="DEPRECONFIG_15_1001_Bundesland" par="" text=""/>
    <f:field ref="DEPRECONFIG_15_1001_Land" par="" text=""/>
    <f:field ref="DEPRECONFIG_15_1001_Organisationsname" par="" text="Freitext Organisation"/>
    <f:field ref="DEPRECONFIG_15_1001_Organisationskurzname" par="" text=""/>
    <f:field ref="FAKTCFG_15_1700_ZweiterVorname" par="" text=""/>
    <f:field ref="FAKTCFG_15_1700_Unterorganisation" par="" text=""/>
    <f:field ref="FAKTCFG_15_1700_Unterorganisation_Kurzname" par="" text=""/>
    <f:field ref="FAKTCFG_15_1700_AlternativnameOrganisation" par="" text=""/>
    <f:field ref="FAKTCFG_15_1700_Funktion" par="" text=""/>
    <f:field ref="FAKTCFG_15_1700_Kategorie" par="" text=""/>
    <f:field ref="FAKTCFG_15_1700_Versandart" par="" text=""/>
    <f:field ref="FAKTCFG_15_1700_Telefonnummer" par="" text=""/>
    <f:field ref="FAKTCFG_15_1700_Adresszusatz" par="" text=""/>
    <f:field ref="FAKTCFG_15_1700_Beschreibung" par="" text=""/>
  </f:record>
  <f:display par="" text="Serialcontext &gt; Adressat/innen">
    <f:field ref="DEPRECONFIG_15_1001_Anrede" text="Anrede"/>
    <f:field ref="DEPRECONFIG_15_1001_Titel" text="Titel"/>
    <f:field ref="DEPRECONFIG_15_1001_Vorname" text="Vorname"/>
    <f:field ref="DEPRECONFIG_15_1001_Nachname" text="Nachname"/>
    <f:field ref="DEPRECONFIG_15_1001_Strasse" text="Strasse"/>
    <f:field ref="DEPRECONFIG_15_1001_Postleitzahl" text="Postleitzahl"/>
    <f:field ref="DEPRECONFIG_15_1001_Ort" text="Ort"/>
    <f:field ref="DEPRECONFIG_15_1001_EMailAdresse" text="E-Mail-Adresse"/>
    <f:field ref="DEPRECONFIG_15_1001_Bundesland" text="Bundesland"/>
    <f:field ref="DEPRECONFIG_15_1001_Land" text="Land"/>
    <f:field ref="DEPRECONFIG_15_1001_Organisationsname" text="Organisationsname"/>
    <f:field ref="DEPRECONFIG_15_1001_Organisationskurzname" text="Organisationskurzname"/>
    <f:field ref="FAKTCFG_15_1700_ZweiterVorname" text="Zweiter Vorname"/>
    <f:field ref="FAKTCFG_15_1700_Unterorganisation" text="Unterorganisation"/>
    <f:field ref="FAKTCFG_15_1700_Unterorganisation_Kurzname" text="Unterorganisation (Kurzname)"/>
    <f:field ref="FAKTCFG_15_1700_AlternativnameOrganisation" text="Alternativer Name Organisation"/>
    <f:field ref="FAKTCFG_15_1700_Funktion" text="Funktion"/>
    <f:field ref="FAKTCFG_15_1700_Kategorie" text="Kategorie"/>
    <f:field ref="FAKTCFG_15_1700_Versandart" text="Versandart"/>
    <f:field ref="FAKTCFG_15_1700_Telefonnummer" text="Telefonnummer"/>
    <f:field ref="FAKTCFG_15_1700_Adresszusatz" text="Adresszusatz"/>
    <f:field ref="FAKTCFG_15_1700_Beschreibung" text="Beschreibung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9F44A5D-57CE-40AF-B19F-F7915937A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PTB-Geschäftsbogen_digital.dotx</Template>
  <TotalTime>0</TotalTime>
  <Pages>1</Pages>
  <Words>74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PTB-Kopfbogen ohne Informationsblock</vt:lpstr>
    </vt:vector>
  </TitlesOfParts>
  <Company>Physikalisch Technische Bundesanstalt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PTB-Geschäftstbogen_digital</dc:title>
  <dc:creator>pinz01</dc:creator>
  <cp:lastModifiedBy>Ramona Bach</cp:lastModifiedBy>
  <cp:revision>5</cp:revision>
  <cp:lastPrinted>2016-10-11T06:22:00Z</cp:lastPrinted>
  <dcterms:created xsi:type="dcterms:W3CDTF">2025-11-14T09:44:00Z</dcterms:created>
  <dcterms:modified xsi:type="dcterms:W3CDTF">2026-08-26T06:19:00Z</dcterms:modified>
  <cp:category>alle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FAKTCFG@15.1700:CashSign">
    <vt:lpwstr/>
  </property>
  <property fmtid="{D5CDD505-2E9C-101B-9397-08002B2CF9AE}" pid="3" name="FSC#FAKTCFG@15.1700:InvoiceNumber">
    <vt:lpwstr/>
  </property>
  <property fmtid="{D5CDD505-2E9C-101B-9397-08002B2CF9AE}" pid="4" name="FSC#FAKTCFG@15.1700:InvoiceAmount">
    <vt:lpwstr/>
  </property>
  <property fmtid="{D5CDD505-2E9C-101B-9397-08002B2CF9AE}" pid="5" name="FSC#FAKTCFG@15.1700:MachOrderNr">
    <vt:lpwstr/>
  </property>
  <property fmtid="{D5CDD505-2E9C-101B-9397-08002B2CF9AE}" pid="6" name="FSC#FAKTCFG@15.1700:AuthorTitle">
    <vt:lpwstr/>
  </property>
  <property fmtid="{D5CDD505-2E9C-101B-9397-08002B2CF9AE}" pid="7" name="FSC#FAKTCFG@15.1700:AuthorFirstname">
    <vt:lpwstr/>
  </property>
  <property fmtid="{D5CDD505-2E9C-101B-9397-08002B2CF9AE}" pid="8" name="FSC#FAKTCFG@15.1700:AuthorSurname">
    <vt:lpwstr/>
  </property>
  <property fmtid="{D5CDD505-2E9C-101B-9397-08002B2CF9AE}" pid="9" name="FSC#FAKTCFG@15.1700:AuthorFunction">
    <vt:lpwstr/>
  </property>
  <property fmtid="{D5CDD505-2E9C-101B-9397-08002B2CF9AE}" pid="10" name="FSC#FAKTCFG@15.1700:AuthorPhone">
    <vt:lpwstr/>
  </property>
  <property fmtid="{D5CDD505-2E9C-101B-9397-08002B2CF9AE}" pid="11" name="FSC#FAKTCFG@15.1700:AuthorProfession">
    <vt:lpwstr/>
  </property>
  <property fmtid="{D5CDD505-2E9C-101B-9397-08002B2CF9AE}" pid="12" name="FSC#FAKTCFG@15.1700:AuthorEMail">
    <vt:lpwstr/>
  </property>
  <property fmtid="{D5CDD505-2E9C-101B-9397-08002B2CF9AE}" pid="13" name="FSC#FAKTCFG@15.1700:OwnerGroupShortName">
    <vt:lpwstr>Z.153</vt:lpwstr>
  </property>
  <property fmtid="{D5CDD505-2E9C-101B-9397-08002B2CF9AE}" pid="14" name="FSC#FAKTCFG@15.1700:OwnerGroupLongName">
    <vt:lpwstr>Beschaffungen Berlin</vt:lpwstr>
  </property>
  <property fmtid="{D5CDD505-2E9C-101B-9397-08002B2CF9AE}" pid="15" name="FSC#FAKTCFG@15.1700:ProjectNumber">
    <vt:lpwstr/>
  </property>
  <property fmtid="{D5CDD505-2E9C-101B-9397-08002B2CF9AE}" pid="16" name="FSC#FAKTCFG@15.1700:ProjectHead">
    <vt:lpwstr/>
  </property>
  <property fmtid="{D5CDD505-2E9C-101B-9397-08002B2CF9AE}" pid="17" name="FSC#FAKTCFG@15.1700:ProjectHeadGroup">
    <vt:lpwstr/>
  </property>
  <property fmtid="{D5CDD505-2E9C-101B-9397-08002B2CF9AE}" pid="18" name="FSC#FAKTCFG@15.1700:chargenumberexternalsource">
    <vt:lpwstr/>
  </property>
  <property fmtid="{D5CDD505-2E9C-101B-9397-08002B2CF9AE}" pid="19" name="FSC#FAKTCFG@15.1700:ProjectContactType">
    <vt:lpwstr/>
  </property>
  <property fmtid="{D5CDD505-2E9C-101B-9397-08002B2CF9AE}" pid="20" name="FSC#FAKTCFG@15.1700:ProjectComment">
    <vt:lpwstr/>
  </property>
  <property fmtid="{D5CDD505-2E9C-101B-9397-08002B2CF9AE}" pid="21" name="FSC#FAKTCFG@15.1700:File1stAddrAddressee">
    <vt:lpwstr/>
  </property>
  <property fmtid="{D5CDD505-2E9C-101B-9397-08002B2CF9AE}" pid="22" name="FSC#FAKTCFG@15.1700:File1stAddrAddresseeContact">
    <vt:lpwstr/>
  </property>
  <property fmtid="{D5CDD505-2E9C-101B-9397-08002B2CF9AE}" pid="23" name="FSC#FAKTCFG@15.1700:File1stAddrSubOrganisation">
    <vt:lpwstr/>
  </property>
  <property fmtid="{D5CDD505-2E9C-101B-9397-08002B2CF9AE}" pid="24" name="FSC#FAKTCFG@15.1700:File1stAddrTransmissionMedia">
    <vt:lpwstr/>
  </property>
  <property fmtid="{D5CDD505-2E9C-101B-9397-08002B2CF9AE}" pid="25" name="FSC#FAKTCFG@15.1700:File1stAddrCategory">
    <vt:lpwstr/>
  </property>
  <property fmtid="{D5CDD505-2E9C-101B-9397-08002B2CF9AE}" pid="26" name="FSC#FAKTCFG@15.1700:File1stAddrNote">
    <vt:lpwstr/>
  </property>
  <property fmtid="{D5CDD505-2E9C-101B-9397-08002B2CF9AE}" pid="27" name="FSC#FAKTCFG@15.1700:proposalnumber">
    <vt:lpwstr/>
  </property>
  <property fmtid="{D5CDD505-2E9C-101B-9397-08002B2CF9AE}" pid="28" name="FSC#FAKTCFG@15.1700:FileSubjectArea">
    <vt:lpwstr>50.04.04/Beschaffung</vt:lpwstr>
  </property>
  <property fmtid="{D5CDD505-2E9C-101B-9397-08002B2CF9AE}" pid="29" name="FSC#FAKTCFG@15.1700:FileType">
    <vt:lpwstr>Standard</vt:lpwstr>
  </property>
  <property fmtid="{D5CDD505-2E9C-101B-9397-08002B2CF9AE}" pid="30" name="FSC#FAKTCFG@15.1700:FileSubject">
    <vt:lpwstr>Beschaffungsvorgänge FB IB.T in 2021 für die Banfen in SAP angelegt werden.</vt:lpwstr>
  </property>
  <property fmtid="{D5CDD505-2E9C-101B-9397-08002B2CF9AE}" pid="31" name="FSC#FAKTCFG@15.1700:FileAccessDefinition">
    <vt:lpwstr>Akte (Organisationseinheit)</vt:lpwstr>
  </property>
  <property fmtid="{D5CDD505-2E9C-101B-9397-08002B2CF9AE}" pid="32" name="FSC#FAKTCFG@15.1700:FileResponsibleGroup">
    <vt:lpwstr>Z.153</vt:lpwstr>
  </property>
  <property fmtid="{D5CDD505-2E9C-101B-9397-08002B2CF9AE}" pid="33" name="FSC#FAKTCFG@15.1700:FileOwner">
    <vt:lpwstr>Jachmann, Maren</vt:lpwstr>
  </property>
  <property fmtid="{D5CDD505-2E9C-101B-9397-08002B2CF9AE}" pid="34" name="FSC#FAKTCFG@15.1700:FileOwnerGroup">
    <vt:lpwstr>ZReg</vt:lpwstr>
  </property>
  <property fmtid="{D5CDD505-2E9C-101B-9397-08002B2CF9AE}" pid="35" name="FSC#FAKTCFG@15.1700:FileFileRunTimeFrom">
    <vt:lpwstr>05.01.2021</vt:lpwstr>
  </property>
  <property fmtid="{D5CDD505-2E9C-101B-9397-08002B2CF9AE}" pid="36" name="FSC#FAKTCFG@15.1700:FileFileRunTimeTill">
    <vt:lpwstr/>
  </property>
  <property fmtid="{D5CDD505-2E9C-101B-9397-08002B2CF9AE}" pid="37" name="FSC#FAKTCFG@15.1700:FileDocState">
    <vt:lpwstr>In Bearbeitung</vt:lpwstr>
  </property>
  <property fmtid="{D5CDD505-2E9C-101B-9397-08002B2CF9AE}" pid="38" name="FSC#FAKTCFG@15.1700:FileBOState">
    <vt:lpwstr>Erstellt</vt:lpwstr>
  </property>
  <property fmtid="{D5CDD505-2E9C-101B-9397-08002B2CF9AE}" pid="39" name="FSC#FAKTCFG@15.1700:FileRelatedFiles">
    <vt:lpwstr/>
  </property>
  <property fmtid="{D5CDD505-2E9C-101B-9397-08002B2CF9AE}" pid="40" name="FSC#FAKTCFG@15.1700:FileTerms">
    <vt:lpwstr/>
  </property>
  <property fmtid="{D5CDD505-2E9C-101B-9397-08002B2CF9AE}" pid="41" name="FSC#FAKTCFG@15.1700:FileNotice">
    <vt:lpwstr/>
  </property>
  <property fmtid="{D5CDD505-2E9C-101B-9397-08002B2CF9AE}" pid="42" name="FSC#FAKTCFG@15.1700:FileOriginalFileType">
    <vt:lpwstr>Elektronischer Vorgang/Akte</vt:lpwstr>
  </property>
  <property fmtid="{D5CDD505-2E9C-101B-9397-08002B2CF9AE}" pid="43" name="FSC#FAKTCFG@15.1700:DocumentDocCat">
    <vt:lpwstr>Anfrage</vt:lpwstr>
  </property>
  <property fmtid="{D5CDD505-2E9C-101B-9397-08002B2CF9AE}" pid="44" name="FSC#FAKTCFG@15.1700:DecisionAndIncAttachments">
    <vt:lpwstr/>
  </property>
  <property fmtid="{D5CDD505-2E9C-101B-9397-08002B2CF9AE}" pid="45" name="FSC#FAKTCFG@15.1700:DocumentRelatedFiles">
    <vt:lpwstr/>
  </property>
  <property fmtid="{D5CDD505-2E9C-101B-9397-08002B2CF9AE}" pid="46" name="FSC#FAKTCFG@15.1700:Subject">
    <vt:lpwstr>10128824_x000d_
Michael Ohl | IB.TP</vt:lpwstr>
  </property>
  <property fmtid="{D5CDD505-2E9C-101B-9397-08002B2CF9AE}" pid="47" name="FSC#FAKTCFG@15.1700:AttachmentCount">
    <vt:lpwstr>0</vt:lpwstr>
  </property>
  <property fmtid="{D5CDD505-2E9C-101B-9397-08002B2CF9AE}" pid="48" name="FSC#FAKTCFG@15.1700:CreatedBy">
    <vt:lpwstr>Ramona Bach</vt:lpwstr>
  </property>
  <property fmtid="{D5CDD505-2E9C-101B-9397-08002B2CF9AE}" pid="49" name="FSC#FAKTCFG@15.1700:CreatedBySurname">
    <vt:lpwstr>Bach</vt:lpwstr>
  </property>
  <property fmtid="{D5CDD505-2E9C-101B-9397-08002B2CF9AE}" pid="50" name="FSC#FAKTCFG@15.1700:CreatedByMail">
    <vt:lpwstr>ramona.bach@ptb.de</vt:lpwstr>
  </property>
  <property fmtid="{D5CDD505-2E9C-101B-9397-08002B2CF9AE}" pid="51" name="FSC#FAKTCFG@15.1700:CreatedByCCMail">
    <vt:lpwstr/>
  </property>
  <property fmtid="{D5CDD505-2E9C-101B-9397-08002B2CF9AE}" pid="52" name="FSC#FAKTCFG@15.1700:CreatedByPhone">
    <vt:lpwstr>+49 30 3481 7928</vt:lpwstr>
  </property>
  <property fmtid="{D5CDD505-2E9C-101B-9397-08002B2CF9AE}" pid="53" name="FSC#FAKTCFG@15.1700:CreatedByFax">
    <vt:lpwstr/>
  </property>
  <property fmtid="{D5CDD505-2E9C-101B-9397-08002B2CF9AE}" pid="54" name="FSC#FAKTCFG@15.1700:CreatedAt">
    <vt:lpwstr>30.03.2021</vt:lpwstr>
  </property>
  <property fmtid="{D5CDD505-2E9C-101B-9397-08002B2CF9AE}" pid="55" name="FSC#FAKTCFG@15.1700:CreatedAtDE">
    <vt:lpwstr>30. März 2021</vt:lpwstr>
  </property>
  <property fmtid="{D5CDD505-2E9C-101B-9397-08002B2CF9AE}" pid="56" name="FSC#FAKTCFG@15.1700:CreatedAtEN">
    <vt:lpwstr>30. March 2021</vt:lpwstr>
  </property>
  <property fmtid="{D5CDD505-2E9C-101B-9397-08002B2CF9AE}" pid="57" name="FSC#FAKTCFG@15.1700:FirstFinalSignProcedure">
    <vt:lpwstr/>
  </property>
  <property fmtid="{D5CDD505-2E9C-101B-9397-08002B2CF9AE}" pid="58" name="FSC#FAKTCFG@15.1700:FirstFinalSignProcedureDate">
    <vt:lpwstr/>
  </property>
  <property fmtid="{D5CDD505-2E9C-101B-9397-08002B2CF9AE}" pid="59" name="FSC#FAKTCFG@15.1700:ProcedureType">
    <vt:lpwstr>Beschaffung</vt:lpwstr>
  </property>
  <property fmtid="{D5CDD505-2E9C-101B-9397-08002B2CF9AE}" pid="60" name="FSC#FAKTCFG@15.1700:ProcedureGroup">
    <vt:lpwstr>Z</vt:lpwstr>
  </property>
  <property fmtid="{D5CDD505-2E9C-101B-9397-08002B2CF9AE}" pid="61" name="FSC#FAKTCFG@15.1700:ProcedureAppointmentInternal">
    <vt:lpwstr/>
  </property>
  <property fmtid="{D5CDD505-2E9C-101B-9397-08002B2CF9AE}" pid="62" name="FSC#FAKTCFG@15.1700:ProcedureAppointmentExternal">
    <vt:lpwstr/>
  </property>
  <property fmtid="{D5CDD505-2E9C-101B-9397-08002B2CF9AE}" pid="63" name="FSC#FAKTCFG@15.1700:ProcedureRelatedFiles">
    <vt:lpwstr/>
  </property>
  <property fmtid="{D5CDD505-2E9C-101B-9397-08002B2CF9AE}" pid="64" name="FSC#FAKTCFG@15.1700:DocumentName">
    <vt:lpwstr>50.04.04/0061#0034-0004 Vergabeunterlagen - e-Vergabe </vt:lpwstr>
  </property>
  <property fmtid="{D5CDD505-2E9C-101B-9397-08002B2CF9AE}" pid="65" name="FSC#FAKTCFG@15.1700:DocumentFileReference">
    <vt:lpwstr>50.04.04/0061#0034-0004</vt:lpwstr>
  </property>
  <property fmtid="{D5CDD505-2E9C-101B-9397-08002B2CF9AE}" pid="66" name="FSC#FAKTCFG@15.1700:DocumentShortDescription">
    <vt:lpwstr>Vergabeunterlagen - e-Vergabe </vt:lpwstr>
  </property>
  <property fmtid="{D5CDD505-2E9C-101B-9397-08002B2CF9AE}" pid="67" name="FSC#FAKTCFG@15.1700:ProcedureName">
    <vt:lpwstr>50.04.04/0061#0034 Neuausstattung Konferenztechnik Torhaus</vt:lpwstr>
  </property>
  <property fmtid="{D5CDD505-2E9C-101B-9397-08002B2CF9AE}" pid="68" name="FSC#FAKTCFG@15.1700:ProcedureFileReference">
    <vt:lpwstr>50.04.04/0061#0034</vt:lpwstr>
  </property>
  <property fmtid="{D5CDD505-2E9C-101B-9397-08002B2CF9AE}" pid="69" name="FSC#FAKTCFG@15.1700:ProcedureShortDescription">
    <vt:lpwstr>Neuausstattung Konferenztechnik Torhaus</vt:lpwstr>
  </property>
  <property fmtid="{D5CDD505-2E9C-101B-9397-08002B2CF9AE}" pid="70" name="FSC#FAKTCFG@15.1700:SubjectAreaFileName">
    <vt:lpwstr>50.04.04/0061 Beschaffungsvorgänge FB IB.T 2021</vt:lpwstr>
  </property>
  <property fmtid="{D5CDD505-2E9C-101B-9397-08002B2CF9AE}" pid="71" name="FSC#FAKTCFG@15.1700:SubjectAreaFileFileReference">
    <vt:lpwstr>50.04.04/0061</vt:lpwstr>
  </property>
  <property fmtid="{D5CDD505-2E9C-101B-9397-08002B2CF9AE}" pid="72" name="FSC#FAKTCFG@15.1700:SubjectAreaFileShortDescription">
    <vt:lpwstr>Beschaffungsvorgänge FB IB.T 2021</vt:lpwstr>
  </property>
  <property fmtid="{D5CDD505-2E9C-101B-9397-08002B2CF9AE}" pid="73" name="FSC#FAKTCFG@15.1700:OEHead">
    <vt:lpwstr>Petra Hauser</vt:lpwstr>
  </property>
  <property fmtid="{D5CDD505-2E9C-101B-9397-08002B2CF9AE}" pid="74" name="FSC#FAKTCFG@15.1700:OEHeadPhone">
    <vt:lpwstr>+49 30 3481 7453</vt:lpwstr>
  </property>
  <property fmtid="{D5CDD505-2E9C-101B-9397-08002B2CF9AE}" pid="75" name="FSC#FAKTCFG@15.1700:OEShortName">
    <vt:lpwstr>Z.153</vt:lpwstr>
  </property>
  <property fmtid="{D5CDD505-2E9C-101B-9397-08002B2CF9AE}" pid="76" name="FSC#FAKTCFG@15.1700:OwnerSurname">
    <vt:lpwstr>Bach</vt:lpwstr>
  </property>
  <property fmtid="{D5CDD505-2E9C-101B-9397-08002B2CF9AE}" pid="77" name="FSC#FAKTCFG@15.1700:OwnerMail">
    <vt:lpwstr>ramona.bach@ptb.de</vt:lpwstr>
  </property>
  <property fmtid="{D5CDD505-2E9C-101B-9397-08002B2CF9AE}" pid="78" name="FSC#FAKTCFG@15.1700:OwnerPhone">
    <vt:lpwstr>+49 30 3481 7928</vt:lpwstr>
  </property>
  <property fmtid="{D5CDD505-2E9C-101B-9397-08002B2CF9AE}" pid="79" name="FSC#FAKTCFG@15.1700:OwnerFax">
    <vt:lpwstr/>
  </property>
  <property fmtid="{D5CDD505-2E9C-101B-9397-08002B2CF9AE}" pid="80" name="FSC#FAKTCFG@15.1700:HandoutList">
    <vt:lpwstr/>
  </property>
  <property fmtid="{D5CDD505-2E9C-101B-9397-08002B2CF9AE}" pid="81" name="FSC#FAKTCFG@15.1700:ProcResponsibleName">
    <vt:lpwstr>Ramona Bach</vt:lpwstr>
  </property>
  <property fmtid="{D5CDD505-2E9C-101B-9397-08002B2CF9AE}" pid="82" name="FSC#FAKTCFG@15.1700:ProcResponsiblePhone">
    <vt:lpwstr>+49 30 3481 7928</vt:lpwstr>
  </property>
  <property fmtid="{D5CDD505-2E9C-101B-9397-08002B2CF9AE}" pid="83" name="FSC#FAKTCFG@15.1700:ProcResponsibleFax">
    <vt:lpwstr/>
  </property>
  <property fmtid="{D5CDD505-2E9C-101B-9397-08002B2CF9AE}" pid="84" name="FSC#FAKTCFG@15.1700:ProcResponsibleMail">
    <vt:lpwstr>ramona.bach@ptb.de</vt:lpwstr>
  </property>
  <property fmtid="{D5CDD505-2E9C-101B-9397-08002B2CF9AE}" pid="85" name="FSC#FAKTCFG@15.1700:ProcResponsibleGroup">
    <vt:lpwstr>Z.153</vt:lpwstr>
  </property>
  <property fmtid="{D5CDD505-2E9C-101B-9397-08002B2CF9AE}" pid="86" name="FSC#FAKTCFG@15.1700:ProcTypeOfAllocation">
    <vt:lpwstr>Sonstiges</vt:lpwstr>
  </property>
  <property fmtid="{D5CDD505-2E9C-101B-9397-08002B2CF9AE}" pid="87" name="FSC#FAKTCFG@15.1700:ProcDeadlineParticipation">
    <vt:lpwstr/>
  </property>
  <property fmtid="{D5CDD505-2E9C-101B-9397-08002B2CF9AE}" pid="88" name="FSC#FAKTCFG@15.1700:ProcDeadlineForOffer">
    <vt:lpwstr/>
  </property>
  <property fmtid="{D5CDD505-2E9C-101B-9397-08002B2CF9AE}" pid="89" name="FSC#FAKTCFG@15.1700:ProcAcceptanceDeadline">
    <vt:lpwstr/>
  </property>
  <property fmtid="{D5CDD505-2E9C-101B-9397-08002B2CF9AE}" pid="90" name="FSC#FAKTCFG@15.1700:ProcAcceptanceDate">
    <vt:lpwstr/>
  </property>
  <property fmtid="{D5CDD505-2E9C-101B-9397-08002B2CF9AE}" pid="91" name="FSC#FAKTCFG@15.1700:ProcContractValue">
    <vt:lpwstr/>
  </property>
  <property fmtid="{D5CDD505-2E9C-101B-9397-08002B2CF9AE}" pid="92" name="FSC#FAKTCFG@15.1700:ProcGiantEquipmentPosNr">
    <vt:lpwstr/>
  </property>
  <property fmtid="{D5CDD505-2E9C-101B-9397-08002B2CF9AE}" pid="93" name="FSC#FAKTCFG@15.1700:ProcBanfNumber">
    <vt:lpwstr>10128824  </vt:lpwstr>
  </property>
  <property fmtid="{D5CDD505-2E9C-101B-9397-08002B2CF9AE}" pid="94" name="FSC#FAKTCFG@15.1700:ProcPurchaseOrderNumber">
    <vt:lpwstr>4500137272</vt:lpwstr>
  </property>
  <property fmtid="{D5CDD505-2E9C-101B-9397-08002B2CF9AE}" pid="95" name="FSC#FAKTCFG@15.1700:ProcRequestor">
    <vt:lpwstr>Michael Ohl - IB.T</vt:lpwstr>
  </property>
  <property fmtid="{D5CDD505-2E9C-101B-9397-08002B2CF9AE}" pid="96" name="FSC#FAKTCFG@15.1700:DocTypeOfContract">
    <vt:lpwstr/>
  </property>
  <property fmtid="{D5CDD505-2E9C-101B-9397-08002B2CF9AE}" pid="97" name="FSC#FAKTCFG@15.1700:DocContractStart">
    <vt:lpwstr/>
  </property>
  <property fmtid="{D5CDD505-2E9C-101B-9397-08002B2CF9AE}" pid="98" name="FSC#FAKTCFG@15.1700:DocContractEndExists">
    <vt:lpwstr>Ja</vt:lpwstr>
  </property>
  <property fmtid="{D5CDD505-2E9C-101B-9397-08002B2CF9AE}" pid="99" name="FSC#FAKTCFG@15.1700:DocContractEnd">
    <vt:lpwstr/>
  </property>
  <property fmtid="{D5CDD505-2E9C-101B-9397-08002B2CF9AE}" pid="100" name="FSC#FAKTCFG@15.1700:DocTerminationDateExists">
    <vt:lpwstr>Ja</vt:lpwstr>
  </property>
  <property fmtid="{D5CDD505-2E9C-101B-9397-08002B2CF9AE}" pid="101" name="FSC#FAKTCFG@15.1700:DocTerminationDate">
    <vt:lpwstr/>
  </property>
  <property fmtid="{D5CDD505-2E9C-101B-9397-08002B2CF9AE}" pid="102" name="FSC#FAKTCFG@15.1700:DocExtensionOption">
    <vt:lpwstr/>
  </property>
  <property fmtid="{D5CDD505-2E9C-101B-9397-08002B2CF9AE}" pid="103" name="FSC#FAKTCFG@15.1700:IncomingDate">
    <vt:lpwstr>30.03.2021</vt:lpwstr>
  </property>
  <property fmtid="{D5CDD505-2E9C-101B-9397-08002B2CF9AE}" pid="104" name="FSC#FAKTCFG@15.1700:LastIncomingLetterDate">
    <vt:lpwstr>09.11.2021</vt:lpwstr>
  </property>
  <property fmtid="{D5CDD505-2E9C-101B-9397-08002B2CF9AE}" pid="105" name="FSC#FAKTCFG@15.1700:LastIncomingForeignNr">
    <vt:lpwstr/>
  </property>
  <property fmtid="{D5CDD505-2E9C-101B-9397-08002B2CF9AE}" pid="106" name="FSC#FAKTCFG@15.1700:1stAddrOrgname">
    <vt:lpwstr>Freitext Organisation</vt:lpwstr>
  </property>
  <property fmtid="{D5CDD505-2E9C-101B-9397-08002B2CF9AE}" pid="107" name="FSC#FAKTCFG@15.1700:1stAddrOrgnameShort">
    <vt:lpwstr/>
  </property>
  <property fmtid="{D5CDD505-2E9C-101B-9397-08002B2CF9AE}" pid="108" name="FSC#FAKTCFG@15.1700:1stAddrOrgnameAlt">
    <vt:lpwstr/>
  </property>
  <property fmtid="{D5CDD505-2E9C-101B-9397-08002B2CF9AE}" pid="109" name="FSC#FAKTCFG@15.1700:1stAddrSubOrg">
    <vt:lpwstr/>
  </property>
  <property fmtid="{D5CDD505-2E9C-101B-9397-08002B2CF9AE}" pid="110" name="FSC#FAKTCFG@15.1700:1stAddrSubOrgShort">
    <vt:lpwstr/>
  </property>
  <property fmtid="{D5CDD505-2E9C-101B-9397-08002B2CF9AE}" pid="111" name="FSC#FAKTCFG@15.1700:1stAddrSalutation">
    <vt:lpwstr/>
  </property>
  <property fmtid="{D5CDD505-2E9C-101B-9397-08002B2CF9AE}" pid="112" name="FSC#FAKTCFG@15.1700:1stAddrTitle">
    <vt:lpwstr/>
  </property>
  <property fmtid="{D5CDD505-2E9C-101B-9397-08002B2CF9AE}" pid="113" name="FSC#FAKTCFG@15.1700:1stAddrFirstname">
    <vt:lpwstr/>
  </property>
  <property fmtid="{D5CDD505-2E9C-101B-9397-08002B2CF9AE}" pid="114" name="FSC#FAKTCFG@15.1700:1stAddrMiddlename">
    <vt:lpwstr/>
  </property>
  <property fmtid="{D5CDD505-2E9C-101B-9397-08002B2CF9AE}" pid="115" name="FSC#FAKTCFG@15.1700:1stAddrName">
    <vt:lpwstr/>
  </property>
  <property fmtid="{D5CDD505-2E9C-101B-9397-08002B2CF9AE}" pid="116" name="FSC#FAKTCFG@15.1700:1stAddrDivision">
    <vt:lpwstr/>
  </property>
  <property fmtid="{D5CDD505-2E9C-101B-9397-08002B2CF9AE}" pid="117" name="FSC#FAKTCFG@15.1700:1stAddrStreet">
    <vt:lpwstr/>
  </property>
  <property fmtid="{D5CDD505-2E9C-101B-9397-08002B2CF9AE}" pid="118" name="FSC#FAKTCFG@15.1700:1stAddrZIPCode">
    <vt:lpwstr/>
  </property>
  <property fmtid="{D5CDD505-2E9C-101B-9397-08002B2CF9AE}" pid="119" name="FSC#FAKTCFG@15.1700:1stAddrCity">
    <vt:lpwstr/>
  </property>
  <property fmtid="{D5CDD505-2E9C-101B-9397-08002B2CF9AE}" pid="120" name="FSC#FAKTCFG@15.1700:1stAddrState">
    <vt:lpwstr/>
  </property>
  <property fmtid="{D5CDD505-2E9C-101B-9397-08002B2CF9AE}" pid="121" name="FSC#FAKTCFG@15.1700:1stAddrCountry">
    <vt:lpwstr/>
  </property>
  <property fmtid="{D5CDD505-2E9C-101B-9397-08002B2CF9AE}" pid="122" name="FSC#FAKTCFG@15.1700:1stAddrCountryEnglish">
    <vt:lpwstr/>
  </property>
  <property fmtid="{D5CDD505-2E9C-101B-9397-08002B2CF9AE}" pid="123" name="FSC#FAKTCFG@15.1700:1stAddrEmail">
    <vt:lpwstr/>
  </property>
  <property fmtid="{D5CDD505-2E9C-101B-9397-08002B2CF9AE}" pid="124" name="FSC#FAKTCFG@15.1700:1stAddrTelephone">
    <vt:lpwstr/>
  </property>
  <property fmtid="{D5CDD505-2E9C-101B-9397-08002B2CF9AE}" pid="125" name="FSC#FAKTCFG@15.1700:1stAddrAddition">
    <vt:lpwstr/>
  </property>
  <property fmtid="{D5CDD505-2E9C-101B-9397-08002B2CF9AE}" pid="126" name="FSC#FAKTCFG@15.1700:1stAddrNote">
    <vt:lpwstr/>
  </property>
  <property fmtid="{D5CDD505-2E9C-101B-9397-08002B2CF9AE}" pid="127" name="FSC#FAKTCFG@15.1700:1stAddrContactLanguage">
    <vt:lpwstr/>
  </property>
  <property fmtid="{D5CDD505-2E9C-101B-9397-08002B2CF9AE}" pid="128" name="FSC#FAKTCFG@15.1700:1stAddrAccountGroup">
    <vt:lpwstr/>
  </property>
  <property fmtid="{D5CDD505-2E9C-101B-9397-08002B2CF9AE}" pid="129" name="FSC#FAKTCFG@15.1700:ForeignNrFirstIncoming">
    <vt:lpwstr/>
  </property>
  <property fmtid="{D5CDD505-2E9C-101B-9397-08002B2CF9AE}" pid="130" name="FSC#FAKTCFG@15.1700:AdmissionDataFileCertificateOwner">
    <vt:lpwstr/>
  </property>
  <property fmtid="{D5CDD505-2E9C-101B-9397-08002B2CF9AE}" pid="131" name="FSC#FAKTCFG@15.1700:AdmissionDataFileCertificationSubject">
    <vt:lpwstr/>
  </property>
  <property fmtid="{D5CDD505-2E9C-101B-9397-08002B2CF9AE}" pid="132" name="FSC#FAKTCFG@15.1700:AdmissionDataFileCertificationAddSubject">
    <vt:lpwstr/>
  </property>
  <property fmtid="{D5CDD505-2E9C-101B-9397-08002B2CF9AE}" pid="133" name="FSC#FAKTCFG@15.1700:AdmissionDataFileOrderType">
    <vt:lpwstr/>
  </property>
  <property fmtid="{D5CDD505-2E9C-101B-9397-08002B2CF9AE}" pid="134" name="FSC#FAKTCFG@15.1700:AdmissionDataFileCertificateValidTime">
    <vt:lpwstr/>
  </property>
  <property fmtid="{D5CDD505-2E9C-101B-9397-08002B2CF9AE}" pid="135" name="FSC#FAKTCFG@15.1700:AdmissionDataFileCertificateReference">
    <vt:lpwstr/>
  </property>
  <property fmtid="{D5CDD505-2E9C-101B-9397-08002B2CF9AE}" pid="136" name="FSC#FAKTCFG@15.1700:AdmissionDataFileSourceCertificate">
    <vt:lpwstr/>
  </property>
  <property fmtid="{D5CDD505-2E9C-101B-9397-08002B2CF9AE}" pid="137" name="FSC#FAKTCFG@15.1700:AdmissionDataFileCertificateGranted">
    <vt:lpwstr/>
  </property>
  <property fmtid="{D5CDD505-2E9C-101B-9397-08002B2CF9AE}" pid="138" name="FSC#FAKTCFG@15.1700:AdmissionDataFileCertifiedSince">
    <vt:lpwstr/>
  </property>
  <property fmtid="{D5CDD505-2E9C-101B-9397-08002B2CF9AE}" pid="139" name="FSC#FAKTCFG@15.1700:AdmissionDataFileCertifiedUntil">
    <vt:lpwstr/>
  </property>
  <property fmtid="{D5CDD505-2E9C-101B-9397-08002B2CF9AE}" pid="140" name="FSC#FAKTCFG@15.1700:AdmissionDataProcProcessingState">
    <vt:lpwstr/>
  </property>
  <property fmtid="{D5CDD505-2E9C-101B-9397-08002B2CF9AE}" pid="141" name="FSC#FAKTCFG@15.1700:AdmissionDataProcSAPNumber">
    <vt:lpwstr/>
  </property>
  <property fmtid="{D5CDD505-2E9C-101B-9397-08002B2CF9AE}" pid="142" name="FSC#FAKTCFG@15.1700:AdmissionDataProcInternalOrderNumber">
    <vt:lpwstr/>
  </property>
  <property fmtid="{D5CDD505-2E9C-101B-9397-08002B2CF9AE}" pid="143" name="FSC#FAKTCFG@15.1700:AdmissionDataProcOrderIncomingDate">
    <vt:lpwstr/>
  </property>
  <property fmtid="{D5CDD505-2E9C-101B-9397-08002B2CF9AE}" pid="144" name="FSC#FAKTCFG@15.1700:AdmissionDataProcEditableSince">
    <vt:lpwstr/>
  </property>
  <property fmtid="{D5CDD505-2E9C-101B-9397-08002B2CF9AE}" pid="145" name="FSC#FAKTCFG@15.1700:AdmissionDataProcEvaluator">
    <vt:lpwstr/>
  </property>
  <property fmtid="{D5CDD505-2E9C-101B-9397-08002B2CF9AE}" pid="146" name="FSC#FAKTCFG@15.1700:AdmissionDataProcEvaluationDate">
    <vt:lpwstr/>
  </property>
  <property fmtid="{D5CDD505-2E9C-101B-9397-08002B2CF9AE}" pid="147" name="FSC#FAKTCFG@15.1700:AdmissionDataProcAuditor">
    <vt:lpwstr/>
  </property>
  <property fmtid="{D5CDD505-2E9C-101B-9397-08002B2CF9AE}" pid="148" name="FSC#FAKTCFG@15.1700:AdmissionDataProcEvaluationResult">
    <vt:lpwstr/>
  </property>
  <property fmtid="{D5CDD505-2E9C-101B-9397-08002B2CF9AE}" pid="149" name="FSC#FAKTCFG@15.1700:AdmissionDataProcCertificator">
    <vt:lpwstr/>
  </property>
  <property fmtid="{D5CDD505-2E9C-101B-9397-08002B2CF9AE}" pid="150" name="FSC#FAKTCFG@15.1700:AdmissionDataProcCertificationDecisionDate">
    <vt:lpwstr/>
  </property>
  <property fmtid="{D5CDD505-2E9C-101B-9397-08002B2CF9AE}" pid="151" name="FSC#FAKTCFG@15.1700:AdmissionDataProcCertificationResult">
    <vt:lpwstr/>
  </property>
  <property fmtid="{D5CDD505-2E9C-101B-9397-08002B2CF9AE}" pid="152" name="FSC#FAKTCFG@15.1700:AdmissionDataProcRevisionNumber">
    <vt:lpwstr/>
  </property>
  <property fmtid="{D5CDD505-2E9C-101B-9397-08002B2CF9AE}" pid="153" name="FSC#FAKTCFG@15.1700:AdmissionDataProcCertificateIssuedAt">
    <vt:lpwstr/>
  </property>
  <property fmtid="{D5CDD505-2E9C-101B-9397-08002B2CF9AE}" pid="154" name="FSC#FAKTCFG@15.1700:AdmissionDataProcCertificateValidFrom">
    <vt:lpwstr/>
  </property>
  <property fmtid="{D5CDD505-2E9C-101B-9397-08002B2CF9AE}" pid="155" name="FSC#FAKTCFG@15.1700:AdmissionDataProcCertificateValidTo">
    <vt:lpwstr/>
  </property>
  <property fmtid="{D5CDD505-2E9C-101B-9397-08002B2CF9AE}" pid="156" name="FSC#FAKTCFG@15.1700:AdmissionDataProcReferencedReport">
    <vt:lpwstr/>
  </property>
  <property fmtid="{D5CDD505-2E9C-101B-9397-08002B2CF9AE}" pid="157" name="FSC#COOELAK@1.1001:Subject">
    <vt:lpwstr>Beschaffungsvorgänge FB IB.T in 2021 für die Banfen in SAP angelegt werden.</vt:lpwstr>
  </property>
  <property fmtid="{D5CDD505-2E9C-101B-9397-08002B2CF9AE}" pid="158" name="FSC#COOELAK@1.1001:FileReference">
    <vt:lpwstr>50.04.04/0061</vt:lpwstr>
  </property>
  <property fmtid="{D5CDD505-2E9C-101B-9397-08002B2CF9AE}" pid="159" name="FSC#COOELAK@1.1001:FileRefYear">
    <vt:lpwstr>2021</vt:lpwstr>
  </property>
  <property fmtid="{D5CDD505-2E9C-101B-9397-08002B2CF9AE}" pid="160" name="FSC#COOELAK@1.1001:FileRefOrdinal">
    <vt:lpwstr>61</vt:lpwstr>
  </property>
  <property fmtid="{D5CDD505-2E9C-101B-9397-08002B2CF9AE}" pid="161" name="FSC#COOELAK@1.1001:FileRefOU">
    <vt:lpwstr>ZReg</vt:lpwstr>
  </property>
  <property fmtid="{D5CDD505-2E9C-101B-9397-08002B2CF9AE}" pid="162" name="FSC#COOELAK@1.1001:Organization">
    <vt:lpwstr/>
  </property>
  <property fmtid="{D5CDD505-2E9C-101B-9397-08002B2CF9AE}" pid="163" name="FSC#COOELAK@1.1001:Owner">
    <vt:lpwstr>Bach, Ramona</vt:lpwstr>
  </property>
  <property fmtid="{D5CDD505-2E9C-101B-9397-08002B2CF9AE}" pid="164" name="FSC#COOELAK@1.1001:OwnerExtension">
    <vt:lpwstr>+49 30 3481 7928</vt:lpwstr>
  </property>
  <property fmtid="{D5CDD505-2E9C-101B-9397-08002B2CF9AE}" pid="165" name="FSC#COOELAK@1.1001:OwnerFaxExtension">
    <vt:lpwstr/>
  </property>
  <property fmtid="{D5CDD505-2E9C-101B-9397-08002B2CF9AE}" pid="166" name="FSC#COOELAK@1.1001:DispatchedBy">
    <vt:lpwstr/>
  </property>
  <property fmtid="{D5CDD505-2E9C-101B-9397-08002B2CF9AE}" pid="167" name="FSC#COOELAK@1.1001:DispatchedAt">
    <vt:lpwstr/>
  </property>
  <property fmtid="{D5CDD505-2E9C-101B-9397-08002B2CF9AE}" pid="168" name="FSC#COOELAK@1.1001:ApprovedBy">
    <vt:lpwstr/>
  </property>
  <property fmtid="{D5CDD505-2E9C-101B-9397-08002B2CF9AE}" pid="169" name="FSC#COOELAK@1.1001:ApprovedAt">
    <vt:lpwstr/>
  </property>
  <property fmtid="{D5CDD505-2E9C-101B-9397-08002B2CF9AE}" pid="170" name="FSC#COOELAK@1.1001:Department">
    <vt:lpwstr>Z.153 (Beschaffungen Berlin)</vt:lpwstr>
  </property>
  <property fmtid="{D5CDD505-2E9C-101B-9397-08002B2CF9AE}" pid="171" name="FSC#COOELAK@1.1001:CreatedAt">
    <vt:lpwstr>30.03.2021</vt:lpwstr>
  </property>
  <property fmtid="{D5CDD505-2E9C-101B-9397-08002B2CF9AE}" pid="172" name="FSC#COOELAK@1.1001:OU">
    <vt:lpwstr>Z.153 (Beschaffungen Berlin)</vt:lpwstr>
  </property>
  <property fmtid="{D5CDD505-2E9C-101B-9397-08002B2CF9AE}" pid="173" name="FSC#COOELAK@1.1001:Priority">
    <vt:lpwstr> ()</vt:lpwstr>
  </property>
  <property fmtid="{D5CDD505-2E9C-101B-9397-08002B2CF9AE}" pid="174" name="FSC#COOELAK@1.1001:ObjBarCode">
    <vt:lpwstr>*COO.2291.100.8.273610*</vt:lpwstr>
  </property>
  <property fmtid="{D5CDD505-2E9C-101B-9397-08002B2CF9AE}" pid="175" name="FSC#COOELAK@1.1001:RefBarCode">
    <vt:lpwstr>*COO.2291.100.6.46494*</vt:lpwstr>
  </property>
  <property fmtid="{D5CDD505-2E9C-101B-9397-08002B2CF9AE}" pid="176" name="FSC#COOELAK@1.1001:FileRefBarCode">
    <vt:lpwstr>*50.04.04/0061*</vt:lpwstr>
  </property>
  <property fmtid="{D5CDD505-2E9C-101B-9397-08002B2CF9AE}" pid="177" name="FSC#COOELAK@1.1001:ExternalRef">
    <vt:lpwstr/>
  </property>
  <property fmtid="{D5CDD505-2E9C-101B-9397-08002B2CF9AE}" pid="178" name="FSC#COOELAK@1.1001:IncomingNumber">
    <vt:lpwstr/>
  </property>
  <property fmtid="{D5CDD505-2E9C-101B-9397-08002B2CF9AE}" pid="179" name="FSC#COOELAK@1.1001:IncomingSubject">
    <vt:lpwstr/>
  </property>
  <property fmtid="{D5CDD505-2E9C-101B-9397-08002B2CF9AE}" pid="180" name="FSC#COOELAK@1.1001:ProcessResponsible">
    <vt:lpwstr/>
  </property>
  <property fmtid="{D5CDD505-2E9C-101B-9397-08002B2CF9AE}" pid="181" name="FSC#COOELAK@1.1001:ProcessResponsiblePhone">
    <vt:lpwstr/>
  </property>
  <property fmtid="{D5CDD505-2E9C-101B-9397-08002B2CF9AE}" pid="182" name="FSC#COOELAK@1.1001:ProcessResponsibleMail">
    <vt:lpwstr/>
  </property>
  <property fmtid="{D5CDD505-2E9C-101B-9397-08002B2CF9AE}" pid="183" name="FSC#COOELAK@1.1001:ProcessResponsibleFax">
    <vt:lpwstr/>
  </property>
  <property fmtid="{D5CDD505-2E9C-101B-9397-08002B2CF9AE}" pid="184" name="FSC#COOELAK@1.1001:ApproverFirstName">
    <vt:lpwstr/>
  </property>
  <property fmtid="{D5CDD505-2E9C-101B-9397-08002B2CF9AE}" pid="185" name="FSC#COOELAK@1.1001:ApproverSurName">
    <vt:lpwstr/>
  </property>
  <property fmtid="{D5CDD505-2E9C-101B-9397-08002B2CF9AE}" pid="186" name="FSC#COOELAK@1.1001:ApproverTitle">
    <vt:lpwstr/>
  </property>
  <property fmtid="{D5CDD505-2E9C-101B-9397-08002B2CF9AE}" pid="187" name="FSC#COOELAK@1.1001:ExternalDate">
    <vt:lpwstr/>
  </property>
  <property fmtid="{D5CDD505-2E9C-101B-9397-08002B2CF9AE}" pid="188" name="FSC#COOELAK@1.1001:SettlementApprovedAt">
    <vt:lpwstr/>
  </property>
  <property fmtid="{D5CDD505-2E9C-101B-9397-08002B2CF9AE}" pid="189" name="FSC#COOELAK@1.1001:BaseNumber">
    <vt:lpwstr>50.04.04</vt:lpwstr>
  </property>
  <property fmtid="{D5CDD505-2E9C-101B-9397-08002B2CF9AE}" pid="190" name="FSC#COOELAK@1.1001:CurrentUserRolePos">
    <vt:lpwstr>Bearbeiter/in</vt:lpwstr>
  </property>
  <property fmtid="{D5CDD505-2E9C-101B-9397-08002B2CF9AE}" pid="191" name="FSC#COOELAK@1.1001:CurrentUserEmail">
    <vt:lpwstr>ramona.bach@ptb.de</vt:lpwstr>
  </property>
  <property fmtid="{D5CDD505-2E9C-101B-9397-08002B2CF9AE}" pid="192" name="FSC#ELAKGOV@1.1001:PersonalSubjGender">
    <vt:lpwstr/>
  </property>
  <property fmtid="{D5CDD505-2E9C-101B-9397-08002B2CF9AE}" pid="193" name="FSC#ELAKGOV@1.1001:PersonalSubjFirstName">
    <vt:lpwstr/>
  </property>
  <property fmtid="{D5CDD505-2E9C-101B-9397-08002B2CF9AE}" pid="194" name="FSC#ELAKGOV@1.1001:PersonalSubjSurName">
    <vt:lpwstr/>
  </property>
  <property fmtid="{D5CDD505-2E9C-101B-9397-08002B2CF9AE}" pid="195" name="FSC#ELAKGOV@1.1001:PersonalSubjSalutation">
    <vt:lpwstr/>
  </property>
  <property fmtid="{D5CDD505-2E9C-101B-9397-08002B2CF9AE}" pid="196" name="FSC#ELAKGOV@1.1001:PersonalSubjAddress">
    <vt:lpwstr/>
  </property>
  <property fmtid="{D5CDD505-2E9C-101B-9397-08002B2CF9AE}" pid="197" name="FSC#ATSTATECFG@1.1001:Office">
    <vt:lpwstr/>
  </property>
  <property fmtid="{D5CDD505-2E9C-101B-9397-08002B2CF9AE}" pid="198" name="FSC#ATSTATECFG@1.1001:Agent">
    <vt:lpwstr/>
  </property>
  <property fmtid="{D5CDD505-2E9C-101B-9397-08002B2CF9AE}" pid="199" name="FSC#ATSTATECFG@1.1001:AgentPhone">
    <vt:lpwstr/>
  </property>
  <property fmtid="{D5CDD505-2E9C-101B-9397-08002B2CF9AE}" pid="200" name="FSC#ATSTATECFG@1.1001:DepartmentFax">
    <vt:lpwstr/>
  </property>
  <property fmtid="{D5CDD505-2E9C-101B-9397-08002B2CF9AE}" pid="201" name="FSC#ATSTATECFG@1.1001:DepartmentEmail">
    <vt:lpwstr/>
  </property>
  <property fmtid="{D5CDD505-2E9C-101B-9397-08002B2CF9AE}" pid="202" name="FSC#ATSTATECFG@1.1001:SubfileDate">
    <vt:lpwstr>30.03.2021</vt:lpwstr>
  </property>
  <property fmtid="{D5CDD505-2E9C-101B-9397-08002B2CF9AE}" pid="203" name="FSC#ATSTATECFG@1.1001:SubfileSubject">
    <vt:lpwstr>10128824_x000d_
Michael Ohl | IB.TP</vt:lpwstr>
  </property>
  <property fmtid="{D5CDD505-2E9C-101B-9397-08002B2CF9AE}" pid="204" name="FSC#ATSTATECFG@1.1001:DepartmentZipCode">
    <vt:lpwstr/>
  </property>
  <property fmtid="{D5CDD505-2E9C-101B-9397-08002B2CF9AE}" pid="205" name="FSC#ATSTATECFG@1.1001:DepartmentCountry">
    <vt:lpwstr/>
  </property>
  <property fmtid="{D5CDD505-2E9C-101B-9397-08002B2CF9AE}" pid="206" name="FSC#ATSTATECFG@1.1001:DepartmentCity">
    <vt:lpwstr/>
  </property>
  <property fmtid="{D5CDD505-2E9C-101B-9397-08002B2CF9AE}" pid="207" name="FSC#ATSTATECFG@1.1001:DepartmentStreet">
    <vt:lpwstr/>
  </property>
  <property fmtid="{D5CDD505-2E9C-101B-9397-08002B2CF9AE}" pid="208" name="FSC#ATSTATECFG@1.1001:DepartmentDVR">
    <vt:lpwstr/>
  </property>
  <property fmtid="{D5CDD505-2E9C-101B-9397-08002B2CF9AE}" pid="209" name="FSC#ATSTATECFG@1.1001:DepartmentUID">
    <vt:lpwstr/>
  </property>
  <property fmtid="{D5CDD505-2E9C-101B-9397-08002B2CF9AE}" pid="210" name="FSC#ATSTATECFG@1.1001:SubfileReference">
    <vt:lpwstr>50.04.04/0061#0034-0004</vt:lpwstr>
  </property>
  <property fmtid="{D5CDD505-2E9C-101B-9397-08002B2CF9AE}" pid="211" name="FSC#ATSTATECFG@1.1001:Clause">
    <vt:lpwstr/>
  </property>
  <property fmtid="{D5CDD505-2E9C-101B-9397-08002B2CF9AE}" pid="212" name="FSC#ATSTATECFG@1.1001:ApprovedSignature">
    <vt:lpwstr/>
  </property>
  <property fmtid="{D5CDD505-2E9C-101B-9397-08002B2CF9AE}" pid="213" name="FSC#ATSTATECFG@1.1001:BankAccount">
    <vt:lpwstr/>
  </property>
  <property fmtid="{D5CDD505-2E9C-101B-9397-08002B2CF9AE}" pid="214" name="FSC#ATSTATECFG@1.1001:BankAccountOwner">
    <vt:lpwstr/>
  </property>
  <property fmtid="{D5CDD505-2E9C-101B-9397-08002B2CF9AE}" pid="215" name="FSC#ATSTATECFG@1.1001:BankInstitute">
    <vt:lpwstr/>
  </property>
  <property fmtid="{D5CDD505-2E9C-101B-9397-08002B2CF9AE}" pid="216" name="FSC#ATSTATECFG@1.1001:BankAccountID">
    <vt:lpwstr/>
  </property>
  <property fmtid="{D5CDD505-2E9C-101B-9397-08002B2CF9AE}" pid="217" name="FSC#ATSTATECFG@1.1001:BankAccountIBAN">
    <vt:lpwstr/>
  </property>
  <property fmtid="{D5CDD505-2E9C-101B-9397-08002B2CF9AE}" pid="218" name="FSC#ATSTATECFG@1.1001:BankAccountBIC">
    <vt:lpwstr/>
  </property>
  <property fmtid="{D5CDD505-2E9C-101B-9397-08002B2CF9AE}" pid="219" name="FSC#ATSTATECFG@1.1001:BankName">
    <vt:lpwstr/>
  </property>
  <property fmtid="{D5CDD505-2E9C-101B-9397-08002B2CF9AE}" pid="220" name="FSC#COOELAK@1.1001:ObjectAddressees">
    <vt:lpwstr>Freitext Organisation</vt:lpwstr>
  </property>
  <property fmtid="{D5CDD505-2E9C-101B-9397-08002B2CF9AE}" pid="221" name="FSC#COOELAK@1.1001:replyreference">
    <vt:lpwstr/>
  </property>
  <property fmtid="{D5CDD505-2E9C-101B-9397-08002B2CF9AE}" pid="222" name="FSC#FSCGOVDE@1.1001:FileRefOUEmail">
    <vt:lpwstr/>
  </property>
  <property fmtid="{D5CDD505-2E9C-101B-9397-08002B2CF9AE}" pid="223" name="FSC#FSCGOVDE@1.1001:ProcedureReference">
    <vt:lpwstr>50.04.04/0061#0034</vt:lpwstr>
  </property>
  <property fmtid="{D5CDD505-2E9C-101B-9397-08002B2CF9AE}" pid="224" name="FSC#FSCGOVDE@1.1001:FileSubject">
    <vt:lpwstr>Beschaffungsvorgänge FB IB.T in 2021 für die Banfen in SAP angelegt werden.</vt:lpwstr>
  </property>
  <property fmtid="{D5CDD505-2E9C-101B-9397-08002B2CF9AE}" pid="225" name="FSC#FSCGOVDE@1.1001:ProcedureSubject">
    <vt:lpwstr>GZR liegt noch nicht vor 10.06_x000d_
10128824_x000d_
Michael Ohl | IB.TP</vt:lpwstr>
  </property>
  <property fmtid="{D5CDD505-2E9C-101B-9397-08002B2CF9AE}" pid="226" name="FSC#FSCGOVDE@1.1001:SignFinalVersionBy">
    <vt:lpwstr/>
  </property>
  <property fmtid="{D5CDD505-2E9C-101B-9397-08002B2CF9AE}" pid="227" name="FSC#FSCGOVDE@1.1001:SignFinalVersionAt">
    <vt:lpwstr/>
  </property>
  <property fmtid="{D5CDD505-2E9C-101B-9397-08002B2CF9AE}" pid="228" name="FSC#FSCGOVDE@1.1001:ProcedureRefBarCode">
    <vt:lpwstr>50.04.04/0061#0034</vt:lpwstr>
  </property>
  <property fmtid="{D5CDD505-2E9C-101B-9397-08002B2CF9AE}" pid="229" name="FSC#FSCGOVDE@1.1001:FileAddSubj">
    <vt:lpwstr/>
  </property>
  <property fmtid="{D5CDD505-2E9C-101B-9397-08002B2CF9AE}" pid="230" name="FSC#FSCGOVDE@1.1001:DocumentSubj">
    <vt:lpwstr>10128824_x000d_
Michael Ohl | IB.TP</vt:lpwstr>
  </property>
  <property fmtid="{D5CDD505-2E9C-101B-9397-08002B2CF9AE}" pid="231" name="FSC#FSCGOVDE@1.1001:FileRel">
    <vt:lpwstr/>
  </property>
  <property fmtid="{D5CDD505-2E9C-101B-9397-08002B2CF9AE}" pid="232" name="FSC#DEPRECONFIG@15.1001:DocumentTitle">
    <vt:lpwstr/>
  </property>
  <property fmtid="{D5CDD505-2E9C-101B-9397-08002B2CF9AE}" pid="233" name="FSC#DEPRECONFIG@15.1001:ProcedureTitle">
    <vt:lpwstr/>
  </property>
  <property fmtid="{D5CDD505-2E9C-101B-9397-08002B2CF9AE}" pid="234" name="FSC#DEPRECONFIG@15.1001:AuthorTitle">
    <vt:lpwstr/>
  </property>
  <property fmtid="{D5CDD505-2E9C-101B-9397-08002B2CF9AE}" pid="235" name="FSC#DEPRECONFIG@15.1001:AuthorSalution">
    <vt:lpwstr/>
  </property>
  <property fmtid="{D5CDD505-2E9C-101B-9397-08002B2CF9AE}" pid="236" name="FSC#DEPRECONFIG@15.1001:AuthorName">
    <vt:lpwstr>Ramona Bach</vt:lpwstr>
  </property>
  <property fmtid="{D5CDD505-2E9C-101B-9397-08002B2CF9AE}" pid="237" name="FSC#DEPRECONFIG@15.1001:AuthorMail">
    <vt:lpwstr>ramona.bach@ptb.de</vt:lpwstr>
  </property>
  <property fmtid="{D5CDD505-2E9C-101B-9397-08002B2CF9AE}" pid="238" name="FSC#DEPRECONFIG@15.1001:AuthorTelephone">
    <vt:lpwstr>+49 30 3481 7928</vt:lpwstr>
  </property>
  <property fmtid="{D5CDD505-2E9C-101B-9397-08002B2CF9AE}" pid="239" name="FSC#DEPRECONFIG@15.1001:AuthorFax">
    <vt:lpwstr/>
  </property>
  <property fmtid="{D5CDD505-2E9C-101B-9397-08002B2CF9AE}" pid="240" name="FSC#DEPRECONFIG@15.1001:AuthorOE">
    <vt:lpwstr>Z.153 (Beschaffungen Berlin)</vt:lpwstr>
  </property>
  <property fmtid="{D5CDD505-2E9C-101B-9397-08002B2CF9AE}" pid="241" name="FSC#COOSYSTEM@1.1:Container">
    <vt:lpwstr>COO.2291.100.8.273610</vt:lpwstr>
  </property>
  <property fmtid="{D5CDD505-2E9C-101B-9397-08002B2CF9AE}" pid="242" name="FSC#FSCFOLIO@1.1001:docpropproject">
    <vt:lpwstr/>
  </property>
</Properties>
</file>