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2E79E" w14:textId="705CD718"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E763DF888BA8479897D43C2402FE6B0E"/>
          </w:placeholder>
        </w:sdtPr>
        <w:sdtEndPr/>
        <w:sdtContent>
          <w:r w:rsidR="00B669DF">
            <w:t>ZIB 14.</w:t>
          </w:r>
          <w:r w:rsidR="00E52C41">
            <w:t>10</w:t>
          </w:r>
          <w:r w:rsidR="00B669DF">
            <w:t xml:space="preserve"> - 991</w:t>
          </w:r>
          <w:r w:rsidR="00E52C41">
            <w:t>4</w:t>
          </w:r>
          <w:r w:rsidR="00B669DF">
            <w:t>/2</w:t>
          </w:r>
          <w:r w:rsidR="00E52C41">
            <w:t>6</w:t>
          </w:r>
          <w:r w:rsidR="00B669DF">
            <w:t xml:space="preserve">/VV : </w:t>
          </w:r>
          <w:r w:rsidR="008A3366">
            <w:t>7</w:t>
          </w:r>
        </w:sdtContent>
      </w:sdt>
    </w:p>
    <w:p w14:paraId="249C5CCF" w14:textId="77777777" w:rsidR="00016B68" w:rsidRDefault="00591BB2" w:rsidP="00C01392">
      <w:pPr>
        <w:pStyle w:val="DBTitel"/>
      </w:pPr>
      <w:r w:rsidRPr="00591BB2">
        <w:t>Vereinbarung zur Auftragsverarbeitung</w:t>
      </w:r>
    </w:p>
    <w:p w14:paraId="1DA144D2" w14:textId="77777777" w:rsidR="00591BB2" w:rsidRDefault="00591BB2" w:rsidP="00591BB2">
      <w:pPr>
        <w:pStyle w:val="DBStandardzentriert"/>
      </w:pPr>
      <w:r w:rsidRPr="00591BB2">
        <w:t>- nachfolgend „Leistungsvereinbarung“ -</w:t>
      </w:r>
    </w:p>
    <w:p w14:paraId="4ED9FB0A" w14:textId="77777777" w:rsidR="00591BB2" w:rsidRDefault="00591BB2" w:rsidP="00591BB2">
      <w:pPr>
        <w:pStyle w:val="DBStandardzentriert"/>
      </w:pPr>
      <w:r>
        <w:t xml:space="preserve">Zwischen der </w:t>
      </w:r>
    </w:p>
    <w:p w14:paraId="1B8084CE" w14:textId="77777777" w:rsidR="00016B68" w:rsidRPr="008248EA" w:rsidRDefault="00016B68" w:rsidP="008248EA">
      <w:pPr>
        <w:pStyle w:val="DBStandardHervorhebung"/>
      </w:pPr>
      <w:r w:rsidRPr="008248EA">
        <w:t>Bundesrepublik Deutschland</w:t>
      </w:r>
      <w:r w:rsidR="00E311B1">
        <w:t>,</w:t>
      </w:r>
    </w:p>
    <w:p w14:paraId="2C7381F8" w14:textId="77777777" w:rsidR="000F63F1" w:rsidRDefault="00016B68" w:rsidP="008248EA">
      <w:pPr>
        <w:pStyle w:val="DBStandardzentriert"/>
      </w:pPr>
      <w:r>
        <w:t xml:space="preserve">vertreten durch </w:t>
      </w:r>
      <w:bookmarkStart w:id="0" w:name="_Hlk149821878"/>
    </w:p>
    <w:bookmarkEnd w:id="0" w:displacedByCustomXml="next"/>
    <w:sdt>
      <w:sdtPr>
        <w:alias w:val="Verantwortlicher"/>
        <w:tag w:val="Verantwortlicher"/>
        <w:id w:val="1058516948"/>
        <w:placeholder>
          <w:docPart w:val="771099BFC3B54D42807A0CB45E19A709"/>
        </w:placeholder>
        <w:showingPlcHdr/>
      </w:sdtPr>
      <w:sdtEndPr/>
      <w:sdtContent>
        <w:p w14:paraId="664DC43C" w14:textId="77777777" w:rsidR="000F63F1" w:rsidRPr="0035278E" w:rsidRDefault="0035278E" w:rsidP="0035278E">
          <w:pPr>
            <w:pStyle w:val="DBStandardHervorhebung"/>
          </w:pPr>
          <w:r w:rsidRPr="0035278E">
            <w:rPr>
              <w:rStyle w:val="ZeichenformatIndividuell"/>
            </w:rPr>
            <w:t>Bezeichnung des Verantwortlichen</w:t>
          </w:r>
        </w:p>
      </w:sdtContent>
    </w:sdt>
    <w:p w14:paraId="506E1407" w14:textId="77777777"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14:paraId="2A032F67" w14:textId="77777777"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DC2AFBF5D58E402BAF3DB0EFAA166826"/>
        </w:placeholder>
      </w:sdtPr>
      <w:sdtEndPr>
        <w:rPr>
          <w:rStyle w:val="ZeichenformatIndividuell"/>
          <w:color w:val="000000" w:themeColor="text1"/>
          <w:highlight w:val="yellow"/>
        </w:rPr>
      </w:sdtEndPr>
      <w:sdtContent>
        <w:p w14:paraId="573E5A9C" w14:textId="77777777" w:rsidR="00016B68" w:rsidRPr="00B669DF" w:rsidRDefault="00B669DF" w:rsidP="0017452F">
          <w:pPr>
            <w:pStyle w:val="DBStandardHervorhebung"/>
            <w:rPr>
              <w:rStyle w:val="ZeichenformatIndividuell"/>
              <w:color w:val="000000" w:themeColor="text1"/>
            </w:rPr>
          </w:pPr>
          <w:r w:rsidRPr="00B669DF">
            <w:rPr>
              <w:rStyle w:val="ZeichenformatIndividuell"/>
              <w:color w:val="000000" w:themeColor="text1"/>
              <w:highlight w:val="yellow"/>
            </w:rPr>
            <w:t>wird nach Zuschlag ergänzt</w:t>
          </w:r>
        </w:p>
      </w:sdtContent>
    </w:sdt>
    <w:p w14:paraId="0E26E47F" w14:textId="77777777" w:rsidR="00016B68" w:rsidRDefault="00016B68" w:rsidP="00591BB2">
      <w:pPr>
        <w:pStyle w:val="DBStandardzentriert"/>
      </w:pPr>
      <w:r w:rsidRPr="008248EA">
        <w:t xml:space="preserve">- </w:t>
      </w:r>
      <w:r w:rsidR="00591BB2" w:rsidRPr="00591BB2">
        <w:t>nachfolgend „Auftragsverarbeiter</w:t>
      </w:r>
      <w:r w:rsidR="002268CA" w:rsidRPr="002268CA">
        <w:t>“ -</w:t>
      </w:r>
    </w:p>
    <w:p w14:paraId="05189D1A" w14:textId="77777777" w:rsidR="002268CA" w:rsidRPr="008248EA" w:rsidRDefault="002268CA" w:rsidP="00591BB2">
      <w:pPr>
        <w:pStyle w:val="DBStandardzentriert"/>
      </w:pPr>
      <w:r w:rsidRPr="002268CA">
        <w:t>- beide nachfolgend gemeinsam „Vertragsparteien“ -</w:t>
      </w:r>
    </w:p>
    <w:p w14:paraId="1C4FB46E" w14:textId="77777777" w:rsidR="000B34E6" w:rsidRDefault="00591BB2" w:rsidP="002F33EE">
      <w:pPr>
        <w:pStyle w:val="DBStandardzentriert"/>
      </w:pPr>
      <w:r w:rsidRPr="00591BB2">
        <w:t>wird die folgende Vereinbarung zur Auftragsverarbeitung geschlossen:</w:t>
      </w:r>
    </w:p>
    <w:p w14:paraId="38C9AC77" w14:textId="77777777" w:rsidR="000B34E6" w:rsidRPr="000B34E6" w:rsidRDefault="000B34E6" w:rsidP="000B34E6">
      <w:pPr>
        <w:pStyle w:val="DBVersionStand"/>
        <w:framePr w:wrap="around"/>
      </w:pPr>
      <w:r w:rsidRPr="000B34E6">
        <w:t>Beschaffungsamt des BMI</w:t>
      </w:r>
      <w:r w:rsidR="000F2C79">
        <w:t>;</w:t>
      </w:r>
      <w:r w:rsidRPr="000B34E6">
        <w:t xml:space="preserve"> Vorlagenstand: 04.06.2025; Vorlage B</w:t>
      </w:r>
      <w:r w:rsidR="005D126D">
        <w:t>f</w:t>
      </w:r>
      <w:r w:rsidRPr="000B34E6">
        <w:t>DI, Version 2.1</w:t>
      </w:r>
    </w:p>
    <w:p w14:paraId="2BEA162B" w14:textId="77777777" w:rsidR="00753D44" w:rsidRPr="00753D44" w:rsidRDefault="00753D44" w:rsidP="002F33EE">
      <w:pPr>
        <w:pStyle w:val="DBStandardzentriert"/>
      </w:pPr>
      <w:r w:rsidRPr="00753D44">
        <w:br w:type="page"/>
      </w:r>
    </w:p>
    <w:p w14:paraId="4E61274B" w14:textId="77777777" w:rsidR="002D54E9" w:rsidRDefault="002D54E9" w:rsidP="0031290C">
      <w:pPr>
        <w:pStyle w:val="Inhaltsverzeichnisberschrift"/>
      </w:pPr>
      <w:r w:rsidRPr="0031290C">
        <w:lastRenderedPageBreak/>
        <w:t>Inhaltsverzeichnis</w:t>
      </w:r>
    </w:p>
    <w:p w14:paraId="002D4084" w14:textId="77777777"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14:paraId="6310BA61" w14:textId="77777777" w:rsidR="00DB5C64" w:rsidRDefault="008A3366">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14:paraId="13CAFE73" w14:textId="77777777" w:rsidR="00DB5C64" w:rsidRDefault="008A3366">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6D903028" w14:textId="77777777" w:rsidR="00DB5C64" w:rsidRDefault="008A3366">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4F945914" w14:textId="77777777" w:rsidR="00DB5C64" w:rsidRDefault="008A3366">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092A397F" w14:textId="77777777" w:rsidR="00DB5C64" w:rsidRDefault="008A3366">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33EC7FD3" w14:textId="77777777" w:rsidR="00DB5C64" w:rsidRDefault="008A3366">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12F08E75" w14:textId="77777777" w:rsidR="00DB5C64" w:rsidRDefault="008A3366">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3195D8F3" w14:textId="77777777" w:rsidR="00DB5C64" w:rsidRDefault="008A3366">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5CB0AFD4" w14:textId="77777777" w:rsidR="00DB5C64" w:rsidRDefault="008A3366">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015631C9" w14:textId="77777777" w:rsidR="00DB5C64" w:rsidRDefault="008A3366">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62C0905C" w14:textId="77777777" w:rsidR="00DB5C64" w:rsidRDefault="008A3366">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106EF6F0" w14:textId="77777777" w:rsidR="00DB5C64" w:rsidRDefault="008A3366">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0C040824" w14:textId="77777777" w:rsidR="00DB5C64" w:rsidRDefault="008A3366">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11B91457" w14:textId="77777777" w:rsidR="00E448F9" w:rsidRDefault="00235CFD" w:rsidP="00E448F9">
      <w:r>
        <w:fldChar w:fldCharType="end"/>
      </w:r>
      <w:r w:rsidR="000F1F64" w:rsidRPr="00842DFC">
        <w:br w:type="page"/>
      </w:r>
    </w:p>
    <w:p w14:paraId="044DF71F" w14:textId="77777777" w:rsidR="00E448F9" w:rsidRDefault="00E448F9" w:rsidP="00E448F9">
      <w:pPr>
        <w:pStyle w:val="berschrift1"/>
      </w:pPr>
      <w:r w:rsidRPr="00E448F9">
        <w:lastRenderedPageBreak/>
        <w:t>Präambel</w:t>
      </w:r>
    </w:p>
    <w:p w14:paraId="3E0E0580" w14:textId="77777777"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14:paraId="3AF5E3E8" w14:textId="77777777" w:rsidR="00E448F9" w:rsidRDefault="00E448F9" w:rsidP="00E448F9">
      <w:pPr>
        <w:pStyle w:val="berschrift1Nr"/>
      </w:pPr>
      <w:bookmarkStart w:id="1" w:name="_Toc153272404"/>
      <w:bookmarkStart w:id="2" w:name="_Toc214551942"/>
      <w:r w:rsidRPr="00E448F9">
        <w:t>Anwendungsbereich</w:t>
      </w:r>
      <w:bookmarkEnd w:id="1"/>
      <w:bookmarkEnd w:id="2"/>
    </w:p>
    <w:p w14:paraId="0634FE0C" w14:textId="77777777"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14:paraId="3A02BFC4" w14:textId="77777777"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14:paraId="16839EE4" w14:textId="77777777" w:rsidR="00E448F9" w:rsidRDefault="00E448F9" w:rsidP="00E448F9">
      <w:pPr>
        <w:pStyle w:val="berschrift1Nr"/>
      </w:pPr>
      <w:bookmarkStart w:id="3" w:name="_Toc153272405"/>
      <w:bookmarkStart w:id="4" w:name="_Toc214551943"/>
      <w:r w:rsidRPr="00E448F9">
        <w:t>Konkretisierung des Auftragsinhalts</w:t>
      </w:r>
      <w:bookmarkEnd w:id="3"/>
      <w:bookmarkEnd w:id="4"/>
    </w:p>
    <w:p w14:paraId="52735EC1" w14:textId="77777777"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14:paraId="2F06E85B" w14:textId="77777777"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5539FE1DE43946908FA2B453A06D08E9"/>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14:paraId="370CC785" w14:textId="77777777"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78273E3FC144DAE8CE63FD4AB756EAB"/>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14:paraId="004F18B4" w14:textId="77777777"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4F7DA2C17AEA44609523F09B3C34415E"/>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14:paraId="75736DA1" w14:textId="77777777"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B339F992A9244CC4A98790E5A11CA8BB"/>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14:paraId="6841BB30" w14:textId="77777777" w:rsidR="00B332F0" w:rsidRDefault="00B332F0" w:rsidP="00B332F0">
      <w:pPr>
        <w:pStyle w:val="berschrift1Nr"/>
      </w:pPr>
      <w:bookmarkStart w:id="5" w:name="_Toc153272406"/>
      <w:bookmarkStart w:id="6" w:name="_Toc214551944"/>
      <w:r>
        <w:lastRenderedPageBreak/>
        <w:t>Verpflichtungen und Weisungsbefugnis</w:t>
      </w:r>
      <w:bookmarkEnd w:id="5"/>
      <w:bookmarkEnd w:id="6"/>
    </w:p>
    <w:p w14:paraId="3CB718D9" w14:textId="77777777"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14:paraId="574112B3" w14:textId="77777777"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14:paraId="76773D02" w14:textId="77777777"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14:paraId="576C69B7" w14:textId="77777777"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Satz 2 lit.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14:paraId="75207236" w14:textId="77777777"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14:paraId="78CA6E8F" w14:textId="77777777"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14:paraId="0900685A" w14:textId="77777777" w:rsidR="00B332F0" w:rsidRDefault="00473B13" w:rsidP="00B332F0">
      <w:pPr>
        <w:pStyle w:val="Liste1Ebene1"/>
      </w:pPr>
      <w:r w:rsidRPr="00473B13">
        <w:t>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r w:rsidR="00B332F0">
        <w:t>.</w:t>
      </w:r>
    </w:p>
    <w:p w14:paraId="6FAFF6AB" w14:textId="77777777" w:rsidR="00B332F0" w:rsidRDefault="00473B13" w:rsidP="00B332F0">
      <w:pPr>
        <w:pStyle w:val="Liste1Ebene1"/>
      </w:pPr>
      <w:r w:rsidRPr="00473B13">
        <w:t>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r w:rsidR="00B332F0">
        <w:t>.</w:t>
      </w:r>
    </w:p>
    <w:p w14:paraId="4C97043E" w14:textId="77777777" w:rsidR="008955CE" w:rsidRDefault="004171BB" w:rsidP="008955CE">
      <w:pPr>
        <w:pStyle w:val="Liste1Ebene1"/>
      </w:pPr>
      <w:r w:rsidRPr="004171BB">
        <w:t xml:space="preserve">Der Verantwortliche führt das Verzeichnis von Verarbeitungstätigkeiten i.S.d.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14:paraId="588A9DC2" w14:textId="77777777"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4F7DA2C17AEA44609523F09B3C34415E"/>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14:paraId="58D2F025" w14:textId="77777777"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14:paraId="2F539F06" w14:textId="77777777" w:rsidR="008955CE" w:rsidRPr="008955CE" w:rsidRDefault="008955CE" w:rsidP="008955CE">
      <w:pPr>
        <w:pStyle w:val="berschrift1Nr"/>
      </w:pPr>
      <w:bookmarkStart w:id="7" w:name="_Toc153272407"/>
      <w:bookmarkStart w:id="8" w:name="_Toc214551945"/>
      <w:r w:rsidRPr="008955CE">
        <w:t>Beachtung zwingender gesetzlicher Pflichten durch den Auftragsverarbeiter</w:t>
      </w:r>
      <w:bookmarkEnd w:id="7"/>
      <w:bookmarkEnd w:id="8"/>
    </w:p>
    <w:p w14:paraId="36086C04" w14:textId="77777777"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14:paraId="7C24B030" w14:textId="77777777"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14:paraId="2688205E" w14:textId="77777777"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14:paraId="4F4E8499" w14:textId="77777777"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14:paraId="1241C23E" w14:textId="77777777" w:rsidR="00D31688" w:rsidRDefault="00D31688" w:rsidP="00D31688">
      <w:pPr>
        <w:pStyle w:val="berschrift1Nr"/>
      </w:pPr>
      <w:bookmarkStart w:id="9" w:name="_Toc153272408"/>
      <w:bookmarkStart w:id="10" w:name="_Toc214551946"/>
      <w:r w:rsidRPr="00D31688">
        <w:lastRenderedPageBreak/>
        <w:t>Technisch-organisatorische Maßnahmen und deren Kontrolle</w:t>
      </w:r>
      <w:bookmarkEnd w:id="9"/>
      <w:bookmarkEnd w:id="10"/>
    </w:p>
    <w:p w14:paraId="7FC58422" w14:textId="77777777"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14:paraId="576B14B8" w14:textId="77777777"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14:paraId="4206C729" w14:textId="77777777"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14:paraId="19135473" w14:textId="77777777"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14:paraId="159B907A" w14:textId="77777777"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14:paraId="0C0263DA" w14:textId="77777777"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14:paraId="52BD5944" w14:textId="77777777"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Informationen zur Verfügung, die er für die Prüfungen nach Absatz 4 sowie für eine Abschätzung der Folgen der vorgesehenen Verarbeitungsvorgänge für den Schutz der Daten (Datenschutz-Folgenabschätzung i.S.d. Art. 35 DSGVO) benötigt</w:t>
      </w:r>
      <w:r w:rsidR="00D31688">
        <w:t xml:space="preserve">. </w:t>
      </w:r>
    </w:p>
    <w:p w14:paraId="451672F3" w14:textId="77777777"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14:paraId="0944A7AD" w14:textId="77777777" w:rsidR="00E37B58" w:rsidRDefault="00E37B58" w:rsidP="00E37B58">
      <w:pPr>
        <w:pStyle w:val="berschrift1Nr"/>
      </w:pPr>
      <w:bookmarkStart w:id="11" w:name="_Toc153272409"/>
      <w:bookmarkStart w:id="12" w:name="_Toc214551947"/>
      <w:r>
        <w:lastRenderedPageBreak/>
        <w:t>Mitteilung bei Verstößen durch den Auftragsverarbeiter</w:t>
      </w:r>
      <w:bookmarkEnd w:id="11"/>
      <w:bookmarkEnd w:id="12"/>
    </w:p>
    <w:p w14:paraId="29E151B2" w14:textId="77777777"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14:paraId="4407D5D5" w14:textId="77777777" w:rsidR="00E37B58" w:rsidRDefault="00E37B58" w:rsidP="00E37B58">
      <w:pPr>
        <w:pStyle w:val="berschrift1Nr"/>
      </w:pPr>
      <w:bookmarkStart w:id="13" w:name="_Toc153272410"/>
      <w:bookmarkStart w:id="14" w:name="_Toc214551948"/>
      <w:r>
        <w:t>Löschung und Rückgabe von Daten</w:t>
      </w:r>
      <w:bookmarkEnd w:id="13"/>
      <w:bookmarkEnd w:id="14"/>
    </w:p>
    <w:p w14:paraId="7BA320BF" w14:textId="77777777"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14:paraId="3C2C2D75" w14:textId="77777777"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14:paraId="05D8B4E7" w14:textId="77777777"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14:paraId="65A0BBC3" w14:textId="77777777" w:rsidR="005270FE" w:rsidRDefault="005270FE" w:rsidP="005270FE">
      <w:pPr>
        <w:pStyle w:val="berschrift1Nr"/>
      </w:pPr>
      <w:bookmarkStart w:id="15" w:name="_Toc153272411"/>
      <w:bookmarkStart w:id="16" w:name="_Toc214551949"/>
      <w:r>
        <w:t>Subunternehmen</w:t>
      </w:r>
      <w:bookmarkEnd w:id="15"/>
      <w:bookmarkEnd w:id="16"/>
    </w:p>
    <w:p w14:paraId="62500A5E" w14:textId="77777777"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14:paraId="33AAB2E2" w14:textId="77777777" w:rsidR="000A1D36" w:rsidRDefault="008A3366"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14:paraId="369D4FCF" w14:textId="77777777" w:rsidR="000A1D36" w:rsidRDefault="008A3366"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14:paraId="4C0B8B85" w14:textId="77777777"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71F4468E" w14:textId="77777777"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14:paraId="43439C3D" w14:textId="77777777"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14:paraId="13CDA44F" w14:textId="77777777"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14:paraId="53251D80" w14:textId="77777777" w:rsidR="00603AB6" w:rsidRDefault="00603AB6" w:rsidP="00603AB6">
      <w:pPr>
        <w:pStyle w:val="berschrift1Nr"/>
      </w:pPr>
      <w:bookmarkStart w:id="17" w:name="_Toc153272412"/>
      <w:bookmarkStart w:id="18" w:name="_Toc214551950"/>
      <w:r>
        <w:t>Datenschutzkontrolle</w:t>
      </w:r>
      <w:bookmarkEnd w:id="17"/>
      <w:bookmarkEnd w:id="18"/>
    </w:p>
    <w:p w14:paraId="51E9972F" w14:textId="77777777"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14:paraId="0959BE32" w14:textId="77777777" w:rsidR="00603AB6" w:rsidRDefault="00603AB6" w:rsidP="00603AB6">
      <w:pPr>
        <w:pStyle w:val="berschrift1Nr"/>
      </w:pPr>
      <w:bookmarkStart w:id="19" w:name="_Toc153272413"/>
      <w:bookmarkStart w:id="20" w:name="_Toc214551951"/>
      <w:r>
        <w:lastRenderedPageBreak/>
        <w:t>Haftung und Schadenersatz</w:t>
      </w:r>
      <w:bookmarkEnd w:id="19"/>
      <w:bookmarkEnd w:id="20"/>
    </w:p>
    <w:p w14:paraId="52E228A7" w14:textId="77777777" w:rsidR="00B332F0" w:rsidRDefault="00103BEC" w:rsidP="00603AB6">
      <w:r w:rsidRPr="00103BEC">
        <w:t>Auf Artikel 82 DSGVO wird bezüglich der Haftung und des Rechts auf Schadenersatz verwiesen</w:t>
      </w:r>
      <w:r w:rsidR="00603AB6">
        <w:t>.</w:t>
      </w:r>
    </w:p>
    <w:p w14:paraId="493E7A1D" w14:textId="77777777" w:rsidR="00603AB6" w:rsidRDefault="00603AB6" w:rsidP="00603AB6">
      <w:pPr>
        <w:pStyle w:val="berschrift1Nr"/>
      </w:pPr>
      <w:bookmarkStart w:id="21" w:name="_Toc153272414"/>
      <w:bookmarkStart w:id="22" w:name="_Toc214551952"/>
      <w:r>
        <w:t>Schlussbestimmungen</w:t>
      </w:r>
      <w:bookmarkEnd w:id="21"/>
      <w:bookmarkEnd w:id="22"/>
    </w:p>
    <w:p w14:paraId="7CDF9681" w14:textId="77777777"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14:paraId="289DC940" w14:textId="77777777"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14:paraId="483E75CA" w14:textId="77777777" w:rsidR="008A56F2" w:rsidRDefault="008A56F2" w:rsidP="008A56F2">
      <w:pPr>
        <w:pStyle w:val="UnterschriftTrenner"/>
      </w:pPr>
    </w:p>
    <w:p w14:paraId="1F39A28C" w14:textId="77777777"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14:paraId="011D9860" w14:textId="77777777" w:rsidR="008A56F2" w:rsidRDefault="008A56F2" w:rsidP="008A56F2">
      <w:pPr>
        <w:pStyle w:val="UnterschriftTrenner"/>
      </w:pPr>
      <w:r>
        <w:tab/>
      </w:r>
    </w:p>
    <w:p w14:paraId="676B413C" w14:textId="77777777" w:rsidR="008A56F2" w:rsidRDefault="008A56F2" w:rsidP="008A56F2">
      <w:pPr>
        <w:pStyle w:val="Unterschrift"/>
      </w:pPr>
      <w:r>
        <w:t>Datum, Ort</w:t>
      </w:r>
    </w:p>
    <w:p w14:paraId="18B29B01" w14:textId="77777777" w:rsidR="008A56F2" w:rsidRDefault="008A56F2" w:rsidP="008A56F2">
      <w:pPr>
        <w:pStyle w:val="UnterschriftTrenner"/>
      </w:pPr>
      <w:r>
        <w:tab/>
      </w:r>
    </w:p>
    <w:p w14:paraId="16F12C24" w14:textId="77777777" w:rsidR="008A56F2" w:rsidRDefault="008A56F2" w:rsidP="008A56F2">
      <w:pPr>
        <w:pStyle w:val="Unterschrift"/>
      </w:pPr>
      <w:r>
        <w:t>Unterschrift (Verantwortlicher)</w:t>
      </w:r>
    </w:p>
    <w:p w14:paraId="3D370C16" w14:textId="77777777" w:rsidR="008A56F2" w:rsidRDefault="008A56F2" w:rsidP="008A56F2">
      <w:pPr>
        <w:pStyle w:val="UnterschriftTrenner"/>
      </w:pPr>
      <w:r>
        <w:tab/>
      </w:r>
    </w:p>
    <w:p w14:paraId="03D78BE0" w14:textId="77777777" w:rsidR="008A56F2" w:rsidRDefault="008A56F2" w:rsidP="008A56F2">
      <w:pPr>
        <w:pStyle w:val="Unterschrift"/>
      </w:pPr>
      <w:r>
        <w:t>Name, Vorname, Funktion</w:t>
      </w:r>
    </w:p>
    <w:p w14:paraId="7F1DC8B8" w14:textId="77777777" w:rsidR="008A56F2" w:rsidRDefault="008A56F2" w:rsidP="008A56F2">
      <w:pPr>
        <w:pStyle w:val="UnterschriftTrenner"/>
      </w:pPr>
      <w:r>
        <w:br w:type="column"/>
      </w:r>
      <w:r>
        <w:tab/>
      </w:r>
    </w:p>
    <w:p w14:paraId="34AA2B76" w14:textId="77777777" w:rsidR="008A56F2" w:rsidRDefault="008A56F2" w:rsidP="008A56F2">
      <w:pPr>
        <w:pStyle w:val="Unterschrift"/>
      </w:pPr>
      <w:r>
        <w:t>Datum, Ort</w:t>
      </w:r>
    </w:p>
    <w:p w14:paraId="7F522801" w14:textId="77777777" w:rsidR="008A56F2" w:rsidRDefault="008A56F2" w:rsidP="008A56F2">
      <w:pPr>
        <w:pStyle w:val="UnterschriftTrenner"/>
      </w:pPr>
      <w:r>
        <w:tab/>
      </w:r>
    </w:p>
    <w:p w14:paraId="0DD59BE9" w14:textId="77777777" w:rsidR="008A56F2" w:rsidRDefault="008A56F2" w:rsidP="008A56F2">
      <w:pPr>
        <w:pStyle w:val="Unterschrift"/>
      </w:pPr>
      <w:r>
        <w:t>Unterschrift (Auftragsverarbeiter)</w:t>
      </w:r>
    </w:p>
    <w:p w14:paraId="56CB02B3" w14:textId="77777777" w:rsidR="008A56F2" w:rsidRDefault="008A56F2" w:rsidP="008A56F2">
      <w:pPr>
        <w:pStyle w:val="UnterschriftTrenner"/>
      </w:pPr>
      <w:r>
        <w:tab/>
      </w:r>
    </w:p>
    <w:p w14:paraId="45336AB0" w14:textId="77777777" w:rsidR="008A56F2" w:rsidRDefault="008A56F2" w:rsidP="008A56F2">
      <w:pPr>
        <w:pStyle w:val="Unterschrift"/>
      </w:pPr>
      <w:r>
        <w:t>Name, Vorname, Funktion</w:t>
      </w:r>
    </w:p>
    <w:p w14:paraId="6090BDB9" w14:textId="77777777" w:rsidR="008A56F2" w:rsidRDefault="008A56F2" w:rsidP="008A56F2"/>
    <w:p w14:paraId="2BCB4F9B" w14:textId="77777777"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14:paraId="31B9A847" w14:textId="77777777" w:rsidR="00AF6DDF" w:rsidRDefault="00AF6DDF" w:rsidP="00235CFD">
      <w:pPr>
        <w:pStyle w:val="AnhangEbene1"/>
      </w:pPr>
      <w:bookmarkStart w:id="23"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3"/>
    </w:p>
    <w:p w14:paraId="3A7983C2" w14:textId="77777777" w:rsidR="00AF6DDF" w:rsidRDefault="00AF6DDF" w:rsidP="007A171A">
      <w:r>
        <w:t>zur Vereinbarung zur Auftragsverarbeitung vom</w:t>
      </w:r>
      <w:r w:rsidR="002F0853">
        <w:t xml:space="preserve"> </w:t>
      </w:r>
      <w:sdt>
        <w:sdtPr>
          <w:alias w:val="Datum"/>
          <w:tag w:val="Datum"/>
          <w:id w:val="-472529382"/>
          <w:placeholder>
            <w:docPart w:val="E8B840D9B21F40EEA6A7CC124CAACFCE"/>
          </w:placeholder>
          <w:showingPlcHdr/>
        </w:sdtPr>
        <w:sdtEndPr/>
        <w:sdtContent>
          <w:r w:rsidR="002F0853" w:rsidRPr="002F0853">
            <w:rPr>
              <w:rStyle w:val="ZeichenformatIndividuell"/>
            </w:rPr>
            <w:t>Datum</w:t>
          </w:r>
        </w:sdtContent>
      </w:sdt>
    </w:p>
    <w:p w14:paraId="62C08CC1" w14:textId="77777777" w:rsidR="00AF6DDF" w:rsidRDefault="00AF6DDF" w:rsidP="007A171A">
      <w:r>
        <w:t xml:space="preserve">zwischen </w:t>
      </w:r>
      <w:sdt>
        <w:sdtPr>
          <w:alias w:val="Bezeichnung des Verantwortlichen"/>
          <w:tag w:val="Bezeichnung des Verantwortlichen"/>
          <w:id w:val="-841152442"/>
          <w:placeholder>
            <w:docPart w:val="2DF6A84144BD4414B92B4213D772A351"/>
          </w:placeholder>
          <w:showingPlcHdr/>
        </w:sdtPr>
        <w:sdtEndPr/>
        <w:sdtContent>
          <w:r w:rsidR="00721172" w:rsidRPr="00721172">
            <w:rPr>
              <w:rStyle w:val="ZeichenformatIndividuell"/>
            </w:rPr>
            <w:t>Bezeichnung des Verantwortlichen</w:t>
          </w:r>
        </w:sdtContent>
      </w:sdt>
    </w:p>
    <w:p w14:paraId="0FE4BBCE" w14:textId="77777777" w:rsidR="00AF6DDF" w:rsidRDefault="00AF6DDF" w:rsidP="007A171A">
      <w:r>
        <w:t xml:space="preserve">und </w:t>
      </w:r>
      <w:sdt>
        <w:sdtPr>
          <w:alias w:val="Vertragspartner"/>
          <w:tag w:val="Vertragspartner"/>
          <w:id w:val="2070450968"/>
          <w:placeholder>
            <w:docPart w:val="715B13DAB27044708D1A534A1E96B42F"/>
          </w:placeholder>
          <w:showingPlcHdr/>
        </w:sdtPr>
        <w:sdtEndPr/>
        <w:sdtContent>
          <w:r w:rsidR="007A171A" w:rsidRPr="007A171A">
            <w:rPr>
              <w:rStyle w:val="ZeichenformatIndividuell"/>
            </w:rPr>
            <w:t>Vertragspartner</w:t>
          </w:r>
        </w:sdtContent>
      </w:sdt>
    </w:p>
    <w:p w14:paraId="550592B2" w14:textId="77777777"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14:paraId="51D98DBB" w14:textId="77777777" w:rsidR="00AF6DDF" w:rsidRPr="009B3C4B" w:rsidRDefault="00AF6DDF" w:rsidP="009B3C4B">
      <w:pPr>
        <w:pStyle w:val="berschrift2"/>
      </w:pPr>
      <w:r w:rsidRPr="009B3C4B">
        <w:t>Weisungsberechtigte Personen auf Seiten des Verantwortlichen:</w:t>
      </w:r>
    </w:p>
    <w:p w14:paraId="221F1B53" w14:textId="77777777" w:rsidR="00AF6DDF" w:rsidRPr="001F42AA" w:rsidRDefault="008A3366" w:rsidP="001F42AA">
      <w:pPr>
        <w:pStyle w:val="Liste"/>
      </w:pPr>
      <w:sdt>
        <w:sdtPr>
          <w:alias w:val="Weisungsbefugter"/>
          <w:tag w:val="Weisungsbefugter"/>
          <w:id w:val="1819140452"/>
          <w:placeholder>
            <w:docPart w:val="7B3C957E97134F93BEF356270DD29D4C"/>
          </w:placeholder>
          <w:showingPlcHdr/>
        </w:sdtPr>
        <w:sdtEndPr/>
        <w:sdtContent>
          <w:r w:rsidR="00094F9C" w:rsidRPr="00094F9C">
            <w:rPr>
              <w:rStyle w:val="ZeichenformatIndividuell"/>
            </w:rPr>
            <w:t>Weisungsbefugter eintragen</w:t>
          </w:r>
        </w:sdtContent>
      </w:sdt>
    </w:p>
    <w:p w14:paraId="1E67F135" w14:textId="77777777" w:rsidR="007A171A" w:rsidRPr="001F42AA" w:rsidRDefault="008A3366" w:rsidP="001F42AA">
      <w:pPr>
        <w:pStyle w:val="Liste"/>
      </w:pPr>
      <w:sdt>
        <w:sdtPr>
          <w:alias w:val="Stellvertreter"/>
          <w:tag w:val="Stellvertreter"/>
          <w:id w:val="-1156383946"/>
          <w:placeholder>
            <w:docPart w:val="860C35EFF4614567BA14D154FF01CB80"/>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BEDD09329C344A73BDB675FA2B8934D5"/>
        </w:placeholder>
        <w:showingPlcHdr/>
      </w:sdtPr>
      <w:sdtEndPr/>
      <w:sdtContent>
        <w:p w14:paraId="149D3E9F" w14:textId="77777777"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14:paraId="6F780E5C" w14:textId="77777777" w:rsidR="00AF6DDF" w:rsidRPr="009B3C4B" w:rsidRDefault="00AF6DDF" w:rsidP="009B3C4B">
      <w:pPr>
        <w:pStyle w:val="berschrift2"/>
      </w:pPr>
      <w:r w:rsidRPr="009B3C4B">
        <w:t>Zum Empfang der Weisungen berechtigte Personen auf Seiten des Auftragsverarbeiters:</w:t>
      </w:r>
    </w:p>
    <w:p w14:paraId="6BCBCCE4" w14:textId="77777777" w:rsidR="00094F9C" w:rsidRPr="001F42AA" w:rsidRDefault="008A3366" w:rsidP="00094F9C">
      <w:pPr>
        <w:pStyle w:val="Liste"/>
      </w:pPr>
      <w:sdt>
        <w:sdtPr>
          <w:alias w:val="Weisungsbefugter"/>
          <w:tag w:val="Weisungsbefugter"/>
          <w:id w:val="714555739"/>
          <w:placeholder>
            <w:docPart w:val="51E8188A3B7A4EACB457CF359A083599"/>
          </w:placeholder>
          <w:showingPlcHdr/>
        </w:sdtPr>
        <w:sdtEndPr/>
        <w:sdtContent>
          <w:r w:rsidR="00094F9C" w:rsidRPr="00094F9C">
            <w:rPr>
              <w:rStyle w:val="ZeichenformatIndividuell"/>
            </w:rPr>
            <w:t>Weisungsbefugter eintragen</w:t>
          </w:r>
        </w:sdtContent>
      </w:sdt>
    </w:p>
    <w:p w14:paraId="04802F35" w14:textId="77777777" w:rsidR="00094F9C" w:rsidRPr="001F42AA" w:rsidRDefault="008A3366" w:rsidP="00094F9C">
      <w:pPr>
        <w:pStyle w:val="Liste"/>
      </w:pPr>
      <w:sdt>
        <w:sdtPr>
          <w:alias w:val="Stellvertreter"/>
          <w:tag w:val="Stellvertreter"/>
          <w:id w:val="-2071726755"/>
          <w:placeholder>
            <w:docPart w:val="F69B672DB50840F19F7C02ED055684AB"/>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45639556FA9541FD9C250A209336A155"/>
        </w:placeholder>
        <w:showingPlcHdr/>
      </w:sdtPr>
      <w:sdtEndPr/>
      <w:sdtContent>
        <w:p w14:paraId="449FB8C7" w14:textId="77777777"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14:paraId="3E8090CC" w14:textId="77777777"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14:paraId="653FA82A" w14:textId="77777777" w:rsidR="00AF6DDF" w:rsidRDefault="008A3366"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14:paraId="56234D17" w14:textId="77777777" w:rsidR="00AF6DDF" w:rsidRDefault="008A3366"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14:paraId="23515289" w14:textId="77777777" w:rsidR="00AF6DDF" w:rsidRDefault="008A3366"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14:paraId="01D809D2" w14:textId="77777777"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14:paraId="57FD6BAB" w14:textId="77777777" w:rsidR="00ED0B15" w:rsidRDefault="00ED0B15" w:rsidP="002F33EE">
      <w:r>
        <w:br w:type="page"/>
      </w:r>
    </w:p>
    <w:p w14:paraId="301869AC" w14:textId="77777777" w:rsidR="00FA3BD9" w:rsidRDefault="00FA3BD9" w:rsidP="00235CFD">
      <w:pPr>
        <w:pStyle w:val="AnhangEbene1"/>
      </w:pPr>
      <w:bookmarkStart w:id="24" w:name="_Toc214551954"/>
      <w:r>
        <w:lastRenderedPageBreak/>
        <w:t>Anhang „Technisch-organisatorische Maßnahmen (TOM)“</w:t>
      </w:r>
      <w:bookmarkEnd w:id="24"/>
    </w:p>
    <w:p w14:paraId="339AC134" w14:textId="77777777" w:rsidR="00FA3BD9" w:rsidRDefault="00FA3BD9" w:rsidP="00FA3BD9">
      <w:r>
        <w:t xml:space="preserve">zur Vereinbarung zur Auftragsverarbeitung vom </w:t>
      </w:r>
      <w:sdt>
        <w:sdtPr>
          <w:alias w:val="Datum"/>
          <w:tag w:val="Datum"/>
          <w:id w:val="2138211149"/>
          <w:placeholder>
            <w:docPart w:val="F1A9DB8418F541849D40459AAA2117E4"/>
          </w:placeholder>
          <w:showingPlcHdr/>
        </w:sdtPr>
        <w:sdtEndPr/>
        <w:sdtContent>
          <w:r w:rsidR="00094F9C" w:rsidRPr="00094F9C">
            <w:rPr>
              <w:rStyle w:val="ZeichenformatIndividuell"/>
            </w:rPr>
            <w:t>Datum</w:t>
          </w:r>
        </w:sdtContent>
      </w:sdt>
    </w:p>
    <w:p w14:paraId="52F2B9F0" w14:textId="77777777" w:rsidR="00FA3BD9" w:rsidRDefault="00FA3BD9" w:rsidP="00FA3BD9">
      <w:r>
        <w:t>zwischen</w:t>
      </w:r>
      <w:r w:rsidR="00094F9C">
        <w:t xml:space="preserve"> </w:t>
      </w:r>
      <w:sdt>
        <w:sdtPr>
          <w:alias w:val="Bezeichnung des Verantwortlichen"/>
          <w:tag w:val="Bezeichnung des Verantwortlichen"/>
          <w:id w:val="503871298"/>
          <w:placeholder>
            <w:docPart w:val="AD6B17B0748B4D78ADD576F2CD06315B"/>
          </w:placeholder>
          <w:showingPlcHdr/>
        </w:sdtPr>
        <w:sdtEndPr/>
        <w:sdtContent>
          <w:r w:rsidR="00B85AE0" w:rsidRPr="00B85AE0">
            <w:rPr>
              <w:rStyle w:val="ZeichenformatIndividuell"/>
            </w:rPr>
            <w:t>Bezeichnung des Verantwortlichen</w:t>
          </w:r>
        </w:sdtContent>
      </w:sdt>
    </w:p>
    <w:p w14:paraId="44D4020E" w14:textId="77777777" w:rsidR="00FA3BD9" w:rsidRDefault="00FA3BD9" w:rsidP="00FA3BD9">
      <w:r>
        <w:t xml:space="preserve">und </w:t>
      </w:r>
      <w:sdt>
        <w:sdtPr>
          <w:alias w:val="Vertragspartner"/>
          <w:tag w:val="Vertragspartner"/>
          <w:id w:val="-572815624"/>
          <w:placeholder>
            <w:docPart w:val="225A1C50ACC2488DAA3342C35792B0A0"/>
          </w:placeholder>
          <w:showingPlcHdr/>
        </w:sdtPr>
        <w:sdtEndPr/>
        <w:sdtContent>
          <w:r w:rsidRPr="007A171A">
            <w:rPr>
              <w:rStyle w:val="ZeichenformatIndividuell"/>
            </w:rPr>
            <w:t>Vertragspartner</w:t>
          </w:r>
        </w:sdtContent>
      </w:sdt>
    </w:p>
    <w:p w14:paraId="145FB312" w14:textId="77777777" w:rsidR="00FA3BD9" w:rsidRDefault="00ED0D4E" w:rsidP="00FA3BD9">
      <w:r w:rsidRPr="00ED0D4E">
        <w:t>§ 5 der Vereinbarung zur Auftragsverarbeitung verweist zur Konkretisierung der technisch-organisatorischen Maßnahmen auf diesen Anhang.</w:t>
      </w:r>
    </w:p>
    <w:p w14:paraId="3665872A" w14:textId="77777777" w:rsidR="00FA3BD9" w:rsidRDefault="00FA3BD9" w:rsidP="00235CFD">
      <w:pPr>
        <w:pStyle w:val="AnhangEbene2"/>
      </w:pPr>
      <w:bookmarkStart w:id="25" w:name="_Toc153272415"/>
      <w:r>
        <w:t>Technische und organisatorische Sicherheitsmaßnahmen</w:t>
      </w:r>
      <w:bookmarkEnd w:id="25"/>
    </w:p>
    <w:p w14:paraId="6FFF36FD" w14:textId="77777777"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14:paraId="2CED74DB" w14:textId="77777777" w:rsidR="00FA3BD9" w:rsidRDefault="00FA3BD9" w:rsidP="00235CFD">
      <w:pPr>
        <w:pStyle w:val="AnhangEbene2"/>
      </w:pPr>
      <w:bookmarkStart w:id="26" w:name="_Toc153272416"/>
      <w:r w:rsidRPr="00FA3BD9">
        <w:t>Innerbehördliche</w:t>
      </w:r>
      <w:r>
        <w:t xml:space="preserve"> oder innerbetriebliche Organisation des Auftragsverarbeiters</w:t>
      </w:r>
      <w:bookmarkEnd w:id="26"/>
    </w:p>
    <w:p w14:paraId="2CA8D398" w14:textId="77777777"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14:paraId="63CA467B" w14:textId="77777777" w:rsidR="00FA3BD9" w:rsidRDefault="00FA3BD9" w:rsidP="00235CFD">
      <w:pPr>
        <w:pStyle w:val="AnhangEbene2"/>
      </w:pPr>
      <w:bookmarkStart w:id="27" w:name="_Toc153272417"/>
      <w:r>
        <w:t>Konkretisierung der Einzelmaßnahmen</w:t>
      </w:r>
      <w:bookmarkEnd w:id="27"/>
    </w:p>
    <w:p w14:paraId="61FEDBD6" w14:textId="77777777"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14:paraId="255A31DC" w14:textId="77777777" w:rsidTr="00052190">
        <w:trPr>
          <w:cnfStyle w:val="100000000000" w:firstRow="1" w:lastRow="0" w:firstColumn="0" w:lastColumn="0" w:oddVBand="0" w:evenVBand="0" w:oddHBand="0" w:evenHBand="0" w:firstRowFirstColumn="0" w:firstRowLastColumn="0" w:lastRowFirstColumn="0" w:lastRowLastColumn="0"/>
        </w:trPr>
        <w:tc>
          <w:tcPr>
            <w:tcW w:w="704" w:type="dxa"/>
          </w:tcPr>
          <w:p w14:paraId="094483F3" w14:textId="77777777" w:rsidR="00052190" w:rsidRDefault="00052190" w:rsidP="009F12C1">
            <w:pPr>
              <w:pStyle w:val="TabelleStandard"/>
            </w:pPr>
            <w:r>
              <w:t>Nr.</w:t>
            </w:r>
          </w:p>
        </w:tc>
        <w:tc>
          <w:tcPr>
            <w:tcW w:w="3827" w:type="dxa"/>
          </w:tcPr>
          <w:p w14:paraId="2486C7A3" w14:textId="77777777" w:rsidR="00052190" w:rsidRDefault="00052190" w:rsidP="009F12C1">
            <w:pPr>
              <w:pStyle w:val="TabelleStandard"/>
            </w:pPr>
            <w:r>
              <w:t>Maßnahmen</w:t>
            </w:r>
          </w:p>
        </w:tc>
        <w:tc>
          <w:tcPr>
            <w:tcW w:w="4189" w:type="dxa"/>
          </w:tcPr>
          <w:p w14:paraId="61A58131" w14:textId="77777777" w:rsidR="00052190" w:rsidRDefault="00052190" w:rsidP="009F12C1">
            <w:pPr>
              <w:pStyle w:val="TabelleStandard"/>
            </w:pPr>
            <w:r>
              <w:t>Umsetzung der Maßnahmen</w:t>
            </w:r>
          </w:p>
        </w:tc>
      </w:tr>
      <w:tr w:rsidR="00052190" w14:paraId="0C89A605" w14:textId="77777777" w:rsidTr="00052190">
        <w:tc>
          <w:tcPr>
            <w:tcW w:w="704" w:type="dxa"/>
          </w:tcPr>
          <w:p w14:paraId="10377E78" w14:textId="77777777" w:rsidR="00052190" w:rsidRDefault="00052190" w:rsidP="009F12C1">
            <w:pPr>
              <w:pStyle w:val="TabelleStandard"/>
            </w:pPr>
            <w:r>
              <w:t>1.</w:t>
            </w:r>
          </w:p>
        </w:tc>
        <w:tc>
          <w:tcPr>
            <w:tcW w:w="3827" w:type="dxa"/>
          </w:tcPr>
          <w:p w14:paraId="3BFB8840" w14:textId="77777777"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702E95B893B4B0D887EBFB83C9C2E2A"/>
            </w:placeholder>
            <w:showingPlcHdr/>
          </w:sdtPr>
          <w:sdtEndPr/>
          <w:sdtContent>
            <w:tc>
              <w:tcPr>
                <w:tcW w:w="4189" w:type="dxa"/>
              </w:tcPr>
              <w:p w14:paraId="3BA6E41B" w14:textId="77777777" w:rsidR="00052190" w:rsidRDefault="00C26172" w:rsidP="009F12C1">
                <w:pPr>
                  <w:pStyle w:val="TabelleStandard"/>
                </w:pPr>
                <w:r w:rsidRPr="00C26172">
                  <w:rPr>
                    <w:rStyle w:val="ZeichenformatIndividuell"/>
                  </w:rPr>
                  <w:t xml:space="preserve">Maßnahmen eintragen </w:t>
                </w:r>
              </w:p>
            </w:tc>
          </w:sdtContent>
        </w:sdt>
      </w:tr>
      <w:tr w:rsidR="00052190" w14:paraId="159A3E8C" w14:textId="77777777" w:rsidTr="00052190">
        <w:tc>
          <w:tcPr>
            <w:tcW w:w="704" w:type="dxa"/>
          </w:tcPr>
          <w:p w14:paraId="17B2C8DD" w14:textId="77777777" w:rsidR="00052190" w:rsidRDefault="00052190" w:rsidP="009F12C1">
            <w:pPr>
              <w:pStyle w:val="TabelleStandard"/>
            </w:pPr>
            <w:r>
              <w:t>2.</w:t>
            </w:r>
          </w:p>
        </w:tc>
        <w:tc>
          <w:tcPr>
            <w:tcW w:w="3827" w:type="dxa"/>
          </w:tcPr>
          <w:p w14:paraId="40D07EDB" w14:textId="77777777"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FB4B941FAF8840C392279EA1A1E047B5"/>
            </w:placeholder>
          </w:sdtPr>
          <w:sdtEndPr/>
          <w:sdtContent>
            <w:sdt>
              <w:sdtPr>
                <w:alias w:val="Maßnahmen"/>
                <w:tag w:val="Maßnahmen"/>
                <w:id w:val="-1347631258"/>
                <w:placeholder>
                  <w:docPart w:val="B073A841B4794C9CB8EE7EF296A99213"/>
                </w:placeholder>
              </w:sdtPr>
              <w:sdtEndPr/>
              <w:sdtContent>
                <w:sdt>
                  <w:sdtPr>
                    <w:alias w:val="Maßnahmen"/>
                    <w:tag w:val="Maßnahmen"/>
                    <w:id w:val="-397514599"/>
                    <w:placeholder>
                      <w:docPart w:val="02B915083274414BBC618F503BF87693"/>
                    </w:placeholder>
                    <w:showingPlcHdr/>
                  </w:sdtPr>
                  <w:sdtEndPr/>
                  <w:sdtContent>
                    <w:tc>
                      <w:tcPr>
                        <w:tcW w:w="4189" w:type="dxa"/>
                      </w:tcPr>
                      <w:p w14:paraId="199F76B8" w14:textId="77777777"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14:paraId="3AEF66CB" w14:textId="77777777" w:rsidTr="00052190">
        <w:tc>
          <w:tcPr>
            <w:tcW w:w="704" w:type="dxa"/>
          </w:tcPr>
          <w:p w14:paraId="595E4232" w14:textId="77777777" w:rsidR="00052190" w:rsidRDefault="00052190" w:rsidP="00ED0D4E">
            <w:pPr>
              <w:pStyle w:val="TabelleStandard"/>
            </w:pPr>
            <w:r>
              <w:t>3.</w:t>
            </w:r>
          </w:p>
        </w:tc>
        <w:tc>
          <w:tcPr>
            <w:tcW w:w="3827" w:type="dxa"/>
          </w:tcPr>
          <w:p w14:paraId="101E60FE" w14:textId="77777777"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794108E0422D4BB7B41824A3D15427C5"/>
            </w:placeholder>
          </w:sdtPr>
          <w:sdtEndPr/>
          <w:sdtContent>
            <w:sdt>
              <w:sdtPr>
                <w:alias w:val="Maßnahmen"/>
                <w:tag w:val="Maßnahmen"/>
                <w:id w:val="-1662846284"/>
                <w:placeholder>
                  <w:docPart w:val="FB90F2ACBD9D48529FF57AEC4EDF1C6D"/>
                </w:placeholder>
                <w:showingPlcHdr/>
              </w:sdtPr>
              <w:sdtEndPr/>
              <w:sdtContent>
                <w:tc>
                  <w:tcPr>
                    <w:tcW w:w="4189" w:type="dxa"/>
                  </w:tcPr>
                  <w:p w14:paraId="787BA82B"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73714970" w14:textId="77777777" w:rsidTr="00052190">
        <w:tc>
          <w:tcPr>
            <w:tcW w:w="704" w:type="dxa"/>
          </w:tcPr>
          <w:p w14:paraId="0D474640" w14:textId="77777777" w:rsidR="00052190" w:rsidRDefault="00052190" w:rsidP="009F12C1">
            <w:pPr>
              <w:pStyle w:val="TabelleStandard"/>
            </w:pPr>
            <w:r>
              <w:lastRenderedPageBreak/>
              <w:t>4.</w:t>
            </w:r>
          </w:p>
        </w:tc>
        <w:tc>
          <w:tcPr>
            <w:tcW w:w="3827" w:type="dxa"/>
          </w:tcPr>
          <w:p w14:paraId="025ECA30" w14:textId="77777777"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C30A201F841E42A48822ECDBA115D402"/>
            </w:placeholder>
          </w:sdtPr>
          <w:sdtEndPr/>
          <w:sdtContent>
            <w:sdt>
              <w:sdtPr>
                <w:alias w:val="Maßnahmen"/>
                <w:tag w:val="Maßnahmen"/>
                <w:id w:val="590280211"/>
                <w:placeholder>
                  <w:docPart w:val="EE25C5BF432443EDA57AA348319FFD2F"/>
                </w:placeholder>
                <w:showingPlcHdr/>
              </w:sdtPr>
              <w:sdtEndPr/>
              <w:sdtContent>
                <w:tc>
                  <w:tcPr>
                    <w:tcW w:w="4189" w:type="dxa"/>
                  </w:tcPr>
                  <w:p w14:paraId="097F4B1D"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AFC26B1" w14:textId="77777777" w:rsidTr="00052190">
        <w:tc>
          <w:tcPr>
            <w:tcW w:w="704" w:type="dxa"/>
          </w:tcPr>
          <w:p w14:paraId="5C1B3D78" w14:textId="77777777" w:rsidR="00052190" w:rsidRDefault="00052190" w:rsidP="009F12C1">
            <w:pPr>
              <w:pStyle w:val="TabelleStandard"/>
            </w:pPr>
            <w:r>
              <w:t>5.</w:t>
            </w:r>
          </w:p>
        </w:tc>
        <w:tc>
          <w:tcPr>
            <w:tcW w:w="3827" w:type="dxa"/>
          </w:tcPr>
          <w:p w14:paraId="1C1215F6" w14:textId="77777777"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7A746FFB23BD4256904AFD9B95094CF8"/>
            </w:placeholder>
          </w:sdtPr>
          <w:sdtEndPr/>
          <w:sdtContent>
            <w:sdt>
              <w:sdtPr>
                <w:alias w:val="Maßnahmen"/>
                <w:tag w:val="Maßnahmen"/>
                <w:id w:val="1770347744"/>
                <w:placeholder>
                  <w:docPart w:val="D19AB4D4FAD1495A9A194B48CD2486DE"/>
                </w:placeholder>
                <w:showingPlcHdr/>
              </w:sdtPr>
              <w:sdtEndPr/>
              <w:sdtContent>
                <w:tc>
                  <w:tcPr>
                    <w:tcW w:w="4189" w:type="dxa"/>
                  </w:tcPr>
                  <w:p w14:paraId="7CE15162"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15007BAE" w14:textId="77777777" w:rsidTr="00052190">
        <w:tc>
          <w:tcPr>
            <w:tcW w:w="704" w:type="dxa"/>
          </w:tcPr>
          <w:p w14:paraId="66654B82" w14:textId="77777777" w:rsidR="00052190" w:rsidRDefault="00052190" w:rsidP="009F12C1">
            <w:pPr>
              <w:pStyle w:val="TabelleStandard"/>
            </w:pPr>
            <w:r>
              <w:t>6.</w:t>
            </w:r>
          </w:p>
        </w:tc>
        <w:tc>
          <w:tcPr>
            <w:tcW w:w="3827" w:type="dxa"/>
          </w:tcPr>
          <w:p w14:paraId="570EBA21" w14:textId="77777777"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177E6CE41FE546F48347A08F033C07E9"/>
            </w:placeholder>
          </w:sdtPr>
          <w:sdtEndPr/>
          <w:sdtContent>
            <w:sdt>
              <w:sdtPr>
                <w:alias w:val="Maßnahmen"/>
                <w:tag w:val="Maßnahmen"/>
                <w:id w:val="-1836453335"/>
                <w:placeholder>
                  <w:docPart w:val="09BBF5B7AF5F4986B327FC67DCCAC3FC"/>
                </w:placeholder>
                <w:showingPlcHdr/>
              </w:sdtPr>
              <w:sdtEndPr/>
              <w:sdtContent>
                <w:tc>
                  <w:tcPr>
                    <w:tcW w:w="4189" w:type="dxa"/>
                  </w:tcPr>
                  <w:p w14:paraId="6B076026"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3DDBEC93" w14:textId="77777777" w:rsidTr="00052190">
        <w:tc>
          <w:tcPr>
            <w:tcW w:w="704" w:type="dxa"/>
          </w:tcPr>
          <w:p w14:paraId="4E958F03" w14:textId="77777777" w:rsidR="00052190" w:rsidRDefault="00052190" w:rsidP="009F12C1">
            <w:pPr>
              <w:pStyle w:val="TabelleStandard"/>
            </w:pPr>
            <w:r>
              <w:t>7.</w:t>
            </w:r>
          </w:p>
        </w:tc>
        <w:tc>
          <w:tcPr>
            <w:tcW w:w="3827" w:type="dxa"/>
          </w:tcPr>
          <w:p w14:paraId="5A9C46E5" w14:textId="77777777"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F7842BBC214D46CB9FD309DFCD152EC0"/>
            </w:placeholder>
          </w:sdtPr>
          <w:sdtEndPr/>
          <w:sdtContent>
            <w:sdt>
              <w:sdtPr>
                <w:alias w:val="Maßnahmen"/>
                <w:tag w:val="Maßnahmen"/>
                <w:id w:val="-307398952"/>
                <w:placeholder>
                  <w:docPart w:val="B6C3DB2D17334396A7F2F4ED43DF0F1B"/>
                </w:placeholder>
                <w:showingPlcHdr/>
              </w:sdtPr>
              <w:sdtEndPr/>
              <w:sdtContent>
                <w:tc>
                  <w:tcPr>
                    <w:tcW w:w="4189" w:type="dxa"/>
                  </w:tcPr>
                  <w:p w14:paraId="3858B31B"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0E3674DB" w14:textId="77777777" w:rsidTr="00052190">
        <w:tc>
          <w:tcPr>
            <w:tcW w:w="704" w:type="dxa"/>
          </w:tcPr>
          <w:p w14:paraId="390F8E1B" w14:textId="77777777" w:rsidR="00052190" w:rsidRDefault="00052190" w:rsidP="009F12C1">
            <w:pPr>
              <w:pStyle w:val="TabelleStandard"/>
            </w:pPr>
            <w:r>
              <w:t>8.</w:t>
            </w:r>
          </w:p>
        </w:tc>
        <w:tc>
          <w:tcPr>
            <w:tcW w:w="3827" w:type="dxa"/>
          </w:tcPr>
          <w:p w14:paraId="24CB7F52" w14:textId="77777777"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8834DB1D9FC8484E97D8E7B8697D1946"/>
            </w:placeholder>
          </w:sdtPr>
          <w:sdtEndPr/>
          <w:sdtContent>
            <w:sdt>
              <w:sdtPr>
                <w:alias w:val="Maßnahmen"/>
                <w:tag w:val="Maßnahmen"/>
                <w:id w:val="-881241723"/>
                <w:placeholder>
                  <w:docPart w:val="B2D695E7EB23421BB8140845A93420AA"/>
                </w:placeholder>
                <w:showingPlcHdr/>
              </w:sdtPr>
              <w:sdtEndPr/>
              <w:sdtContent>
                <w:tc>
                  <w:tcPr>
                    <w:tcW w:w="4189" w:type="dxa"/>
                  </w:tcPr>
                  <w:p w14:paraId="2DE03AA4"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2C5FC307" w14:textId="77777777" w:rsidTr="00052190">
        <w:tc>
          <w:tcPr>
            <w:tcW w:w="704" w:type="dxa"/>
          </w:tcPr>
          <w:p w14:paraId="5A2DAFC7" w14:textId="77777777" w:rsidR="00052190" w:rsidRDefault="00052190" w:rsidP="009F12C1">
            <w:pPr>
              <w:pStyle w:val="TabelleStandard"/>
            </w:pPr>
            <w:r>
              <w:t>9.</w:t>
            </w:r>
          </w:p>
        </w:tc>
        <w:tc>
          <w:tcPr>
            <w:tcW w:w="3827" w:type="dxa"/>
          </w:tcPr>
          <w:p w14:paraId="25BD444E" w14:textId="77777777"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163D6906E894F529621E107FF156B65"/>
            </w:placeholder>
          </w:sdtPr>
          <w:sdtEndPr/>
          <w:sdtContent>
            <w:sdt>
              <w:sdtPr>
                <w:alias w:val="Maßnahmen"/>
                <w:tag w:val="Maßnahmen"/>
                <w:id w:val="735899059"/>
                <w:placeholder>
                  <w:docPart w:val="F134E3B19412476BB34972C4DB5C16FD"/>
                </w:placeholder>
                <w:showingPlcHdr/>
              </w:sdtPr>
              <w:sdtEndPr/>
              <w:sdtContent>
                <w:tc>
                  <w:tcPr>
                    <w:tcW w:w="4189" w:type="dxa"/>
                  </w:tcPr>
                  <w:p w14:paraId="68F22419"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2FDB9D3A" w14:textId="77777777" w:rsidTr="00052190">
        <w:tc>
          <w:tcPr>
            <w:tcW w:w="704" w:type="dxa"/>
          </w:tcPr>
          <w:p w14:paraId="70C9A541" w14:textId="77777777" w:rsidR="00052190" w:rsidRDefault="00052190" w:rsidP="009F12C1">
            <w:pPr>
              <w:pStyle w:val="TabelleStandard"/>
            </w:pPr>
            <w:r>
              <w:t>10.</w:t>
            </w:r>
          </w:p>
        </w:tc>
        <w:tc>
          <w:tcPr>
            <w:tcW w:w="3827" w:type="dxa"/>
          </w:tcPr>
          <w:p w14:paraId="02D593EC" w14:textId="77777777"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69D1A394491342B7BF0F25A5187C0206"/>
            </w:placeholder>
          </w:sdtPr>
          <w:sdtEndPr/>
          <w:sdtContent>
            <w:sdt>
              <w:sdtPr>
                <w:alias w:val="Maßnahmen"/>
                <w:tag w:val="Maßnahmen"/>
                <w:id w:val="1785540125"/>
                <w:placeholder>
                  <w:docPart w:val="AC468A7EF02F44889A6D401FD9D96696"/>
                </w:placeholder>
                <w:showingPlcHdr/>
              </w:sdtPr>
              <w:sdtEndPr/>
              <w:sdtContent>
                <w:tc>
                  <w:tcPr>
                    <w:tcW w:w="4189" w:type="dxa"/>
                  </w:tcPr>
                  <w:p w14:paraId="56986806"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49BAA19B" w14:textId="77777777" w:rsidTr="00052190">
        <w:tc>
          <w:tcPr>
            <w:tcW w:w="704" w:type="dxa"/>
          </w:tcPr>
          <w:p w14:paraId="172B8BE5" w14:textId="77777777" w:rsidR="00052190" w:rsidRDefault="00052190" w:rsidP="009F12C1">
            <w:pPr>
              <w:pStyle w:val="TabelleStandard"/>
            </w:pPr>
            <w:r>
              <w:t>11.</w:t>
            </w:r>
          </w:p>
        </w:tc>
        <w:tc>
          <w:tcPr>
            <w:tcW w:w="3827" w:type="dxa"/>
          </w:tcPr>
          <w:p w14:paraId="7CA29127" w14:textId="77777777"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BC33D3F571A846D8A3A95CC04A26D88F"/>
            </w:placeholder>
          </w:sdtPr>
          <w:sdtEndPr/>
          <w:sdtContent>
            <w:sdt>
              <w:sdtPr>
                <w:alias w:val="Maßnahmen"/>
                <w:tag w:val="Maßnahmen"/>
                <w:id w:val="603397140"/>
                <w:placeholder>
                  <w:docPart w:val="93D1E6A5BC6C4605B945FB991C6282D0"/>
                </w:placeholder>
                <w:showingPlcHdr/>
              </w:sdtPr>
              <w:sdtEndPr/>
              <w:sdtContent>
                <w:tc>
                  <w:tcPr>
                    <w:tcW w:w="4189" w:type="dxa"/>
                  </w:tcPr>
                  <w:p w14:paraId="03A77185"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265C9E7D" w14:textId="77777777" w:rsidTr="00052190">
        <w:tc>
          <w:tcPr>
            <w:tcW w:w="704" w:type="dxa"/>
          </w:tcPr>
          <w:p w14:paraId="17D68A2F" w14:textId="77777777" w:rsidR="00052190" w:rsidRDefault="00052190" w:rsidP="009F12C1">
            <w:pPr>
              <w:pStyle w:val="TabelleStandard"/>
            </w:pPr>
            <w:r>
              <w:t>12.</w:t>
            </w:r>
          </w:p>
        </w:tc>
        <w:tc>
          <w:tcPr>
            <w:tcW w:w="3827" w:type="dxa"/>
          </w:tcPr>
          <w:p w14:paraId="1C7FDC82" w14:textId="77777777"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27CE452CCDB84FB4A3B298817299571D"/>
            </w:placeholder>
          </w:sdtPr>
          <w:sdtEndPr/>
          <w:sdtContent>
            <w:sdt>
              <w:sdtPr>
                <w:alias w:val="Maßnahmen"/>
                <w:tag w:val="Maßnahmen"/>
                <w:id w:val="-1591534348"/>
                <w:placeholder>
                  <w:docPart w:val="E63B45090A3A42DBB1DC9D0C56331516"/>
                </w:placeholder>
                <w:showingPlcHdr/>
              </w:sdtPr>
              <w:sdtEndPr/>
              <w:sdtContent>
                <w:tc>
                  <w:tcPr>
                    <w:tcW w:w="4189" w:type="dxa"/>
                  </w:tcPr>
                  <w:p w14:paraId="703B19E0"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CEF4DE1" w14:textId="77777777" w:rsidTr="00052190">
        <w:tc>
          <w:tcPr>
            <w:tcW w:w="704" w:type="dxa"/>
          </w:tcPr>
          <w:p w14:paraId="4A38DB7B" w14:textId="77777777" w:rsidR="00052190" w:rsidRDefault="00052190" w:rsidP="009F12C1">
            <w:pPr>
              <w:pStyle w:val="TabelleStandard"/>
            </w:pPr>
            <w:r>
              <w:t>13.</w:t>
            </w:r>
          </w:p>
        </w:tc>
        <w:tc>
          <w:tcPr>
            <w:tcW w:w="3827" w:type="dxa"/>
          </w:tcPr>
          <w:p w14:paraId="0248CEC3" w14:textId="77777777" w:rsidR="00052190" w:rsidRDefault="00ED0D4E" w:rsidP="009F12C1">
            <w:pPr>
              <w:pStyle w:val="TabelleStandard"/>
            </w:pPr>
            <w:r w:rsidRPr="00ED0D4E">
              <w:t>Maßnahmen zur Gewährleistung der Datenminimierung</w:t>
            </w:r>
          </w:p>
        </w:tc>
        <w:sdt>
          <w:sdtPr>
            <w:alias w:val="Maßnahmen"/>
            <w:tag w:val="Maßnahmen"/>
            <w:id w:val="-656836833"/>
            <w:placeholder>
              <w:docPart w:val="C4AB3C76527B47338CDCB7425CBFE5F6"/>
            </w:placeholder>
          </w:sdtPr>
          <w:sdtEndPr/>
          <w:sdtContent>
            <w:sdt>
              <w:sdtPr>
                <w:alias w:val="Maßnahmen"/>
                <w:tag w:val="Maßnahmen"/>
                <w:id w:val="2024659811"/>
                <w:placeholder>
                  <w:docPart w:val="842B98EB28DC498997683E4F724888FC"/>
                </w:placeholder>
                <w:showingPlcHdr/>
              </w:sdtPr>
              <w:sdtEndPr/>
              <w:sdtContent>
                <w:tc>
                  <w:tcPr>
                    <w:tcW w:w="4189" w:type="dxa"/>
                  </w:tcPr>
                  <w:p w14:paraId="3E30B07C"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540244A" w14:textId="77777777" w:rsidTr="00052190">
        <w:tc>
          <w:tcPr>
            <w:tcW w:w="704" w:type="dxa"/>
          </w:tcPr>
          <w:p w14:paraId="338B907F" w14:textId="77777777" w:rsidR="00052190" w:rsidRDefault="00052190" w:rsidP="009F12C1">
            <w:pPr>
              <w:pStyle w:val="TabelleStandard"/>
            </w:pPr>
            <w:r>
              <w:t>14.</w:t>
            </w:r>
          </w:p>
        </w:tc>
        <w:tc>
          <w:tcPr>
            <w:tcW w:w="3827" w:type="dxa"/>
          </w:tcPr>
          <w:p w14:paraId="0C333760" w14:textId="77777777" w:rsidR="00052190" w:rsidRDefault="00ED0D4E" w:rsidP="009F12C1">
            <w:pPr>
              <w:pStyle w:val="TabelleStandard"/>
            </w:pPr>
            <w:r w:rsidRPr="00ED0D4E">
              <w:t>Maßnahmen zur Gewährleistung der Datenqualität</w:t>
            </w:r>
          </w:p>
        </w:tc>
        <w:sdt>
          <w:sdtPr>
            <w:alias w:val="Maßnahmen"/>
            <w:tag w:val="Maßnahmen"/>
            <w:id w:val="-491250762"/>
            <w:placeholder>
              <w:docPart w:val="903C5AF4DF1E4D04BFDFCB7E055EDA37"/>
            </w:placeholder>
          </w:sdtPr>
          <w:sdtEndPr/>
          <w:sdtContent>
            <w:sdt>
              <w:sdtPr>
                <w:alias w:val="Maßnahmen"/>
                <w:tag w:val="Maßnahmen"/>
                <w:id w:val="-1212572290"/>
                <w:placeholder>
                  <w:docPart w:val="1743404EEAC2460EAD3D01598C8861C1"/>
                </w:placeholder>
                <w:showingPlcHdr/>
              </w:sdtPr>
              <w:sdtEndPr/>
              <w:sdtContent>
                <w:tc>
                  <w:tcPr>
                    <w:tcW w:w="4189" w:type="dxa"/>
                  </w:tcPr>
                  <w:p w14:paraId="23E00C2F"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422614C8" w14:textId="77777777" w:rsidTr="00052190">
        <w:tc>
          <w:tcPr>
            <w:tcW w:w="704" w:type="dxa"/>
          </w:tcPr>
          <w:p w14:paraId="68BD1414" w14:textId="77777777" w:rsidR="00052190" w:rsidRDefault="00052190" w:rsidP="009F12C1">
            <w:pPr>
              <w:pStyle w:val="TabelleStandard"/>
            </w:pPr>
            <w:r>
              <w:t>15.</w:t>
            </w:r>
          </w:p>
        </w:tc>
        <w:tc>
          <w:tcPr>
            <w:tcW w:w="3827" w:type="dxa"/>
          </w:tcPr>
          <w:p w14:paraId="38B8445E" w14:textId="77777777"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BF6958DE32C4485684E18392BF2D1875"/>
            </w:placeholder>
          </w:sdtPr>
          <w:sdtEndPr/>
          <w:sdtContent>
            <w:sdt>
              <w:sdtPr>
                <w:alias w:val="Maßnahmen"/>
                <w:tag w:val="Maßnahmen"/>
                <w:id w:val="-978538635"/>
                <w:placeholder>
                  <w:docPart w:val="64C84B751CBA478A81D01B55A111C35B"/>
                </w:placeholder>
                <w:showingPlcHdr/>
              </w:sdtPr>
              <w:sdtEndPr/>
              <w:sdtContent>
                <w:tc>
                  <w:tcPr>
                    <w:tcW w:w="4189" w:type="dxa"/>
                  </w:tcPr>
                  <w:p w14:paraId="1023A2B8"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5EF420D1" w14:textId="77777777" w:rsidTr="00052190">
        <w:tc>
          <w:tcPr>
            <w:tcW w:w="704" w:type="dxa"/>
          </w:tcPr>
          <w:p w14:paraId="49F80F60" w14:textId="77777777" w:rsidR="00052190" w:rsidRDefault="00052190" w:rsidP="009F12C1">
            <w:pPr>
              <w:pStyle w:val="TabelleStandard"/>
            </w:pPr>
            <w:r>
              <w:t>16.</w:t>
            </w:r>
          </w:p>
        </w:tc>
        <w:tc>
          <w:tcPr>
            <w:tcW w:w="3827" w:type="dxa"/>
          </w:tcPr>
          <w:p w14:paraId="4C72C418" w14:textId="77777777"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A6E31737B3FA4C11B7F0BBE3CD6EA62A"/>
            </w:placeholder>
          </w:sdtPr>
          <w:sdtEndPr/>
          <w:sdtContent>
            <w:sdt>
              <w:sdtPr>
                <w:alias w:val="Maßnahmen"/>
                <w:tag w:val="Maßnahmen"/>
                <w:id w:val="1861778234"/>
                <w:placeholder>
                  <w:docPart w:val="74E34D4F28F6482AB23445D815DD6871"/>
                </w:placeholder>
                <w:showingPlcHdr/>
              </w:sdtPr>
              <w:sdtEndPr/>
              <w:sdtContent>
                <w:tc>
                  <w:tcPr>
                    <w:tcW w:w="4189" w:type="dxa"/>
                  </w:tcPr>
                  <w:p w14:paraId="69D9ADF9"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35EA0B21" w14:textId="77777777" w:rsidTr="00052190">
        <w:tc>
          <w:tcPr>
            <w:tcW w:w="704" w:type="dxa"/>
          </w:tcPr>
          <w:p w14:paraId="569BD953" w14:textId="77777777" w:rsidR="00052190" w:rsidRDefault="00052190" w:rsidP="009F12C1">
            <w:pPr>
              <w:pStyle w:val="TabelleStandard"/>
            </w:pPr>
            <w:r>
              <w:t>17.</w:t>
            </w:r>
          </w:p>
        </w:tc>
        <w:tc>
          <w:tcPr>
            <w:tcW w:w="3827" w:type="dxa"/>
          </w:tcPr>
          <w:p w14:paraId="33ED3878" w14:textId="77777777"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1218C753B7314521A6533B654210EBC0"/>
            </w:placeholder>
          </w:sdtPr>
          <w:sdtEndPr/>
          <w:sdtContent>
            <w:sdt>
              <w:sdtPr>
                <w:alias w:val="Maßnahmen"/>
                <w:tag w:val="Maßnahmen"/>
                <w:id w:val="-1507210938"/>
                <w:placeholder>
                  <w:docPart w:val="7DB3FCC9C2B84C1FB8C0783791EDF8B7"/>
                </w:placeholder>
                <w:showingPlcHdr/>
              </w:sdtPr>
              <w:sdtEndPr/>
              <w:sdtContent>
                <w:tc>
                  <w:tcPr>
                    <w:tcW w:w="4189" w:type="dxa"/>
                  </w:tcPr>
                  <w:p w14:paraId="2E9C1BFA"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0B1836F" w14:textId="77777777" w:rsidTr="00052190">
        <w:tc>
          <w:tcPr>
            <w:tcW w:w="704" w:type="dxa"/>
          </w:tcPr>
          <w:p w14:paraId="6EB9CB80" w14:textId="77777777" w:rsidR="00052190" w:rsidRDefault="00052190" w:rsidP="009F12C1">
            <w:pPr>
              <w:pStyle w:val="TabelleStandard"/>
            </w:pPr>
            <w:r>
              <w:lastRenderedPageBreak/>
              <w:t>18.</w:t>
            </w:r>
          </w:p>
        </w:tc>
        <w:tc>
          <w:tcPr>
            <w:tcW w:w="3827" w:type="dxa"/>
          </w:tcPr>
          <w:p w14:paraId="68C0D785" w14:textId="77777777"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05B8AE6A412C45808DFFEFC24FEBE6A8"/>
            </w:placeholder>
          </w:sdtPr>
          <w:sdtEndPr/>
          <w:sdtContent>
            <w:sdt>
              <w:sdtPr>
                <w:alias w:val="Maßnahmen"/>
                <w:tag w:val="Maßnahmen"/>
                <w:id w:val="1358005203"/>
                <w:placeholder>
                  <w:docPart w:val="FA7E019EEC7948C0A000D935794E3CCC"/>
                </w:placeholder>
                <w:showingPlcHdr/>
              </w:sdtPr>
              <w:sdtEndPr/>
              <w:sdtContent>
                <w:tc>
                  <w:tcPr>
                    <w:tcW w:w="4189" w:type="dxa"/>
                  </w:tcPr>
                  <w:p w14:paraId="49190A6B" w14:textId="77777777" w:rsidR="00052190" w:rsidRDefault="00C26172" w:rsidP="009F12C1">
                    <w:pPr>
                      <w:pStyle w:val="TabelleStandard"/>
                    </w:pPr>
                    <w:r w:rsidRPr="00C26172">
                      <w:rPr>
                        <w:rStyle w:val="ZeichenformatIndividuell"/>
                      </w:rPr>
                      <w:t xml:space="preserve">Maßnahmen eintragen </w:t>
                    </w:r>
                  </w:p>
                </w:tc>
              </w:sdtContent>
            </w:sdt>
          </w:sdtContent>
        </w:sdt>
      </w:tr>
    </w:tbl>
    <w:p w14:paraId="150C2DFE" w14:textId="77777777"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14:paraId="0F4D15A2" w14:textId="77777777"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14:paraId="1B43AFB6" w14:textId="77777777" w:rsidR="000C1797" w:rsidRDefault="008A3366"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14:paraId="0EB89404" w14:textId="77777777" w:rsidR="000C1797" w:rsidRPr="000B6E2A" w:rsidRDefault="008A3366"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14:paraId="5A130816" w14:textId="77777777" w:rsidR="000C1797" w:rsidRDefault="008A3366"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14:paraId="272A1B65" w14:textId="77777777" w:rsidR="000C1797" w:rsidRDefault="008A3366"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14:paraId="1569BEA5" w14:textId="77777777" w:rsidR="000C1797" w:rsidRDefault="000C1797" w:rsidP="00235CFD">
      <w:pPr>
        <w:pStyle w:val="AnhangEbene1"/>
      </w:pPr>
      <w:bookmarkStart w:id="28" w:name="_Toc214551955"/>
      <w:r>
        <w:lastRenderedPageBreak/>
        <w:t>Anhang „Subunternehmen“ zu § 8</w:t>
      </w:r>
      <w:bookmarkEnd w:id="28"/>
    </w:p>
    <w:p w14:paraId="14C38853" w14:textId="77777777"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14:paraId="2C519D76" w14:textId="77777777"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14:paraId="243D4DF6" w14:textId="77777777" w:rsidTr="000C1797">
        <w:trPr>
          <w:cnfStyle w:val="100000000000" w:firstRow="1" w:lastRow="0" w:firstColumn="0" w:lastColumn="0" w:oddVBand="0" w:evenVBand="0" w:oddHBand="0" w:evenHBand="0" w:firstRowFirstColumn="0" w:firstRowLastColumn="0" w:lastRowFirstColumn="0" w:lastRowLastColumn="0"/>
        </w:trPr>
        <w:tc>
          <w:tcPr>
            <w:tcW w:w="2906" w:type="dxa"/>
          </w:tcPr>
          <w:p w14:paraId="52129261" w14:textId="77777777" w:rsidR="000C1797" w:rsidRDefault="00205C15" w:rsidP="00205C15">
            <w:pPr>
              <w:pStyle w:val="TabelleStandard"/>
            </w:pPr>
            <w:r>
              <w:t xml:space="preserve">Subunternehmen </w:t>
            </w:r>
            <w:r>
              <w:br/>
              <w:t>(Name, Anschrift bzw. Sitz)</w:t>
            </w:r>
          </w:p>
        </w:tc>
        <w:tc>
          <w:tcPr>
            <w:tcW w:w="2907" w:type="dxa"/>
          </w:tcPr>
          <w:p w14:paraId="2D867D43" w14:textId="77777777" w:rsidR="000C1797" w:rsidRDefault="00205C15" w:rsidP="009F12C1">
            <w:pPr>
              <w:pStyle w:val="TabelleStandard"/>
            </w:pPr>
            <w:r w:rsidRPr="00205C15">
              <w:t>Datum des Abschlusses der Vereinbarung zur Auftragsverarbeitung</w:t>
            </w:r>
          </w:p>
        </w:tc>
        <w:tc>
          <w:tcPr>
            <w:tcW w:w="2907" w:type="dxa"/>
          </w:tcPr>
          <w:p w14:paraId="1B804E01" w14:textId="77777777" w:rsidR="000C1797" w:rsidRDefault="00205C15" w:rsidP="009F12C1">
            <w:pPr>
              <w:pStyle w:val="TabelleStandard"/>
            </w:pPr>
            <w:r w:rsidRPr="00205C15">
              <w:t>(Teil-)Leistungsgegenstand im Rahmen der Auftragsverarbeitung</w:t>
            </w:r>
          </w:p>
        </w:tc>
      </w:tr>
      <w:tr w:rsidR="000C1797" w14:paraId="4B7A1090" w14:textId="77777777" w:rsidTr="000C1797">
        <w:tc>
          <w:tcPr>
            <w:tcW w:w="2906" w:type="dxa"/>
          </w:tcPr>
          <w:p w14:paraId="5EE4A8C9" w14:textId="77777777" w:rsidR="000C1797" w:rsidRDefault="000C1797" w:rsidP="000C1797"/>
        </w:tc>
        <w:tc>
          <w:tcPr>
            <w:tcW w:w="2907" w:type="dxa"/>
          </w:tcPr>
          <w:p w14:paraId="052C1FBC" w14:textId="77777777" w:rsidR="000C1797" w:rsidRDefault="000C1797" w:rsidP="000C1797"/>
        </w:tc>
        <w:tc>
          <w:tcPr>
            <w:tcW w:w="2907" w:type="dxa"/>
          </w:tcPr>
          <w:p w14:paraId="08CA1451" w14:textId="77777777" w:rsidR="000C1797" w:rsidRDefault="000C1797" w:rsidP="000C1797"/>
        </w:tc>
      </w:tr>
      <w:tr w:rsidR="000C1797" w14:paraId="45831D5E" w14:textId="77777777" w:rsidTr="000C1797">
        <w:tc>
          <w:tcPr>
            <w:tcW w:w="2906" w:type="dxa"/>
          </w:tcPr>
          <w:p w14:paraId="24DA3370" w14:textId="77777777" w:rsidR="000C1797" w:rsidRDefault="000C1797" w:rsidP="000C1797"/>
        </w:tc>
        <w:tc>
          <w:tcPr>
            <w:tcW w:w="2907" w:type="dxa"/>
          </w:tcPr>
          <w:p w14:paraId="61F42255" w14:textId="77777777" w:rsidR="000C1797" w:rsidRDefault="000C1797" w:rsidP="000C1797"/>
        </w:tc>
        <w:tc>
          <w:tcPr>
            <w:tcW w:w="2907" w:type="dxa"/>
          </w:tcPr>
          <w:p w14:paraId="6DD5FE21" w14:textId="77777777" w:rsidR="000C1797" w:rsidRDefault="000C1797" w:rsidP="000C1797"/>
        </w:tc>
      </w:tr>
      <w:tr w:rsidR="000C1797" w14:paraId="211007E2" w14:textId="77777777" w:rsidTr="000C1797">
        <w:tc>
          <w:tcPr>
            <w:tcW w:w="2906" w:type="dxa"/>
          </w:tcPr>
          <w:p w14:paraId="520A6FD8" w14:textId="77777777" w:rsidR="000C1797" w:rsidRDefault="000C1797" w:rsidP="000C1797"/>
        </w:tc>
        <w:tc>
          <w:tcPr>
            <w:tcW w:w="2907" w:type="dxa"/>
          </w:tcPr>
          <w:p w14:paraId="7571A35B" w14:textId="77777777" w:rsidR="000C1797" w:rsidRDefault="000C1797" w:rsidP="000C1797"/>
        </w:tc>
        <w:tc>
          <w:tcPr>
            <w:tcW w:w="2907" w:type="dxa"/>
          </w:tcPr>
          <w:p w14:paraId="2394DDDC" w14:textId="77777777" w:rsidR="000C1797" w:rsidRDefault="000C1797" w:rsidP="000C1797"/>
        </w:tc>
      </w:tr>
      <w:tr w:rsidR="000C1797" w14:paraId="14CD7BC9" w14:textId="77777777" w:rsidTr="000C1797">
        <w:tc>
          <w:tcPr>
            <w:tcW w:w="2906" w:type="dxa"/>
          </w:tcPr>
          <w:p w14:paraId="7F0B1D19" w14:textId="77777777" w:rsidR="000C1797" w:rsidRDefault="000C1797" w:rsidP="000C1797"/>
        </w:tc>
        <w:tc>
          <w:tcPr>
            <w:tcW w:w="2907" w:type="dxa"/>
          </w:tcPr>
          <w:p w14:paraId="68684A88" w14:textId="77777777" w:rsidR="000C1797" w:rsidRDefault="000C1797" w:rsidP="000C1797"/>
        </w:tc>
        <w:tc>
          <w:tcPr>
            <w:tcW w:w="2907" w:type="dxa"/>
          </w:tcPr>
          <w:p w14:paraId="04002664" w14:textId="77777777" w:rsidR="000C1797" w:rsidRDefault="000C1797" w:rsidP="000C1797"/>
        </w:tc>
      </w:tr>
    </w:tbl>
    <w:p w14:paraId="2A127D00" w14:textId="77777777"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D461" w14:textId="77777777" w:rsidR="00B669DF" w:rsidRDefault="00B669DF" w:rsidP="009E6B51">
      <w:pPr>
        <w:spacing w:before="0" w:after="0" w:line="240" w:lineRule="auto"/>
      </w:pPr>
      <w:r>
        <w:separator/>
      </w:r>
    </w:p>
  </w:endnote>
  <w:endnote w:type="continuationSeparator" w:id="0">
    <w:p w14:paraId="3152816D" w14:textId="77777777" w:rsidR="00B669DF" w:rsidRDefault="00B669D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0A2C7" w14:textId="025ACF5C" w:rsidR="00DD3754" w:rsidRDefault="008A3366">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01A0" w14:textId="743C945A" w:rsidR="00DD3754" w:rsidRPr="009C48A5" w:rsidRDefault="008A3366" w:rsidP="009C48A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fldChar w:fldCharType="begin"/>
    </w:r>
    <w:r>
      <w:instrText>NUMPAGES  \* Arabic  \* MERGEFORMAT</w:instrText>
    </w:r>
    <w:r>
      <w:fldChar w:fldCharType="separate"/>
    </w:r>
    <w:r w:rsidR="00DD3754" w:rsidRPr="009C48A5">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BA43D" w14:textId="0A34E8F4" w:rsidR="00DC49B5" w:rsidRPr="00DC49B5" w:rsidRDefault="00BB7683" w:rsidP="00DC49B5">
    <w:pPr>
      <w:pStyle w:val="Fuzeile"/>
    </w:pPr>
    <w:fldSimple w:instr=" STYLEREF  &quot;DB Version Stand&quot;  \* MERGEFORMAT ">
      <w:r w:rsidR="008A3366">
        <w:rPr>
          <w:noProof/>
        </w:rPr>
        <w:t>Beschaffungsamt des BMI; Vorlagenstand: 04.06.2025; Vorlage BfDI, Version 2.1</w:t>
      </w:r>
    </w:fldSimple>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72B26" w14:textId="77777777" w:rsidR="00B669DF" w:rsidRDefault="00B669DF" w:rsidP="009E6B51">
      <w:pPr>
        <w:spacing w:before="0" w:after="0" w:line="240" w:lineRule="auto"/>
      </w:pPr>
      <w:r>
        <w:separator/>
      </w:r>
    </w:p>
  </w:footnote>
  <w:footnote w:type="continuationSeparator" w:id="0">
    <w:p w14:paraId="3537A63E" w14:textId="77777777" w:rsidR="00B669DF" w:rsidRDefault="00B669D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2F90" w14:textId="6E4B200A" w:rsidR="00DD3754" w:rsidRPr="00C01392" w:rsidRDefault="008A3366"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 14.10 - 9914/26/VV : 7</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D8D91" w14:textId="77777777" w:rsidR="00DD3754" w:rsidRDefault="00DD3754" w:rsidP="00C01392">
    <w:pPr>
      <w:pStyle w:val="Kopfzeile"/>
    </w:pPr>
  </w:p>
  <w:p w14:paraId="153CB8D6" w14:textId="77777777"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33B0" w14:textId="5DB91A57" w:rsidR="00DD3754" w:rsidRPr="00467A19" w:rsidRDefault="008A3366" w:rsidP="00467A19">
    <w:pPr>
      <w:pStyle w:val="Kopfzeile"/>
      <w:tabs>
        <w:tab w:val="clear" w:pos="5103"/>
      </w:tabs>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14.10 - 9914/26/VV : 7</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2F81" w14:textId="2F223197" w:rsidR="00DD3754" w:rsidRPr="00474470" w:rsidRDefault="008A3366" w:rsidP="0089151B">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14.10 - 9914/26/VV : 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50823825">
    <w:abstractNumId w:val="0"/>
  </w:num>
  <w:num w:numId="2" w16cid:durableId="1682119983">
    <w:abstractNumId w:val="3"/>
  </w:num>
  <w:num w:numId="3" w16cid:durableId="150023690">
    <w:abstractNumId w:val="8"/>
  </w:num>
  <w:num w:numId="4" w16cid:durableId="431171831">
    <w:abstractNumId w:val="6"/>
  </w:num>
  <w:num w:numId="5" w16cid:durableId="1906724835">
    <w:abstractNumId w:val="2"/>
  </w:num>
  <w:num w:numId="6" w16cid:durableId="729812190">
    <w:abstractNumId w:val="9"/>
  </w:num>
  <w:num w:numId="7" w16cid:durableId="475876240">
    <w:abstractNumId w:val="5"/>
  </w:num>
  <w:num w:numId="8" w16cid:durableId="1039205747">
    <w:abstractNumId w:val="4"/>
  </w:num>
  <w:num w:numId="9" w16cid:durableId="542907563">
    <w:abstractNumId w:val="1"/>
  </w:num>
  <w:num w:numId="10" w16cid:durableId="1549801053">
    <w:abstractNumId w:val="7"/>
  </w:num>
  <w:num w:numId="11" w16cid:durableId="7444542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820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97546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16145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27884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31831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3167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027455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83657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D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0123"/>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045A3"/>
    <w:rsid w:val="0031290C"/>
    <w:rsid w:val="00315586"/>
    <w:rsid w:val="00322B2E"/>
    <w:rsid w:val="00323FCB"/>
    <w:rsid w:val="0033492A"/>
    <w:rsid w:val="00342E27"/>
    <w:rsid w:val="00346433"/>
    <w:rsid w:val="0035278E"/>
    <w:rsid w:val="00352FC9"/>
    <w:rsid w:val="00363A41"/>
    <w:rsid w:val="003761F4"/>
    <w:rsid w:val="00380CF6"/>
    <w:rsid w:val="0038238E"/>
    <w:rsid w:val="00395F65"/>
    <w:rsid w:val="00397839"/>
    <w:rsid w:val="003A1E64"/>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5FCD"/>
    <w:rsid w:val="00817386"/>
    <w:rsid w:val="008248EA"/>
    <w:rsid w:val="0083020E"/>
    <w:rsid w:val="00830C97"/>
    <w:rsid w:val="00833439"/>
    <w:rsid w:val="00842DFC"/>
    <w:rsid w:val="00844CA0"/>
    <w:rsid w:val="00860DDA"/>
    <w:rsid w:val="00861239"/>
    <w:rsid w:val="00867D61"/>
    <w:rsid w:val="00867F4E"/>
    <w:rsid w:val="008712FB"/>
    <w:rsid w:val="0087762E"/>
    <w:rsid w:val="0088648B"/>
    <w:rsid w:val="0089151B"/>
    <w:rsid w:val="008955CE"/>
    <w:rsid w:val="008A3366"/>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69DF"/>
    <w:rsid w:val="00B674C4"/>
    <w:rsid w:val="00B757BE"/>
    <w:rsid w:val="00B85AE0"/>
    <w:rsid w:val="00B85C11"/>
    <w:rsid w:val="00B971D0"/>
    <w:rsid w:val="00BA4623"/>
    <w:rsid w:val="00BB127C"/>
    <w:rsid w:val="00BB5EA2"/>
    <w:rsid w:val="00BB7683"/>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2C41"/>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615DBB"/>
  <w15:chartTrackingRefBased/>
  <w15:docId w15:val="{D7F563E0-CB82-4640-B329-2F4F2624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4%20Vertragsmuster_Klauseln\Mustervereinbarung_Auftragsverarbeit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63DF888BA8479897D43C2402FE6B0E"/>
        <w:category>
          <w:name w:val="Allgemein"/>
          <w:gallery w:val="placeholder"/>
        </w:category>
        <w:types>
          <w:type w:val="bbPlcHdr"/>
        </w:types>
        <w:behaviors>
          <w:behavior w:val="content"/>
        </w:behaviors>
        <w:guid w:val="{CAC2F74C-06E0-4EF4-9E16-8145AE9F858B}"/>
      </w:docPartPr>
      <w:docPartBody>
        <w:p w:rsidR="00CC2F90" w:rsidRDefault="00CC2F90">
          <w:pPr>
            <w:pStyle w:val="E763DF888BA8479897D43C2402FE6B0E"/>
          </w:pPr>
          <w:r w:rsidRPr="002F0853">
            <w:rPr>
              <w:rStyle w:val="ZeichenformatIndividuell"/>
            </w:rPr>
            <w:t>ZIB/B XX.XX – XXXX/XX/VV : Y</w:t>
          </w:r>
        </w:p>
      </w:docPartBody>
    </w:docPart>
    <w:docPart>
      <w:docPartPr>
        <w:name w:val="771099BFC3B54D42807A0CB45E19A709"/>
        <w:category>
          <w:name w:val="Allgemein"/>
          <w:gallery w:val="placeholder"/>
        </w:category>
        <w:types>
          <w:type w:val="bbPlcHdr"/>
        </w:types>
        <w:behaviors>
          <w:behavior w:val="content"/>
        </w:behaviors>
        <w:guid w:val="{68B8B146-1EFD-4631-9F15-D8079ED3B01E}"/>
      </w:docPartPr>
      <w:docPartBody>
        <w:p w:rsidR="00CC2F90" w:rsidRDefault="00CC2F90">
          <w:pPr>
            <w:pStyle w:val="771099BFC3B54D42807A0CB45E19A709"/>
          </w:pPr>
          <w:r w:rsidRPr="0035278E">
            <w:rPr>
              <w:rStyle w:val="ZeichenformatIndividuell"/>
            </w:rPr>
            <w:t>Bezeichnung des Verantwortlichen</w:t>
          </w:r>
        </w:p>
      </w:docPartBody>
    </w:docPart>
    <w:docPart>
      <w:docPartPr>
        <w:name w:val="DC2AFBF5D58E402BAF3DB0EFAA166826"/>
        <w:category>
          <w:name w:val="Allgemein"/>
          <w:gallery w:val="placeholder"/>
        </w:category>
        <w:types>
          <w:type w:val="bbPlcHdr"/>
        </w:types>
        <w:behaviors>
          <w:behavior w:val="content"/>
        </w:behaviors>
        <w:guid w:val="{A7074A84-162F-4D99-AC12-A4DF639DCC41}"/>
      </w:docPartPr>
      <w:docPartBody>
        <w:p w:rsidR="00CC2F90" w:rsidRDefault="00CC2F90">
          <w:pPr>
            <w:pStyle w:val="DC2AFBF5D58E402BAF3DB0EFAA166826"/>
          </w:pPr>
          <w:r>
            <w:rPr>
              <w:rStyle w:val="ZeichenformatIndividuell"/>
            </w:rPr>
            <w:t>Vertragspartner</w:t>
          </w:r>
        </w:p>
      </w:docPartBody>
    </w:docPart>
    <w:docPart>
      <w:docPartPr>
        <w:name w:val="5539FE1DE43946908FA2B453A06D08E9"/>
        <w:category>
          <w:name w:val="Allgemein"/>
          <w:gallery w:val="placeholder"/>
        </w:category>
        <w:types>
          <w:type w:val="bbPlcHdr"/>
        </w:types>
        <w:behaviors>
          <w:behavior w:val="content"/>
        </w:behaviors>
        <w:guid w:val="{30663333-CF51-463D-AE4C-D422B348E1D3}"/>
      </w:docPartPr>
      <w:docPartBody>
        <w:p w:rsidR="00CC2F90" w:rsidRDefault="00CC2F90">
          <w:pPr>
            <w:pStyle w:val="5539FE1DE43946908FA2B453A06D08E9"/>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78273E3FC144DAE8CE63FD4AB756EAB"/>
        <w:category>
          <w:name w:val="Allgemein"/>
          <w:gallery w:val="placeholder"/>
        </w:category>
        <w:types>
          <w:type w:val="bbPlcHdr"/>
        </w:types>
        <w:behaviors>
          <w:behavior w:val="content"/>
        </w:behaviors>
        <w:guid w:val="{85AB173D-7C51-4107-8B8D-C147DBE9C932}"/>
      </w:docPartPr>
      <w:docPartBody>
        <w:p w:rsidR="00CC2F90" w:rsidRDefault="00CC2F90">
          <w:pPr>
            <w:pStyle w:val="978273E3FC144DAE8CE63FD4AB756EAB"/>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4F7DA2C17AEA44609523F09B3C34415E"/>
        <w:category>
          <w:name w:val="Allgemein"/>
          <w:gallery w:val="placeholder"/>
        </w:category>
        <w:types>
          <w:type w:val="bbPlcHdr"/>
        </w:types>
        <w:behaviors>
          <w:behavior w:val="content"/>
        </w:behaviors>
        <w:guid w:val="{230310CB-9DDD-4E61-A27B-73AA52F63636}"/>
      </w:docPartPr>
      <w:docPartBody>
        <w:p w:rsidR="00CC2F90" w:rsidRDefault="00CC2F90">
          <w:pPr>
            <w:pStyle w:val="4F7DA2C17AEA44609523F09B3C34415E"/>
          </w:pPr>
          <w:r w:rsidRPr="00684CCE">
            <w:rPr>
              <w:rStyle w:val="Platzhaltertext"/>
            </w:rPr>
            <w:t>Wählen Sie ein Element aus.</w:t>
          </w:r>
        </w:p>
      </w:docPartBody>
    </w:docPart>
    <w:docPart>
      <w:docPartPr>
        <w:name w:val="B339F992A9244CC4A98790E5A11CA8BB"/>
        <w:category>
          <w:name w:val="Allgemein"/>
          <w:gallery w:val="placeholder"/>
        </w:category>
        <w:types>
          <w:type w:val="bbPlcHdr"/>
        </w:types>
        <w:behaviors>
          <w:behavior w:val="content"/>
        </w:behaviors>
        <w:guid w:val="{35464BC8-7C9C-4ED9-AE2F-31F4EF103591}"/>
      </w:docPartPr>
      <w:docPartBody>
        <w:p w:rsidR="00CC2F90" w:rsidRDefault="00CC2F90">
          <w:pPr>
            <w:pStyle w:val="B339F992A9244CC4A98790E5A11CA8BB"/>
          </w:pPr>
          <w:r w:rsidRPr="00ED1003">
            <w:rPr>
              <w:rStyle w:val="ZeichenformatIndividuell"/>
            </w:rPr>
            <w:t>Bitte wählen Sie ein Element aus</w:t>
          </w:r>
        </w:p>
      </w:docPartBody>
    </w:docPart>
    <w:docPart>
      <w:docPartPr>
        <w:name w:val="E8B840D9B21F40EEA6A7CC124CAACFCE"/>
        <w:category>
          <w:name w:val="Allgemein"/>
          <w:gallery w:val="placeholder"/>
        </w:category>
        <w:types>
          <w:type w:val="bbPlcHdr"/>
        </w:types>
        <w:behaviors>
          <w:behavior w:val="content"/>
        </w:behaviors>
        <w:guid w:val="{100EF1DF-2E77-49A7-B247-1A9D2D7A91B5}"/>
      </w:docPartPr>
      <w:docPartBody>
        <w:p w:rsidR="00CC2F90" w:rsidRDefault="00CC2F90">
          <w:pPr>
            <w:pStyle w:val="E8B840D9B21F40EEA6A7CC124CAACFCE"/>
          </w:pPr>
          <w:r w:rsidRPr="002F0853">
            <w:rPr>
              <w:rStyle w:val="ZeichenformatIndividuell"/>
            </w:rPr>
            <w:t>Datum</w:t>
          </w:r>
        </w:p>
      </w:docPartBody>
    </w:docPart>
    <w:docPart>
      <w:docPartPr>
        <w:name w:val="2DF6A84144BD4414B92B4213D772A351"/>
        <w:category>
          <w:name w:val="Allgemein"/>
          <w:gallery w:val="placeholder"/>
        </w:category>
        <w:types>
          <w:type w:val="bbPlcHdr"/>
        </w:types>
        <w:behaviors>
          <w:behavior w:val="content"/>
        </w:behaviors>
        <w:guid w:val="{F57C039F-90CC-462F-9081-7D166541C09A}"/>
      </w:docPartPr>
      <w:docPartBody>
        <w:p w:rsidR="00CC2F90" w:rsidRDefault="00CC2F90">
          <w:pPr>
            <w:pStyle w:val="2DF6A84144BD4414B92B4213D772A351"/>
          </w:pPr>
          <w:r w:rsidRPr="00721172">
            <w:rPr>
              <w:rStyle w:val="ZeichenformatIndividuell"/>
            </w:rPr>
            <w:t>Bezeichnung des Verantwortlichen</w:t>
          </w:r>
        </w:p>
      </w:docPartBody>
    </w:docPart>
    <w:docPart>
      <w:docPartPr>
        <w:name w:val="715B13DAB27044708D1A534A1E96B42F"/>
        <w:category>
          <w:name w:val="Allgemein"/>
          <w:gallery w:val="placeholder"/>
        </w:category>
        <w:types>
          <w:type w:val="bbPlcHdr"/>
        </w:types>
        <w:behaviors>
          <w:behavior w:val="content"/>
        </w:behaviors>
        <w:guid w:val="{04E63810-26ED-42BA-B1E4-2B532D241A23}"/>
      </w:docPartPr>
      <w:docPartBody>
        <w:p w:rsidR="00CC2F90" w:rsidRDefault="00CC2F90">
          <w:pPr>
            <w:pStyle w:val="715B13DAB27044708D1A534A1E96B42F"/>
          </w:pPr>
          <w:r w:rsidRPr="007A171A">
            <w:rPr>
              <w:rStyle w:val="ZeichenformatIndividuell"/>
            </w:rPr>
            <w:t>Vertragspartner</w:t>
          </w:r>
        </w:p>
      </w:docPartBody>
    </w:docPart>
    <w:docPart>
      <w:docPartPr>
        <w:name w:val="7B3C957E97134F93BEF356270DD29D4C"/>
        <w:category>
          <w:name w:val="Allgemein"/>
          <w:gallery w:val="placeholder"/>
        </w:category>
        <w:types>
          <w:type w:val="bbPlcHdr"/>
        </w:types>
        <w:behaviors>
          <w:behavior w:val="content"/>
        </w:behaviors>
        <w:guid w:val="{E66B02C9-52A9-4ECC-BFEF-43D3030EF62D}"/>
      </w:docPartPr>
      <w:docPartBody>
        <w:p w:rsidR="00CC2F90" w:rsidRDefault="00CC2F90">
          <w:pPr>
            <w:pStyle w:val="7B3C957E97134F93BEF356270DD29D4C"/>
          </w:pPr>
          <w:r w:rsidRPr="00094F9C">
            <w:rPr>
              <w:rStyle w:val="ZeichenformatIndividuell"/>
            </w:rPr>
            <w:t>Weisungsbefugter eintragen</w:t>
          </w:r>
        </w:p>
      </w:docPartBody>
    </w:docPart>
    <w:docPart>
      <w:docPartPr>
        <w:name w:val="860C35EFF4614567BA14D154FF01CB80"/>
        <w:category>
          <w:name w:val="Allgemein"/>
          <w:gallery w:val="placeholder"/>
        </w:category>
        <w:types>
          <w:type w:val="bbPlcHdr"/>
        </w:types>
        <w:behaviors>
          <w:behavior w:val="content"/>
        </w:behaviors>
        <w:guid w:val="{0D317F48-824E-4AF6-AD47-1530BCACB735}"/>
      </w:docPartPr>
      <w:docPartBody>
        <w:p w:rsidR="00CC2F90" w:rsidRDefault="00CC2F90">
          <w:pPr>
            <w:pStyle w:val="860C35EFF4614567BA14D154FF01CB80"/>
          </w:pPr>
          <w:r w:rsidRPr="001F42AA">
            <w:rPr>
              <w:rStyle w:val="ZeichenformatIndividuell"/>
            </w:rPr>
            <w:t>Stellvertreter eintragen</w:t>
          </w:r>
        </w:p>
      </w:docPartBody>
    </w:docPart>
    <w:docPart>
      <w:docPartPr>
        <w:name w:val="BEDD09329C344A73BDB675FA2B8934D5"/>
        <w:category>
          <w:name w:val="Allgemein"/>
          <w:gallery w:val="placeholder"/>
        </w:category>
        <w:types>
          <w:type w:val="bbPlcHdr"/>
        </w:types>
        <w:behaviors>
          <w:behavior w:val="content"/>
        </w:behaviors>
        <w:guid w:val="{F19F053E-9D13-4C80-80A3-CE2C634D6080}"/>
      </w:docPartPr>
      <w:docPartBody>
        <w:p w:rsidR="00CC2F90" w:rsidRDefault="00CC2F90">
          <w:pPr>
            <w:pStyle w:val="BEDD09329C344A73BDB675FA2B8934D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51E8188A3B7A4EACB457CF359A083599"/>
        <w:category>
          <w:name w:val="Allgemein"/>
          <w:gallery w:val="placeholder"/>
        </w:category>
        <w:types>
          <w:type w:val="bbPlcHdr"/>
        </w:types>
        <w:behaviors>
          <w:behavior w:val="content"/>
        </w:behaviors>
        <w:guid w:val="{8281557D-FDAC-473F-9A78-BA24D49B2E93}"/>
      </w:docPartPr>
      <w:docPartBody>
        <w:p w:rsidR="00CC2F90" w:rsidRDefault="00CC2F90">
          <w:pPr>
            <w:pStyle w:val="51E8188A3B7A4EACB457CF359A083599"/>
          </w:pPr>
          <w:r w:rsidRPr="00094F9C">
            <w:rPr>
              <w:rStyle w:val="ZeichenformatIndividuell"/>
            </w:rPr>
            <w:t>Weisungsbefugter eintragen</w:t>
          </w:r>
        </w:p>
      </w:docPartBody>
    </w:docPart>
    <w:docPart>
      <w:docPartPr>
        <w:name w:val="F69B672DB50840F19F7C02ED055684AB"/>
        <w:category>
          <w:name w:val="Allgemein"/>
          <w:gallery w:val="placeholder"/>
        </w:category>
        <w:types>
          <w:type w:val="bbPlcHdr"/>
        </w:types>
        <w:behaviors>
          <w:behavior w:val="content"/>
        </w:behaviors>
        <w:guid w:val="{F017EBA8-FCE7-4594-BED6-18E11C733C9C}"/>
      </w:docPartPr>
      <w:docPartBody>
        <w:p w:rsidR="00CC2F90" w:rsidRDefault="00CC2F90">
          <w:pPr>
            <w:pStyle w:val="F69B672DB50840F19F7C02ED055684AB"/>
          </w:pPr>
          <w:r w:rsidRPr="001F42AA">
            <w:rPr>
              <w:rStyle w:val="ZeichenformatIndividuell"/>
            </w:rPr>
            <w:t>Stellvertreter eintragen</w:t>
          </w:r>
        </w:p>
      </w:docPartBody>
    </w:docPart>
    <w:docPart>
      <w:docPartPr>
        <w:name w:val="45639556FA9541FD9C250A209336A155"/>
        <w:category>
          <w:name w:val="Allgemein"/>
          <w:gallery w:val="placeholder"/>
        </w:category>
        <w:types>
          <w:type w:val="bbPlcHdr"/>
        </w:types>
        <w:behaviors>
          <w:behavior w:val="content"/>
        </w:behaviors>
        <w:guid w:val="{B02EAD35-2687-4AE7-B8BF-4E5776EE80B3}"/>
      </w:docPartPr>
      <w:docPartBody>
        <w:p w:rsidR="00CC2F90" w:rsidRDefault="00CC2F90">
          <w:pPr>
            <w:pStyle w:val="45639556FA9541FD9C250A209336A15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F1A9DB8418F541849D40459AAA2117E4"/>
        <w:category>
          <w:name w:val="Allgemein"/>
          <w:gallery w:val="placeholder"/>
        </w:category>
        <w:types>
          <w:type w:val="bbPlcHdr"/>
        </w:types>
        <w:behaviors>
          <w:behavior w:val="content"/>
        </w:behaviors>
        <w:guid w:val="{0E5501C9-8EF9-4EF0-8969-718AF77F42DF}"/>
      </w:docPartPr>
      <w:docPartBody>
        <w:p w:rsidR="00CC2F90" w:rsidRDefault="00CC2F90">
          <w:pPr>
            <w:pStyle w:val="F1A9DB8418F541849D40459AAA2117E4"/>
          </w:pPr>
          <w:r w:rsidRPr="00094F9C">
            <w:rPr>
              <w:rStyle w:val="ZeichenformatIndividuell"/>
            </w:rPr>
            <w:t>Datum</w:t>
          </w:r>
        </w:p>
      </w:docPartBody>
    </w:docPart>
    <w:docPart>
      <w:docPartPr>
        <w:name w:val="AD6B17B0748B4D78ADD576F2CD06315B"/>
        <w:category>
          <w:name w:val="Allgemein"/>
          <w:gallery w:val="placeholder"/>
        </w:category>
        <w:types>
          <w:type w:val="bbPlcHdr"/>
        </w:types>
        <w:behaviors>
          <w:behavior w:val="content"/>
        </w:behaviors>
        <w:guid w:val="{FAB22E55-5A37-4E66-831F-BF083E6DB934}"/>
      </w:docPartPr>
      <w:docPartBody>
        <w:p w:rsidR="00CC2F90" w:rsidRDefault="00CC2F90">
          <w:pPr>
            <w:pStyle w:val="AD6B17B0748B4D78ADD576F2CD06315B"/>
          </w:pPr>
          <w:r w:rsidRPr="00B85AE0">
            <w:rPr>
              <w:rStyle w:val="ZeichenformatIndividuell"/>
            </w:rPr>
            <w:t>Bezeichnung des Verantwortlichen</w:t>
          </w:r>
        </w:p>
      </w:docPartBody>
    </w:docPart>
    <w:docPart>
      <w:docPartPr>
        <w:name w:val="225A1C50ACC2488DAA3342C35792B0A0"/>
        <w:category>
          <w:name w:val="Allgemein"/>
          <w:gallery w:val="placeholder"/>
        </w:category>
        <w:types>
          <w:type w:val="bbPlcHdr"/>
        </w:types>
        <w:behaviors>
          <w:behavior w:val="content"/>
        </w:behaviors>
        <w:guid w:val="{66C5BAB2-9EE0-4032-9CAF-CEDD50FCFDEB}"/>
      </w:docPartPr>
      <w:docPartBody>
        <w:p w:rsidR="00CC2F90" w:rsidRDefault="00CC2F90">
          <w:pPr>
            <w:pStyle w:val="225A1C50ACC2488DAA3342C35792B0A0"/>
          </w:pPr>
          <w:r w:rsidRPr="007A171A">
            <w:rPr>
              <w:rStyle w:val="ZeichenformatIndividuell"/>
            </w:rPr>
            <w:t>Vertragspartner</w:t>
          </w:r>
        </w:p>
      </w:docPartBody>
    </w:docPart>
    <w:docPart>
      <w:docPartPr>
        <w:name w:val="2702E95B893B4B0D887EBFB83C9C2E2A"/>
        <w:category>
          <w:name w:val="Allgemein"/>
          <w:gallery w:val="placeholder"/>
        </w:category>
        <w:types>
          <w:type w:val="bbPlcHdr"/>
        </w:types>
        <w:behaviors>
          <w:behavior w:val="content"/>
        </w:behaviors>
        <w:guid w:val="{C8CC584E-3C02-4631-933A-0486C5A0BB06}"/>
      </w:docPartPr>
      <w:docPartBody>
        <w:p w:rsidR="00CC2F90" w:rsidRDefault="00CC2F90">
          <w:pPr>
            <w:pStyle w:val="2702E95B893B4B0D887EBFB83C9C2E2A"/>
          </w:pPr>
          <w:r w:rsidRPr="00C26172">
            <w:rPr>
              <w:rStyle w:val="ZeichenformatIndividuell"/>
            </w:rPr>
            <w:t xml:space="preserve">Maßnahmen eintragen </w:t>
          </w:r>
        </w:p>
      </w:docPartBody>
    </w:docPart>
    <w:docPart>
      <w:docPartPr>
        <w:name w:val="FB4B941FAF8840C392279EA1A1E047B5"/>
        <w:category>
          <w:name w:val="Allgemein"/>
          <w:gallery w:val="placeholder"/>
        </w:category>
        <w:types>
          <w:type w:val="bbPlcHdr"/>
        </w:types>
        <w:behaviors>
          <w:behavior w:val="content"/>
        </w:behaviors>
        <w:guid w:val="{087A5187-D963-4E2C-B2C1-2843EFF4E67C}"/>
      </w:docPartPr>
      <w:docPartBody>
        <w:p w:rsidR="00CC2F90" w:rsidRDefault="00CC2F90">
          <w:pPr>
            <w:pStyle w:val="FB4B941FAF8840C392279EA1A1E047B5"/>
          </w:pPr>
          <w:r w:rsidRPr="00C26172">
            <w:rPr>
              <w:rStyle w:val="ZeichenformatIndividuell"/>
            </w:rPr>
            <w:t>Maßnahmen eintragen oder Feld leer lassen</w:t>
          </w:r>
        </w:p>
      </w:docPartBody>
    </w:docPart>
    <w:docPart>
      <w:docPartPr>
        <w:name w:val="B073A841B4794C9CB8EE7EF296A99213"/>
        <w:category>
          <w:name w:val="Allgemein"/>
          <w:gallery w:val="placeholder"/>
        </w:category>
        <w:types>
          <w:type w:val="bbPlcHdr"/>
        </w:types>
        <w:behaviors>
          <w:behavior w:val="content"/>
        </w:behaviors>
        <w:guid w:val="{07BF0AA3-7BBF-453C-868F-13A3DF2243EA}"/>
      </w:docPartPr>
      <w:docPartBody>
        <w:p w:rsidR="00CC2F90" w:rsidRDefault="00CC2F90">
          <w:pPr>
            <w:pStyle w:val="B073A841B4794C9CB8EE7EF296A99213"/>
          </w:pPr>
          <w:r w:rsidRPr="00C26172">
            <w:rPr>
              <w:rStyle w:val="ZeichenformatIndividuell"/>
            </w:rPr>
            <w:t>Maßnahmen eintragen oder Feld leer lassen</w:t>
          </w:r>
          <w:r>
            <w:rPr>
              <w:rStyle w:val="ZeichenformatIndividuell"/>
            </w:rPr>
            <w:t xml:space="preserve"> wenn nicht zutreffend</w:t>
          </w:r>
        </w:p>
      </w:docPartBody>
    </w:docPart>
    <w:docPart>
      <w:docPartPr>
        <w:name w:val="02B915083274414BBC618F503BF87693"/>
        <w:category>
          <w:name w:val="Allgemein"/>
          <w:gallery w:val="placeholder"/>
        </w:category>
        <w:types>
          <w:type w:val="bbPlcHdr"/>
        </w:types>
        <w:behaviors>
          <w:behavior w:val="content"/>
        </w:behaviors>
        <w:guid w:val="{42AFD86E-10B0-40CD-A25D-B3099A41DFFB}"/>
      </w:docPartPr>
      <w:docPartBody>
        <w:p w:rsidR="00CC2F90" w:rsidRDefault="00CC2F90">
          <w:pPr>
            <w:pStyle w:val="02B915083274414BBC618F503BF87693"/>
          </w:pPr>
          <w:r w:rsidRPr="00C26172">
            <w:rPr>
              <w:rStyle w:val="ZeichenformatIndividuell"/>
            </w:rPr>
            <w:t xml:space="preserve">Maßnahmen eintragen </w:t>
          </w:r>
        </w:p>
      </w:docPartBody>
    </w:docPart>
    <w:docPart>
      <w:docPartPr>
        <w:name w:val="794108E0422D4BB7B41824A3D15427C5"/>
        <w:category>
          <w:name w:val="Allgemein"/>
          <w:gallery w:val="placeholder"/>
        </w:category>
        <w:types>
          <w:type w:val="bbPlcHdr"/>
        </w:types>
        <w:behaviors>
          <w:behavior w:val="content"/>
        </w:behaviors>
        <w:guid w:val="{1BC8878A-400E-4815-A064-0B452518503D}"/>
      </w:docPartPr>
      <w:docPartBody>
        <w:p w:rsidR="00CC2F90" w:rsidRDefault="00CC2F90">
          <w:pPr>
            <w:pStyle w:val="794108E0422D4BB7B41824A3D15427C5"/>
          </w:pPr>
          <w:r w:rsidRPr="00C26172">
            <w:rPr>
              <w:rStyle w:val="ZeichenformatIndividuell"/>
            </w:rPr>
            <w:t>Maßnahmen eintragen oder Feld leer lassen</w:t>
          </w:r>
        </w:p>
      </w:docPartBody>
    </w:docPart>
    <w:docPart>
      <w:docPartPr>
        <w:name w:val="FB90F2ACBD9D48529FF57AEC4EDF1C6D"/>
        <w:category>
          <w:name w:val="Allgemein"/>
          <w:gallery w:val="placeholder"/>
        </w:category>
        <w:types>
          <w:type w:val="bbPlcHdr"/>
        </w:types>
        <w:behaviors>
          <w:behavior w:val="content"/>
        </w:behaviors>
        <w:guid w:val="{245A2EE3-41F0-4EAE-821C-D74AF007AEAB}"/>
      </w:docPartPr>
      <w:docPartBody>
        <w:p w:rsidR="00CC2F90" w:rsidRDefault="00CC2F90">
          <w:pPr>
            <w:pStyle w:val="FB90F2ACBD9D48529FF57AEC4EDF1C6D"/>
          </w:pPr>
          <w:r w:rsidRPr="00C26172">
            <w:rPr>
              <w:rStyle w:val="ZeichenformatIndividuell"/>
            </w:rPr>
            <w:t xml:space="preserve">Maßnahmen eintragen </w:t>
          </w:r>
        </w:p>
      </w:docPartBody>
    </w:docPart>
    <w:docPart>
      <w:docPartPr>
        <w:name w:val="C30A201F841E42A48822ECDBA115D402"/>
        <w:category>
          <w:name w:val="Allgemein"/>
          <w:gallery w:val="placeholder"/>
        </w:category>
        <w:types>
          <w:type w:val="bbPlcHdr"/>
        </w:types>
        <w:behaviors>
          <w:behavior w:val="content"/>
        </w:behaviors>
        <w:guid w:val="{8476775E-B5AE-41B9-AB9C-50A60FEEA363}"/>
      </w:docPartPr>
      <w:docPartBody>
        <w:p w:rsidR="00CC2F90" w:rsidRDefault="00CC2F90">
          <w:pPr>
            <w:pStyle w:val="C30A201F841E42A48822ECDBA115D402"/>
          </w:pPr>
          <w:r w:rsidRPr="00C26172">
            <w:rPr>
              <w:rStyle w:val="ZeichenformatIndividuell"/>
            </w:rPr>
            <w:t>Maßnahmen eintragen oder Feld leer lassen</w:t>
          </w:r>
        </w:p>
      </w:docPartBody>
    </w:docPart>
    <w:docPart>
      <w:docPartPr>
        <w:name w:val="EE25C5BF432443EDA57AA348319FFD2F"/>
        <w:category>
          <w:name w:val="Allgemein"/>
          <w:gallery w:val="placeholder"/>
        </w:category>
        <w:types>
          <w:type w:val="bbPlcHdr"/>
        </w:types>
        <w:behaviors>
          <w:behavior w:val="content"/>
        </w:behaviors>
        <w:guid w:val="{7BF9BE33-8FFA-4037-94CC-AE813731BC94}"/>
      </w:docPartPr>
      <w:docPartBody>
        <w:p w:rsidR="00CC2F90" w:rsidRDefault="00CC2F90">
          <w:pPr>
            <w:pStyle w:val="EE25C5BF432443EDA57AA348319FFD2F"/>
          </w:pPr>
          <w:r w:rsidRPr="00C26172">
            <w:rPr>
              <w:rStyle w:val="ZeichenformatIndividuell"/>
            </w:rPr>
            <w:t xml:space="preserve">Maßnahmen eintragen </w:t>
          </w:r>
        </w:p>
      </w:docPartBody>
    </w:docPart>
    <w:docPart>
      <w:docPartPr>
        <w:name w:val="7A746FFB23BD4256904AFD9B95094CF8"/>
        <w:category>
          <w:name w:val="Allgemein"/>
          <w:gallery w:val="placeholder"/>
        </w:category>
        <w:types>
          <w:type w:val="bbPlcHdr"/>
        </w:types>
        <w:behaviors>
          <w:behavior w:val="content"/>
        </w:behaviors>
        <w:guid w:val="{196AD703-6884-4F15-81AB-530D5EB92262}"/>
      </w:docPartPr>
      <w:docPartBody>
        <w:p w:rsidR="00CC2F90" w:rsidRDefault="00CC2F90">
          <w:pPr>
            <w:pStyle w:val="7A746FFB23BD4256904AFD9B95094CF8"/>
          </w:pPr>
          <w:r w:rsidRPr="00C26172">
            <w:rPr>
              <w:rStyle w:val="ZeichenformatIndividuell"/>
            </w:rPr>
            <w:t>Maßnahmen eintragen oder Feld leer lassen</w:t>
          </w:r>
        </w:p>
      </w:docPartBody>
    </w:docPart>
    <w:docPart>
      <w:docPartPr>
        <w:name w:val="D19AB4D4FAD1495A9A194B48CD2486DE"/>
        <w:category>
          <w:name w:val="Allgemein"/>
          <w:gallery w:val="placeholder"/>
        </w:category>
        <w:types>
          <w:type w:val="bbPlcHdr"/>
        </w:types>
        <w:behaviors>
          <w:behavior w:val="content"/>
        </w:behaviors>
        <w:guid w:val="{45F44BDB-04CD-4CFD-879B-64FED1A8594F}"/>
      </w:docPartPr>
      <w:docPartBody>
        <w:p w:rsidR="00CC2F90" w:rsidRDefault="00CC2F90">
          <w:pPr>
            <w:pStyle w:val="D19AB4D4FAD1495A9A194B48CD2486DE"/>
          </w:pPr>
          <w:r w:rsidRPr="00C26172">
            <w:rPr>
              <w:rStyle w:val="ZeichenformatIndividuell"/>
            </w:rPr>
            <w:t xml:space="preserve">Maßnahmen eintragen </w:t>
          </w:r>
        </w:p>
      </w:docPartBody>
    </w:docPart>
    <w:docPart>
      <w:docPartPr>
        <w:name w:val="177E6CE41FE546F48347A08F033C07E9"/>
        <w:category>
          <w:name w:val="Allgemein"/>
          <w:gallery w:val="placeholder"/>
        </w:category>
        <w:types>
          <w:type w:val="bbPlcHdr"/>
        </w:types>
        <w:behaviors>
          <w:behavior w:val="content"/>
        </w:behaviors>
        <w:guid w:val="{7A6A3AE7-DBCF-4665-9567-DF651BB4DCF3}"/>
      </w:docPartPr>
      <w:docPartBody>
        <w:p w:rsidR="00CC2F90" w:rsidRDefault="00CC2F90">
          <w:pPr>
            <w:pStyle w:val="177E6CE41FE546F48347A08F033C07E9"/>
          </w:pPr>
          <w:r w:rsidRPr="00C26172">
            <w:rPr>
              <w:rStyle w:val="ZeichenformatIndividuell"/>
            </w:rPr>
            <w:t>Maßnahmen eintragen oder Feld leer lassen</w:t>
          </w:r>
        </w:p>
      </w:docPartBody>
    </w:docPart>
    <w:docPart>
      <w:docPartPr>
        <w:name w:val="09BBF5B7AF5F4986B327FC67DCCAC3FC"/>
        <w:category>
          <w:name w:val="Allgemein"/>
          <w:gallery w:val="placeholder"/>
        </w:category>
        <w:types>
          <w:type w:val="bbPlcHdr"/>
        </w:types>
        <w:behaviors>
          <w:behavior w:val="content"/>
        </w:behaviors>
        <w:guid w:val="{556BA0A1-1FCA-4CEE-B47A-44877A89ABB4}"/>
      </w:docPartPr>
      <w:docPartBody>
        <w:p w:rsidR="00CC2F90" w:rsidRDefault="00CC2F90">
          <w:pPr>
            <w:pStyle w:val="09BBF5B7AF5F4986B327FC67DCCAC3FC"/>
          </w:pPr>
          <w:r w:rsidRPr="00C26172">
            <w:rPr>
              <w:rStyle w:val="ZeichenformatIndividuell"/>
            </w:rPr>
            <w:t xml:space="preserve">Maßnahmen eintragen </w:t>
          </w:r>
        </w:p>
      </w:docPartBody>
    </w:docPart>
    <w:docPart>
      <w:docPartPr>
        <w:name w:val="F7842BBC214D46CB9FD309DFCD152EC0"/>
        <w:category>
          <w:name w:val="Allgemein"/>
          <w:gallery w:val="placeholder"/>
        </w:category>
        <w:types>
          <w:type w:val="bbPlcHdr"/>
        </w:types>
        <w:behaviors>
          <w:behavior w:val="content"/>
        </w:behaviors>
        <w:guid w:val="{ECE5383D-A2F3-406A-A0D3-F1ED10C7304B}"/>
      </w:docPartPr>
      <w:docPartBody>
        <w:p w:rsidR="00CC2F90" w:rsidRDefault="00CC2F90">
          <w:pPr>
            <w:pStyle w:val="F7842BBC214D46CB9FD309DFCD152EC0"/>
          </w:pPr>
          <w:r w:rsidRPr="00C26172">
            <w:rPr>
              <w:rStyle w:val="ZeichenformatIndividuell"/>
            </w:rPr>
            <w:t>Maßnahmen eintragen oder Feld leer lassen</w:t>
          </w:r>
        </w:p>
      </w:docPartBody>
    </w:docPart>
    <w:docPart>
      <w:docPartPr>
        <w:name w:val="B6C3DB2D17334396A7F2F4ED43DF0F1B"/>
        <w:category>
          <w:name w:val="Allgemein"/>
          <w:gallery w:val="placeholder"/>
        </w:category>
        <w:types>
          <w:type w:val="bbPlcHdr"/>
        </w:types>
        <w:behaviors>
          <w:behavior w:val="content"/>
        </w:behaviors>
        <w:guid w:val="{DB6770E4-210E-42E0-B34A-DDCE52FBA74D}"/>
      </w:docPartPr>
      <w:docPartBody>
        <w:p w:rsidR="00CC2F90" w:rsidRDefault="00CC2F90">
          <w:pPr>
            <w:pStyle w:val="B6C3DB2D17334396A7F2F4ED43DF0F1B"/>
          </w:pPr>
          <w:r w:rsidRPr="00C26172">
            <w:rPr>
              <w:rStyle w:val="ZeichenformatIndividuell"/>
            </w:rPr>
            <w:t xml:space="preserve">Maßnahmen eintragen </w:t>
          </w:r>
        </w:p>
      </w:docPartBody>
    </w:docPart>
    <w:docPart>
      <w:docPartPr>
        <w:name w:val="8834DB1D9FC8484E97D8E7B8697D1946"/>
        <w:category>
          <w:name w:val="Allgemein"/>
          <w:gallery w:val="placeholder"/>
        </w:category>
        <w:types>
          <w:type w:val="bbPlcHdr"/>
        </w:types>
        <w:behaviors>
          <w:behavior w:val="content"/>
        </w:behaviors>
        <w:guid w:val="{32201B92-F2C9-463C-A0AB-3E0678536B46}"/>
      </w:docPartPr>
      <w:docPartBody>
        <w:p w:rsidR="00CC2F90" w:rsidRDefault="00CC2F90">
          <w:pPr>
            <w:pStyle w:val="8834DB1D9FC8484E97D8E7B8697D1946"/>
          </w:pPr>
          <w:r w:rsidRPr="00C26172">
            <w:rPr>
              <w:rStyle w:val="ZeichenformatIndividuell"/>
            </w:rPr>
            <w:t>Maßnahmen eintragen oder Feld leer lassen</w:t>
          </w:r>
        </w:p>
      </w:docPartBody>
    </w:docPart>
    <w:docPart>
      <w:docPartPr>
        <w:name w:val="B2D695E7EB23421BB8140845A93420AA"/>
        <w:category>
          <w:name w:val="Allgemein"/>
          <w:gallery w:val="placeholder"/>
        </w:category>
        <w:types>
          <w:type w:val="bbPlcHdr"/>
        </w:types>
        <w:behaviors>
          <w:behavior w:val="content"/>
        </w:behaviors>
        <w:guid w:val="{FC0E51D7-14AE-469B-B6B7-6006F35FF23C}"/>
      </w:docPartPr>
      <w:docPartBody>
        <w:p w:rsidR="00CC2F90" w:rsidRDefault="00CC2F90">
          <w:pPr>
            <w:pStyle w:val="B2D695E7EB23421BB8140845A93420AA"/>
          </w:pPr>
          <w:r w:rsidRPr="00C26172">
            <w:rPr>
              <w:rStyle w:val="ZeichenformatIndividuell"/>
            </w:rPr>
            <w:t xml:space="preserve">Maßnahmen eintragen </w:t>
          </w:r>
        </w:p>
      </w:docPartBody>
    </w:docPart>
    <w:docPart>
      <w:docPartPr>
        <w:name w:val="6163D6906E894F529621E107FF156B65"/>
        <w:category>
          <w:name w:val="Allgemein"/>
          <w:gallery w:val="placeholder"/>
        </w:category>
        <w:types>
          <w:type w:val="bbPlcHdr"/>
        </w:types>
        <w:behaviors>
          <w:behavior w:val="content"/>
        </w:behaviors>
        <w:guid w:val="{640D03C4-00D1-47F3-9F6C-5D59DCCEF2E8}"/>
      </w:docPartPr>
      <w:docPartBody>
        <w:p w:rsidR="00CC2F90" w:rsidRDefault="00CC2F90">
          <w:pPr>
            <w:pStyle w:val="6163D6906E894F529621E107FF156B65"/>
          </w:pPr>
          <w:r w:rsidRPr="00C26172">
            <w:rPr>
              <w:rStyle w:val="ZeichenformatIndividuell"/>
            </w:rPr>
            <w:t>Maßnahmen eintragen oder Feld leer lassen</w:t>
          </w:r>
        </w:p>
      </w:docPartBody>
    </w:docPart>
    <w:docPart>
      <w:docPartPr>
        <w:name w:val="F134E3B19412476BB34972C4DB5C16FD"/>
        <w:category>
          <w:name w:val="Allgemein"/>
          <w:gallery w:val="placeholder"/>
        </w:category>
        <w:types>
          <w:type w:val="bbPlcHdr"/>
        </w:types>
        <w:behaviors>
          <w:behavior w:val="content"/>
        </w:behaviors>
        <w:guid w:val="{4C588A01-7515-4217-A100-9FB17857099A}"/>
      </w:docPartPr>
      <w:docPartBody>
        <w:p w:rsidR="00CC2F90" w:rsidRDefault="00CC2F90">
          <w:pPr>
            <w:pStyle w:val="F134E3B19412476BB34972C4DB5C16FD"/>
          </w:pPr>
          <w:r w:rsidRPr="00C26172">
            <w:rPr>
              <w:rStyle w:val="ZeichenformatIndividuell"/>
            </w:rPr>
            <w:t xml:space="preserve">Maßnahmen eintragen </w:t>
          </w:r>
        </w:p>
      </w:docPartBody>
    </w:docPart>
    <w:docPart>
      <w:docPartPr>
        <w:name w:val="69D1A394491342B7BF0F25A5187C0206"/>
        <w:category>
          <w:name w:val="Allgemein"/>
          <w:gallery w:val="placeholder"/>
        </w:category>
        <w:types>
          <w:type w:val="bbPlcHdr"/>
        </w:types>
        <w:behaviors>
          <w:behavior w:val="content"/>
        </w:behaviors>
        <w:guid w:val="{DAF49014-89CD-46F6-8CDB-E28D85A47FA4}"/>
      </w:docPartPr>
      <w:docPartBody>
        <w:p w:rsidR="00CC2F90" w:rsidRDefault="00CC2F90">
          <w:pPr>
            <w:pStyle w:val="69D1A394491342B7BF0F25A5187C0206"/>
          </w:pPr>
          <w:r w:rsidRPr="00C26172">
            <w:rPr>
              <w:rStyle w:val="ZeichenformatIndividuell"/>
            </w:rPr>
            <w:t>Maßnahmen eintragen oder Feld leer lassen</w:t>
          </w:r>
        </w:p>
      </w:docPartBody>
    </w:docPart>
    <w:docPart>
      <w:docPartPr>
        <w:name w:val="AC468A7EF02F44889A6D401FD9D96696"/>
        <w:category>
          <w:name w:val="Allgemein"/>
          <w:gallery w:val="placeholder"/>
        </w:category>
        <w:types>
          <w:type w:val="bbPlcHdr"/>
        </w:types>
        <w:behaviors>
          <w:behavior w:val="content"/>
        </w:behaviors>
        <w:guid w:val="{4E9E840D-F5B4-4B98-8ACF-929D958E7772}"/>
      </w:docPartPr>
      <w:docPartBody>
        <w:p w:rsidR="00CC2F90" w:rsidRDefault="00CC2F90">
          <w:pPr>
            <w:pStyle w:val="AC468A7EF02F44889A6D401FD9D96696"/>
          </w:pPr>
          <w:r w:rsidRPr="00C26172">
            <w:rPr>
              <w:rStyle w:val="ZeichenformatIndividuell"/>
            </w:rPr>
            <w:t xml:space="preserve">Maßnahmen eintragen </w:t>
          </w:r>
        </w:p>
      </w:docPartBody>
    </w:docPart>
    <w:docPart>
      <w:docPartPr>
        <w:name w:val="BC33D3F571A846D8A3A95CC04A26D88F"/>
        <w:category>
          <w:name w:val="Allgemein"/>
          <w:gallery w:val="placeholder"/>
        </w:category>
        <w:types>
          <w:type w:val="bbPlcHdr"/>
        </w:types>
        <w:behaviors>
          <w:behavior w:val="content"/>
        </w:behaviors>
        <w:guid w:val="{0CBA193E-106D-4CB7-A681-2E4F67874C28}"/>
      </w:docPartPr>
      <w:docPartBody>
        <w:p w:rsidR="00CC2F90" w:rsidRDefault="00CC2F90">
          <w:pPr>
            <w:pStyle w:val="BC33D3F571A846D8A3A95CC04A26D88F"/>
          </w:pPr>
          <w:r w:rsidRPr="00C26172">
            <w:rPr>
              <w:rStyle w:val="ZeichenformatIndividuell"/>
            </w:rPr>
            <w:t>Maßnahmen eintragen oder Feld leer lassen</w:t>
          </w:r>
        </w:p>
      </w:docPartBody>
    </w:docPart>
    <w:docPart>
      <w:docPartPr>
        <w:name w:val="93D1E6A5BC6C4605B945FB991C6282D0"/>
        <w:category>
          <w:name w:val="Allgemein"/>
          <w:gallery w:val="placeholder"/>
        </w:category>
        <w:types>
          <w:type w:val="bbPlcHdr"/>
        </w:types>
        <w:behaviors>
          <w:behavior w:val="content"/>
        </w:behaviors>
        <w:guid w:val="{6E57E052-3630-4320-B595-4B0F8E66BB3C}"/>
      </w:docPartPr>
      <w:docPartBody>
        <w:p w:rsidR="00CC2F90" w:rsidRDefault="00CC2F90">
          <w:pPr>
            <w:pStyle w:val="93D1E6A5BC6C4605B945FB991C6282D0"/>
          </w:pPr>
          <w:r w:rsidRPr="00C26172">
            <w:rPr>
              <w:rStyle w:val="ZeichenformatIndividuell"/>
            </w:rPr>
            <w:t xml:space="preserve">Maßnahmen eintragen </w:t>
          </w:r>
        </w:p>
      </w:docPartBody>
    </w:docPart>
    <w:docPart>
      <w:docPartPr>
        <w:name w:val="27CE452CCDB84FB4A3B298817299571D"/>
        <w:category>
          <w:name w:val="Allgemein"/>
          <w:gallery w:val="placeholder"/>
        </w:category>
        <w:types>
          <w:type w:val="bbPlcHdr"/>
        </w:types>
        <w:behaviors>
          <w:behavior w:val="content"/>
        </w:behaviors>
        <w:guid w:val="{F9BA6F86-12F2-4143-A14C-E400D0E3D4AB}"/>
      </w:docPartPr>
      <w:docPartBody>
        <w:p w:rsidR="00CC2F90" w:rsidRDefault="00CC2F90">
          <w:pPr>
            <w:pStyle w:val="27CE452CCDB84FB4A3B298817299571D"/>
          </w:pPr>
          <w:r w:rsidRPr="00C26172">
            <w:rPr>
              <w:rStyle w:val="ZeichenformatIndividuell"/>
            </w:rPr>
            <w:t>Maßnahmen eintragen oder Feld leer lassen</w:t>
          </w:r>
        </w:p>
      </w:docPartBody>
    </w:docPart>
    <w:docPart>
      <w:docPartPr>
        <w:name w:val="E63B45090A3A42DBB1DC9D0C56331516"/>
        <w:category>
          <w:name w:val="Allgemein"/>
          <w:gallery w:val="placeholder"/>
        </w:category>
        <w:types>
          <w:type w:val="bbPlcHdr"/>
        </w:types>
        <w:behaviors>
          <w:behavior w:val="content"/>
        </w:behaviors>
        <w:guid w:val="{CDA665CC-5A70-428A-B0FD-9B786D2DFF77}"/>
      </w:docPartPr>
      <w:docPartBody>
        <w:p w:rsidR="00CC2F90" w:rsidRDefault="00CC2F90">
          <w:pPr>
            <w:pStyle w:val="E63B45090A3A42DBB1DC9D0C56331516"/>
          </w:pPr>
          <w:r w:rsidRPr="00C26172">
            <w:rPr>
              <w:rStyle w:val="ZeichenformatIndividuell"/>
            </w:rPr>
            <w:t xml:space="preserve">Maßnahmen eintragen </w:t>
          </w:r>
        </w:p>
      </w:docPartBody>
    </w:docPart>
    <w:docPart>
      <w:docPartPr>
        <w:name w:val="C4AB3C76527B47338CDCB7425CBFE5F6"/>
        <w:category>
          <w:name w:val="Allgemein"/>
          <w:gallery w:val="placeholder"/>
        </w:category>
        <w:types>
          <w:type w:val="bbPlcHdr"/>
        </w:types>
        <w:behaviors>
          <w:behavior w:val="content"/>
        </w:behaviors>
        <w:guid w:val="{435F4026-4EF0-4D47-8524-ADAC9570CAA9}"/>
      </w:docPartPr>
      <w:docPartBody>
        <w:p w:rsidR="00CC2F90" w:rsidRDefault="00CC2F90">
          <w:pPr>
            <w:pStyle w:val="C4AB3C76527B47338CDCB7425CBFE5F6"/>
          </w:pPr>
          <w:r w:rsidRPr="00C26172">
            <w:rPr>
              <w:rStyle w:val="ZeichenformatIndividuell"/>
            </w:rPr>
            <w:t>Maßnahmen eintragen oder Feld leer lassen</w:t>
          </w:r>
        </w:p>
      </w:docPartBody>
    </w:docPart>
    <w:docPart>
      <w:docPartPr>
        <w:name w:val="842B98EB28DC498997683E4F724888FC"/>
        <w:category>
          <w:name w:val="Allgemein"/>
          <w:gallery w:val="placeholder"/>
        </w:category>
        <w:types>
          <w:type w:val="bbPlcHdr"/>
        </w:types>
        <w:behaviors>
          <w:behavior w:val="content"/>
        </w:behaviors>
        <w:guid w:val="{4E6485C0-0F63-4F19-83BB-403CB9AB15D7}"/>
      </w:docPartPr>
      <w:docPartBody>
        <w:p w:rsidR="00CC2F90" w:rsidRDefault="00CC2F90">
          <w:pPr>
            <w:pStyle w:val="842B98EB28DC498997683E4F724888FC"/>
          </w:pPr>
          <w:r w:rsidRPr="00C26172">
            <w:rPr>
              <w:rStyle w:val="ZeichenformatIndividuell"/>
            </w:rPr>
            <w:t xml:space="preserve">Maßnahmen eintragen </w:t>
          </w:r>
        </w:p>
      </w:docPartBody>
    </w:docPart>
    <w:docPart>
      <w:docPartPr>
        <w:name w:val="903C5AF4DF1E4D04BFDFCB7E055EDA37"/>
        <w:category>
          <w:name w:val="Allgemein"/>
          <w:gallery w:val="placeholder"/>
        </w:category>
        <w:types>
          <w:type w:val="bbPlcHdr"/>
        </w:types>
        <w:behaviors>
          <w:behavior w:val="content"/>
        </w:behaviors>
        <w:guid w:val="{AFD61DB1-FDC9-4152-B0E8-E7FC6A755855}"/>
      </w:docPartPr>
      <w:docPartBody>
        <w:p w:rsidR="00CC2F90" w:rsidRDefault="00CC2F90">
          <w:pPr>
            <w:pStyle w:val="903C5AF4DF1E4D04BFDFCB7E055EDA37"/>
          </w:pPr>
          <w:r w:rsidRPr="00C26172">
            <w:rPr>
              <w:rStyle w:val="ZeichenformatIndividuell"/>
            </w:rPr>
            <w:t>Maßnahmen eintragen oder Feld leer lassen</w:t>
          </w:r>
        </w:p>
      </w:docPartBody>
    </w:docPart>
    <w:docPart>
      <w:docPartPr>
        <w:name w:val="1743404EEAC2460EAD3D01598C8861C1"/>
        <w:category>
          <w:name w:val="Allgemein"/>
          <w:gallery w:val="placeholder"/>
        </w:category>
        <w:types>
          <w:type w:val="bbPlcHdr"/>
        </w:types>
        <w:behaviors>
          <w:behavior w:val="content"/>
        </w:behaviors>
        <w:guid w:val="{513F2FED-E56D-4FC0-A37C-AC20627525B5}"/>
      </w:docPartPr>
      <w:docPartBody>
        <w:p w:rsidR="00CC2F90" w:rsidRDefault="00CC2F90">
          <w:pPr>
            <w:pStyle w:val="1743404EEAC2460EAD3D01598C8861C1"/>
          </w:pPr>
          <w:r w:rsidRPr="00C26172">
            <w:rPr>
              <w:rStyle w:val="ZeichenformatIndividuell"/>
            </w:rPr>
            <w:t xml:space="preserve">Maßnahmen eintragen </w:t>
          </w:r>
        </w:p>
      </w:docPartBody>
    </w:docPart>
    <w:docPart>
      <w:docPartPr>
        <w:name w:val="BF6958DE32C4485684E18392BF2D1875"/>
        <w:category>
          <w:name w:val="Allgemein"/>
          <w:gallery w:val="placeholder"/>
        </w:category>
        <w:types>
          <w:type w:val="bbPlcHdr"/>
        </w:types>
        <w:behaviors>
          <w:behavior w:val="content"/>
        </w:behaviors>
        <w:guid w:val="{4C830907-1369-4957-AD3C-BEEC534248B7}"/>
      </w:docPartPr>
      <w:docPartBody>
        <w:p w:rsidR="00CC2F90" w:rsidRDefault="00CC2F90">
          <w:pPr>
            <w:pStyle w:val="BF6958DE32C4485684E18392BF2D1875"/>
          </w:pPr>
          <w:r w:rsidRPr="00C26172">
            <w:rPr>
              <w:rStyle w:val="ZeichenformatIndividuell"/>
            </w:rPr>
            <w:t>Maßnahmen eintragen oder Feld leer lassen</w:t>
          </w:r>
        </w:p>
      </w:docPartBody>
    </w:docPart>
    <w:docPart>
      <w:docPartPr>
        <w:name w:val="64C84B751CBA478A81D01B55A111C35B"/>
        <w:category>
          <w:name w:val="Allgemein"/>
          <w:gallery w:val="placeholder"/>
        </w:category>
        <w:types>
          <w:type w:val="bbPlcHdr"/>
        </w:types>
        <w:behaviors>
          <w:behavior w:val="content"/>
        </w:behaviors>
        <w:guid w:val="{74D2243D-A97F-4BD4-97D1-72204653E42A}"/>
      </w:docPartPr>
      <w:docPartBody>
        <w:p w:rsidR="00CC2F90" w:rsidRDefault="00CC2F90">
          <w:pPr>
            <w:pStyle w:val="64C84B751CBA478A81D01B55A111C35B"/>
          </w:pPr>
          <w:r w:rsidRPr="00C26172">
            <w:rPr>
              <w:rStyle w:val="ZeichenformatIndividuell"/>
            </w:rPr>
            <w:t xml:space="preserve">Maßnahmen eintragen </w:t>
          </w:r>
        </w:p>
      </w:docPartBody>
    </w:docPart>
    <w:docPart>
      <w:docPartPr>
        <w:name w:val="A6E31737B3FA4C11B7F0BBE3CD6EA62A"/>
        <w:category>
          <w:name w:val="Allgemein"/>
          <w:gallery w:val="placeholder"/>
        </w:category>
        <w:types>
          <w:type w:val="bbPlcHdr"/>
        </w:types>
        <w:behaviors>
          <w:behavior w:val="content"/>
        </w:behaviors>
        <w:guid w:val="{6A50D40A-647D-493D-8568-E4363C3D5218}"/>
      </w:docPartPr>
      <w:docPartBody>
        <w:p w:rsidR="00CC2F90" w:rsidRDefault="00CC2F90">
          <w:pPr>
            <w:pStyle w:val="A6E31737B3FA4C11B7F0BBE3CD6EA62A"/>
          </w:pPr>
          <w:r w:rsidRPr="00C26172">
            <w:rPr>
              <w:rStyle w:val="ZeichenformatIndividuell"/>
            </w:rPr>
            <w:t>Maßnahmen eintragen oder Feld leer lassen</w:t>
          </w:r>
        </w:p>
      </w:docPartBody>
    </w:docPart>
    <w:docPart>
      <w:docPartPr>
        <w:name w:val="74E34D4F28F6482AB23445D815DD6871"/>
        <w:category>
          <w:name w:val="Allgemein"/>
          <w:gallery w:val="placeholder"/>
        </w:category>
        <w:types>
          <w:type w:val="bbPlcHdr"/>
        </w:types>
        <w:behaviors>
          <w:behavior w:val="content"/>
        </w:behaviors>
        <w:guid w:val="{3BD4453D-22F8-49F6-9F79-25D788F3238C}"/>
      </w:docPartPr>
      <w:docPartBody>
        <w:p w:rsidR="00CC2F90" w:rsidRDefault="00CC2F90">
          <w:pPr>
            <w:pStyle w:val="74E34D4F28F6482AB23445D815DD6871"/>
          </w:pPr>
          <w:r w:rsidRPr="00C26172">
            <w:rPr>
              <w:rStyle w:val="ZeichenformatIndividuell"/>
            </w:rPr>
            <w:t xml:space="preserve">Maßnahmen eintragen </w:t>
          </w:r>
        </w:p>
      </w:docPartBody>
    </w:docPart>
    <w:docPart>
      <w:docPartPr>
        <w:name w:val="1218C753B7314521A6533B654210EBC0"/>
        <w:category>
          <w:name w:val="Allgemein"/>
          <w:gallery w:val="placeholder"/>
        </w:category>
        <w:types>
          <w:type w:val="bbPlcHdr"/>
        </w:types>
        <w:behaviors>
          <w:behavior w:val="content"/>
        </w:behaviors>
        <w:guid w:val="{CE9D10F8-2481-45C3-B9A3-8BD5465B653B}"/>
      </w:docPartPr>
      <w:docPartBody>
        <w:p w:rsidR="00CC2F90" w:rsidRDefault="00CC2F90">
          <w:pPr>
            <w:pStyle w:val="1218C753B7314521A6533B654210EBC0"/>
          </w:pPr>
          <w:r w:rsidRPr="00C26172">
            <w:rPr>
              <w:rStyle w:val="ZeichenformatIndividuell"/>
            </w:rPr>
            <w:t>Maßnahmen eintragen oder Feld leer lassen</w:t>
          </w:r>
        </w:p>
      </w:docPartBody>
    </w:docPart>
    <w:docPart>
      <w:docPartPr>
        <w:name w:val="7DB3FCC9C2B84C1FB8C0783791EDF8B7"/>
        <w:category>
          <w:name w:val="Allgemein"/>
          <w:gallery w:val="placeholder"/>
        </w:category>
        <w:types>
          <w:type w:val="bbPlcHdr"/>
        </w:types>
        <w:behaviors>
          <w:behavior w:val="content"/>
        </w:behaviors>
        <w:guid w:val="{148F77C7-AB0E-4540-94A5-61DECBF86A3A}"/>
      </w:docPartPr>
      <w:docPartBody>
        <w:p w:rsidR="00CC2F90" w:rsidRDefault="00CC2F90">
          <w:pPr>
            <w:pStyle w:val="7DB3FCC9C2B84C1FB8C0783791EDF8B7"/>
          </w:pPr>
          <w:r w:rsidRPr="00C26172">
            <w:rPr>
              <w:rStyle w:val="ZeichenformatIndividuell"/>
            </w:rPr>
            <w:t xml:space="preserve">Maßnahmen eintragen </w:t>
          </w:r>
        </w:p>
      </w:docPartBody>
    </w:docPart>
    <w:docPart>
      <w:docPartPr>
        <w:name w:val="05B8AE6A412C45808DFFEFC24FEBE6A8"/>
        <w:category>
          <w:name w:val="Allgemein"/>
          <w:gallery w:val="placeholder"/>
        </w:category>
        <w:types>
          <w:type w:val="bbPlcHdr"/>
        </w:types>
        <w:behaviors>
          <w:behavior w:val="content"/>
        </w:behaviors>
        <w:guid w:val="{BF60B4D4-96DA-42DB-A56D-351617B93687}"/>
      </w:docPartPr>
      <w:docPartBody>
        <w:p w:rsidR="00CC2F90" w:rsidRDefault="00CC2F90">
          <w:pPr>
            <w:pStyle w:val="05B8AE6A412C45808DFFEFC24FEBE6A8"/>
          </w:pPr>
          <w:r w:rsidRPr="00C26172">
            <w:rPr>
              <w:rStyle w:val="ZeichenformatIndividuell"/>
            </w:rPr>
            <w:t>Maßnahmen eintragen oder Feld leer lassen</w:t>
          </w:r>
        </w:p>
      </w:docPartBody>
    </w:docPart>
    <w:docPart>
      <w:docPartPr>
        <w:name w:val="FA7E019EEC7948C0A000D935794E3CCC"/>
        <w:category>
          <w:name w:val="Allgemein"/>
          <w:gallery w:val="placeholder"/>
        </w:category>
        <w:types>
          <w:type w:val="bbPlcHdr"/>
        </w:types>
        <w:behaviors>
          <w:behavior w:val="content"/>
        </w:behaviors>
        <w:guid w:val="{02493F72-77FF-44C9-B001-50FDD842A809}"/>
      </w:docPartPr>
      <w:docPartBody>
        <w:p w:rsidR="00CC2F90" w:rsidRDefault="00CC2F90">
          <w:pPr>
            <w:pStyle w:val="FA7E019EEC7948C0A000D935794E3CCC"/>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90"/>
    <w:rsid w:val="003045A3"/>
    <w:rsid w:val="00CC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E763DF888BA8479897D43C2402FE6B0E">
    <w:name w:val="E763DF888BA8479897D43C2402FE6B0E"/>
  </w:style>
  <w:style w:type="paragraph" w:customStyle="1" w:styleId="771099BFC3B54D42807A0CB45E19A709">
    <w:name w:val="771099BFC3B54D42807A0CB45E19A709"/>
  </w:style>
  <w:style w:type="paragraph" w:customStyle="1" w:styleId="DC2AFBF5D58E402BAF3DB0EFAA166826">
    <w:name w:val="DC2AFBF5D58E402BAF3DB0EFAA166826"/>
  </w:style>
  <w:style w:type="paragraph" w:customStyle="1" w:styleId="5539FE1DE43946908FA2B453A06D08E9">
    <w:name w:val="5539FE1DE43946908FA2B453A06D08E9"/>
  </w:style>
  <w:style w:type="paragraph" w:customStyle="1" w:styleId="978273E3FC144DAE8CE63FD4AB756EAB">
    <w:name w:val="978273E3FC144DAE8CE63FD4AB756EAB"/>
  </w:style>
  <w:style w:type="character" w:styleId="Platzhaltertext">
    <w:name w:val="Placeholder Text"/>
    <w:basedOn w:val="Absatz-Standardschriftart"/>
    <w:uiPriority w:val="99"/>
    <w:semiHidden/>
    <w:rPr>
      <w:color w:val="808080"/>
    </w:rPr>
  </w:style>
  <w:style w:type="paragraph" w:customStyle="1" w:styleId="4F7DA2C17AEA44609523F09B3C34415E">
    <w:name w:val="4F7DA2C17AEA44609523F09B3C34415E"/>
  </w:style>
  <w:style w:type="paragraph" w:customStyle="1" w:styleId="B339F992A9244CC4A98790E5A11CA8BB">
    <w:name w:val="B339F992A9244CC4A98790E5A11CA8BB"/>
  </w:style>
  <w:style w:type="paragraph" w:customStyle="1" w:styleId="E8B840D9B21F40EEA6A7CC124CAACFCE">
    <w:name w:val="E8B840D9B21F40EEA6A7CC124CAACFCE"/>
  </w:style>
  <w:style w:type="paragraph" w:customStyle="1" w:styleId="2DF6A84144BD4414B92B4213D772A351">
    <w:name w:val="2DF6A84144BD4414B92B4213D772A351"/>
  </w:style>
  <w:style w:type="paragraph" w:customStyle="1" w:styleId="715B13DAB27044708D1A534A1E96B42F">
    <w:name w:val="715B13DAB27044708D1A534A1E96B42F"/>
  </w:style>
  <w:style w:type="paragraph" w:customStyle="1" w:styleId="7B3C957E97134F93BEF356270DD29D4C">
    <w:name w:val="7B3C957E97134F93BEF356270DD29D4C"/>
  </w:style>
  <w:style w:type="paragraph" w:customStyle="1" w:styleId="860C35EFF4614567BA14D154FF01CB80">
    <w:name w:val="860C35EFF4614567BA14D154FF01CB80"/>
  </w:style>
  <w:style w:type="paragraph" w:customStyle="1" w:styleId="BEDD09329C344A73BDB675FA2B8934D5">
    <w:name w:val="BEDD09329C344A73BDB675FA2B8934D5"/>
  </w:style>
  <w:style w:type="paragraph" w:customStyle="1" w:styleId="51E8188A3B7A4EACB457CF359A083599">
    <w:name w:val="51E8188A3B7A4EACB457CF359A083599"/>
  </w:style>
  <w:style w:type="paragraph" w:customStyle="1" w:styleId="F69B672DB50840F19F7C02ED055684AB">
    <w:name w:val="F69B672DB50840F19F7C02ED055684AB"/>
  </w:style>
  <w:style w:type="paragraph" w:customStyle="1" w:styleId="45639556FA9541FD9C250A209336A155">
    <w:name w:val="45639556FA9541FD9C250A209336A155"/>
  </w:style>
  <w:style w:type="paragraph" w:customStyle="1" w:styleId="F1A9DB8418F541849D40459AAA2117E4">
    <w:name w:val="F1A9DB8418F541849D40459AAA2117E4"/>
  </w:style>
  <w:style w:type="paragraph" w:customStyle="1" w:styleId="AD6B17B0748B4D78ADD576F2CD06315B">
    <w:name w:val="AD6B17B0748B4D78ADD576F2CD06315B"/>
  </w:style>
  <w:style w:type="paragraph" w:customStyle="1" w:styleId="225A1C50ACC2488DAA3342C35792B0A0">
    <w:name w:val="225A1C50ACC2488DAA3342C35792B0A0"/>
  </w:style>
  <w:style w:type="paragraph" w:customStyle="1" w:styleId="2702E95B893B4B0D887EBFB83C9C2E2A">
    <w:name w:val="2702E95B893B4B0D887EBFB83C9C2E2A"/>
  </w:style>
  <w:style w:type="paragraph" w:customStyle="1" w:styleId="FB4B941FAF8840C392279EA1A1E047B5">
    <w:name w:val="FB4B941FAF8840C392279EA1A1E047B5"/>
  </w:style>
  <w:style w:type="paragraph" w:customStyle="1" w:styleId="B073A841B4794C9CB8EE7EF296A99213">
    <w:name w:val="B073A841B4794C9CB8EE7EF296A99213"/>
  </w:style>
  <w:style w:type="paragraph" w:customStyle="1" w:styleId="02B915083274414BBC618F503BF87693">
    <w:name w:val="02B915083274414BBC618F503BF87693"/>
  </w:style>
  <w:style w:type="paragraph" w:customStyle="1" w:styleId="794108E0422D4BB7B41824A3D15427C5">
    <w:name w:val="794108E0422D4BB7B41824A3D15427C5"/>
  </w:style>
  <w:style w:type="paragraph" w:customStyle="1" w:styleId="FB90F2ACBD9D48529FF57AEC4EDF1C6D">
    <w:name w:val="FB90F2ACBD9D48529FF57AEC4EDF1C6D"/>
  </w:style>
  <w:style w:type="paragraph" w:customStyle="1" w:styleId="C30A201F841E42A48822ECDBA115D402">
    <w:name w:val="C30A201F841E42A48822ECDBA115D402"/>
  </w:style>
  <w:style w:type="paragraph" w:customStyle="1" w:styleId="EE25C5BF432443EDA57AA348319FFD2F">
    <w:name w:val="EE25C5BF432443EDA57AA348319FFD2F"/>
  </w:style>
  <w:style w:type="paragraph" w:customStyle="1" w:styleId="7A746FFB23BD4256904AFD9B95094CF8">
    <w:name w:val="7A746FFB23BD4256904AFD9B95094CF8"/>
  </w:style>
  <w:style w:type="paragraph" w:customStyle="1" w:styleId="D19AB4D4FAD1495A9A194B48CD2486DE">
    <w:name w:val="D19AB4D4FAD1495A9A194B48CD2486DE"/>
  </w:style>
  <w:style w:type="paragraph" w:customStyle="1" w:styleId="177E6CE41FE546F48347A08F033C07E9">
    <w:name w:val="177E6CE41FE546F48347A08F033C07E9"/>
  </w:style>
  <w:style w:type="paragraph" w:customStyle="1" w:styleId="09BBF5B7AF5F4986B327FC67DCCAC3FC">
    <w:name w:val="09BBF5B7AF5F4986B327FC67DCCAC3FC"/>
  </w:style>
  <w:style w:type="paragraph" w:customStyle="1" w:styleId="F7842BBC214D46CB9FD309DFCD152EC0">
    <w:name w:val="F7842BBC214D46CB9FD309DFCD152EC0"/>
  </w:style>
  <w:style w:type="paragraph" w:customStyle="1" w:styleId="B6C3DB2D17334396A7F2F4ED43DF0F1B">
    <w:name w:val="B6C3DB2D17334396A7F2F4ED43DF0F1B"/>
  </w:style>
  <w:style w:type="paragraph" w:customStyle="1" w:styleId="8834DB1D9FC8484E97D8E7B8697D1946">
    <w:name w:val="8834DB1D9FC8484E97D8E7B8697D1946"/>
  </w:style>
  <w:style w:type="paragraph" w:customStyle="1" w:styleId="B2D695E7EB23421BB8140845A93420AA">
    <w:name w:val="B2D695E7EB23421BB8140845A93420AA"/>
  </w:style>
  <w:style w:type="paragraph" w:customStyle="1" w:styleId="6163D6906E894F529621E107FF156B65">
    <w:name w:val="6163D6906E894F529621E107FF156B65"/>
  </w:style>
  <w:style w:type="paragraph" w:customStyle="1" w:styleId="F134E3B19412476BB34972C4DB5C16FD">
    <w:name w:val="F134E3B19412476BB34972C4DB5C16FD"/>
  </w:style>
  <w:style w:type="paragraph" w:customStyle="1" w:styleId="69D1A394491342B7BF0F25A5187C0206">
    <w:name w:val="69D1A394491342B7BF0F25A5187C0206"/>
  </w:style>
  <w:style w:type="paragraph" w:customStyle="1" w:styleId="AC468A7EF02F44889A6D401FD9D96696">
    <w:name w:val="AC468A7EF02F44889A6D401FD9D96696"/>
  </w:style>
  <w:style w:type="paragraph" w:customStyle="1" w:styleId="BC33D3F571A846D8A3A95CC04A26D88F">
    <w:name w:val="BC33D3F571A846D8A3A95CC04A26D88F"/>
  </w:style>
  <w:style w:type="paragraph" w:customStyle="1" w:styleId="93D1E6A5BC6C4605B945FB991C6282D0">
    <w:name w:val="93D1E6A5BC6C4605B945FB991C6282D0"/>
  </w:style>
  <w:style w:type="paragraph" w:customStyle="1" w:styleId="27CE452CCDB84FB4A3B298817299571D">
    <w:name w:val="27CE452CCDB84FB4A3B298817299571D"/>
  </w:style>
  <w:style w:type="paragraph" w:customStyle="1" w:styleId="E63B45090A3A42DBB1DC9D0C56331516">
    <w:name w:val="E63B45090A3A42DBB1DC9D0C56331516"/>
  </w:style>
  <w:style w:type="paragraph" w:customStyle="1" w:styleId="C4AB3C76527B47338CDCB7425CBFE5F6">
    <w:name w:val="C4AB3C76527B47338CDCB7425CBFE5F6"/>
  </w:style>
  <w:style w:type="paragraph" w:customStyle="1" w:styleId="842B98EB28DC498997683E4F724888FC">
    <w:name w:val="842B98EB28DC498997683E4F724888FC"/>
  </w:style>
  <w:style w:type="paragraph" w:customStyle="1" w:styleId="903C5AF4DF1E4D04BFDFCB7E055EDA37">
    <w:name w:val="903C5AF4DF1E4D04BFDFCB7E055EDA37"/>
  </w:style>
  <w:style w:type="paragraph" w:customStyle="1" w:styleId="1743404EEAC2460EAD3D01598C8861C1">
    <w:name w:val="1743404EEAC2460EAD3D01598C8861C1"/>
  </w:style>
  <w:style w:type="paragraph" w:customStyle="1" w:styleId="BF6958DE32C4485684E18392BF2D1875">
    <w:name w:val="BF6958DE32C4485684E18392BF2D1875"/>
  </w:style>
  <w:style w:type="paragraph" w:customStyle="1" w:styleId="64C84B751CBA478A81D01B55A111C35B">
    <w:name w:val="64C84B751CBA478A81D01B55A111C35B"/>
  </w:style>
  <w:style w:type="paragraph" w:customStyle="1" w:styleId="A6E31737B3FA4C11B7F0BBE3CD6EA62A">
    <w:name w:val="A6E31737B3FA4C11B7F0BBE3CD6EA62A"/>
  </w:style>
  <w:style w:type="paragraph" w:customStyle="1" w:styleId="74E34D4F28F6482AB23445D815DD6871">
    <w:name w:val="74E34D4F28F6482AB23445D815DD6871"/>
  </w:style>
  <w:style w:type="paragraph" w:customStyle="1" w:styleId="1218C753B7314521A6533B654210EBC0">
    <w:name w:val="1218C753B7314521A6533B654210EBC0"/>
  </w:style>
  <w:style w:type="paragraph" w:customStyle="1" w:styleId="7DB3FCC9C2B84C1FB8C0783791EDF8B7">
    <w:name w:val="7DB3FCC9C2B84C1FB8C0783791EDF8B7"/>
  </w:style>
  <w:style w:type="paragraph" w:customStyle="1" w:styleId="05B8AE6A412C45808DFFEFC24FEBE6A8">
    <w:name w:val="05B8AE6A412C45808DFFEFC24FEBE6A8"/>
  </w:style>
  <w:style w:type="paragraph" w:customStyle="1" w:styleId="FA7E019EEC7948C0A000D935794E3CCC">
    <w:name w:val="FA7E019EEC7948C0A000D935794E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CE272886-7740-4CEC-9332-ED9A93C5C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Mustervereinbarung_Auftragsverarbeitung.dotx</Template>
  <TotalTime>0</TotalTime>
  <Pages>14</Pages>
  <Words>3834</Words>
  <Characters>24161</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Mustervereinabarung Auftragsverarbeitung</vt:lpstr>
    </vt:vector>
  </TitlesOfParts>
  <Company>Beschaffungsamt des BMI</Company>
  <LinksUpToDate>false</LinksUpToDate>
  <CharactersWithSpaces>27940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Müller, Alina (BeschA BN, ZIB14)</dc:creator>
  <cp:keywords/>
  <dc:description/>
  <cp:lastModifiedBy>Neufing, Lars (BeschA BN, ZIB14)</cp:lastModifiedBy>
  <cp:revision>3</cp:revision>
  <cp:lastPrinted>2025-06-04T14:27:00Z</cp:lastPrinted>
  <dcterms:created xsi:type="dcterms:W3CDTF">2026-07-23T11:06:00Z</dcterms:created>
  <dcterms:modified xsi:type="dcterms:W3CDTF">2026-08-06T06:57:00Z</dcterms:modified>
</cp:coreProperties>
</file>