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E763DF888BA8479897D43C2402FE6B0E"/>
          </w:placeholder>
        </w:sdtPr>
        <w:sdtEndPr/>
        <w:sdtContent>
          <w:r w:rsidR="00B669DF">
            <w:t>ZIB 14.</w:t>
          </w:r>
          <w:r w:rsidR="00E52C41">
            <w:t>10</w:t>
          </w:r>
          <w:r w:rsidR="00B669DF">
            <w:t xml:space="preserve"> - 991</w:t>
          </w:r>
          <w:r w:rsidR="00E52C41">
            <w:t>4</w:t>
          </w:r>
          <w:r w:rsidR="00B669DF">
            <w:t>/2</w:t>
          </w:r>
          <w:r w:rsidR="00E52C41">
            <w:t>6</w:t>
          </w:r>
          <w:r w:rsidR="00B669DF">
            <w:t xml:space="preserve">/VV : </w:t>
          </w:r>
          <w:r w:rsidR="003A1E64">
            <w:t>3</w:t>
          </w:r>
        </w:sdtContent>
      </w:sdt>
    </w:p>
    <w:p w:rsidR="00016B68" w:rsidRDefault="00591BB2" w:rsidP="00C01392">
      <w:pPr>
        <w:pStyle w:val="DBTitel"/>
      </w:pPr>
      <w:r w:rsidRPr="00591BB2">
        <w:t>Vereinbarung zur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0" w:name="_Hlk149821878"/>
    </w:p>
    <w:bookmarkEnd w:id="0" w:displacedByCustomXml="next"/>
    <w:sdt>
      <w:sdtPr>
        <w:alias w:val="Verantwortlicher"/>
        <w:tag w:val="Verantwortlicher"/>
        <w:id w:val="1058516948"/>
        <w:placeholder>
          <w:docPart w:val="771099BFC3B54D42807A0CB45E19A709"/>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DC2AFBF5D58E402BAF3DB0EFAA166826"/>
        </w:placeholder>
      </w:sdtPr>
      <w:sdtEndPr>
        <w:rPr>
          <w:rStyle w:val="ZeichenformatIndividuell"/>
          <w:color w:val="000000" w:themeColor="text1"/>
          <w:highlight w:val="yellow"/>
        </w:rPr>
      </w:sdtEndPr>
      <w:sdtContent>
        <w:p w:rsidR="00016B68" w:rsidRPr="00B669DF" w:rsidRDefault="00B669DF" w:rsidP="0017452F">
          <w:pPr>
            <w:pStyle w:val="DBStandardHervorhebung"/>
            <w:rPr>
              <w:rStyle w:val="ZeichenformatIndividuell"/>
              <w:color w:val="000000" w:themeColor="text1"/>
            </w:rPr>
          </w:pPr>
          <w:r w:rsidRPr="00B669DF">
            <w:rPr>
              <w:rStyle w:val="ZeichenformatIndividuell"/>
              <w:color w:val="000000" w:themeColor="text1"/>
              <w:highlight w:val="yellow"/>
            </w:rPr>
            <w:t>wird nach Zuschlag ergänzt</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B</w:t>
      </w:r>
      <w:r w:rsidR="005D126D">
        <w:t>f</w:t>
      </w:r>
      <w:r w:rsidRPr="000B34E6">
        <w:t>DI,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Inhaltsverzeichnis</w:t>
      </w:r>
    </w:p>
    <w:bookmarkStart w:id="1" w:name="_GoBack"/>
    <w:p w:rsidR="00DB5C64"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214551942" w:history="1">
        <w:r w:rsidR="00DB5C64" w:rsidRPr="00BC1DE5">
          <w:rPr>
            <w:rStyle w:val="Hyperlink"/>
            <w:noProof/>
          </w:rPr>
          <w:t>§ 1</w:t>
        </w:r>
        <w:r w:rsidR="00DB5C64">
          <w:rPr>
            <w:rFonts w:asciiTheme="minorHAnsi" w:eastAsiaTheme="minorEastAsia" w:hAnsiTheme="minorHAnsi"/>
            <w:noProof/>
            <w:lang w:eastAsia="de-DE"/>
          </w:rPr>
          <w:tab/>
        </w:r>
        <w:r w:rsidR="00DB5C64" w:rsidRPr="00BC1DE5">
          <w:rPr>
            <w:rStyle w:val="Hyperlink"/>
            <w:noProof/>
          </w:rPr>
          <w:t>Anwendungsbereich</w:t>
        </w:r>
        <w:r w:rsidR="00DB5C64">
          <w:rPr>
            <w:noProof/>
            <w:webHidden/>
          </w:rPr>
          <w:tab/>
        </w:r>
        <w:r w:rsidR="00DB5C64">
          <w:rPr>
            <w:noProof/>
            <w:webHidden/>
          </w:rPr>
          <w:fldChar w:fldCharType="begin"/>
        </w:r>
        <w:r w:rsidR="00DB5C64">
          <w:rPr>
            <w:noProof/>
            <w:webHidden/>
          </w:rPr>
          <w:instrText xml:space="preserve"> PAGEREF _Toc214551942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rsidR="00DB5C64" w:rsidRDefault="003A1E64">
      <w:pPr>
        <w:pStyle w:val="Verzeichnis1"/>
        <w:rPr>
          <w:rFonts w:asciiTheme="minorHAnsi" w:eastAsiaTheme="minorEastAsia" w:hAnsiTheme="minorHAnsi"/>
          <w:noProof/>
          <w:lang w:eastAsia="de-DE"/>
        </w:rPr>
      </w:pPr>
      <w:hyperlink w:anchor="_Toc214551943" w:history="1">
        <w:r w:rsidR="00DB5C64" w:rsidRPr="00BC1DE5">
          <w:rPr>
            <w:rStyle w:val="Hyperlink"/>
            <w:noProof/>
          </w:rPr>
          <w:t>§ 2</w:t>
        </w:r>
        <w:r w:rsidR="00DB5C64">
          <w:rPr>
            <w:rFonts w:asciiTheme="minorHAnsi" w:eastAsiaTheme="minorEastAsia" w:hAnsiTheme="minorHAnsi"/>
            <w:noProof/>
            <w:lang w:eastAsia="de-DE"/>
          </w:rPr>
          <w:tab/>
        </w:r>
        <w:r w:rsidR="00DB5C64" w:rsidRPr="00BC1DE5">
          <w:rPr>
            <w:rStyle w:val="Hyperlink"/>
            <w:noProof/>
          </w:rPr>
          <w:t>Konkretisierung des Auftragsinhalts</w:t>
        </w:r>
        <w:r w:rsidR="00DB5C64">
          <w:rPr>
            <w:noProof/>
            <w:webHidden/>
          </w:rPr>
          <w:tab/>
        </w:r>
        <w:r w:rsidR="00DB5C64">
          <w:rPr>
            <w:noProof/>
            <w:webHidden/>
          </w:rPr>
          <w:fldChar w:fldCharType="begin"/>
        </w:r>
        <w:r w:rsidR="00DB5C64">
          <w:rPr>
            <w:noProof/>
            <w:webHidden/>
          </w:rPr>
          <w:instrText xml:space="preserve"> PAGEREF _Toc214551943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rsidR="00DB5C64" w:rsidRDefault="003A1E64">
      <w:pPr>
        <w:pStyle w:val="Verzeichnis1"/>
        <w:rPr>
          <w:rFonts w:asciiTheme="minorHAnsi" w:eastAsiaTheme="minorEastAsia" w:hAnsiTheme="minorHAnsi"/>
          <w:noProof/>
          <w:lang w:eastAsia="de-DE"/>
        </w:rPr>
      </w:pPr>
      <w:hyperlink w:anchor="_Toc214551944" w:history="1">
        <w:r w:rsidR="00DB5C64" w:rsidRPr="00BC1DE5">
          <w:rPr>
            <w:rStyle w:val="Hyperlink"/>
            <w:noProof/>
          </w:rPr>
          <w:t>§ 3</w:t>
        </w:r>
        <w:r w:rsidR="00DB5C64">
          <w:rPr>
            <w:rFonts w:asciiTheme="minorHAnsi" w:eastAsiaTheme="minorEastAsia" w:hAnsiTheme="minorHAnsi"/>
            <w:noProof/>
            <w:lang w:eastAsia="de-DE"/>
          </w:rPr>
          <w:tab/>
        </w:r>
        <w:r w:rsidR="00DB5C64" w:rsidRPr="00BC1DE5">
          <w:rPr>
            <w:rStyle w:val="Hyperlink"/>
            <w:noProof/>
          </w:rPr>
          <w:t>Verpflichtungen und Weisungsbefugnis</w:t>
        </w:r>
        <w:r w:rsidR="00DB5C64">
          <w:rPr>
            <w:noProof/>
            <w:webHidden/>
          </w:rPr>
          <w:tab/>
        </w:r>
        <w:r w:rsidR="00DB5C64">
          <w:rPr>
            <w:noProof/>
            <w:webHidden/>
          </w:rPr>
          <w:fldChar w:fldCharType="begin"/>
        </w:r>
        <w:r w:rsidR="00DB5C64">
          <w:rPr>
            <w:noProof/>
            <w:webHidden/>
          </w:rPr>
          <w:instrText xml:space="preserve"> PAGEREF _Toc214551944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3A1E64">
      <w:pPr>
        <w:pStyle w:val="Verzeichnis1"/>
        <w:rPr>
          <w:rFonts w:asciiTheme="minorHAnsi" w:eastAsiaTheme="minorEastAsia" w:hAnsiTheme="minorHAnsi"/>
          <w:noProof/>
          <w:lang w:eastAsia="de-DE"/>
        </w:rPr>
      </w:pPr>
      <w:hyperlink w:anchor="_Toc214551945" w:history="1">
        <w:r w:rsidR="00DB5C64" w:rsidRPr="00BC1DE5">
          <w:rPr>
            <w:rStyle w:val="Hyperlink"/>
            <w:noProof/>
          </w:rPr>
          <w:t>§ 4</w:t>
        </w:r>
        <w:r w:rsidR="00DB5C64">
          <w:rPr>
            <w:rFonts w:asciiTheme="minorHAnsi" w:eastAsiaTheme="minorEastAsia" w:hAnsiTheme="minorHAnsi"/>
            <w:noProof/>
            <w:lang w:eastAsia="de-DE"/>
          </w:rPr>
          <w:tab/>
        </w:r>
        <w:r w:rsidR="00DB5C64" w:rsidRPr="00BC1DE5">
          <w:rPr>
            <w:rStyle w:val="Hyperlink"/>
            <w:noProof/>
          </w:rPr>
          <w:t>Beachtung zwingender gesetzlicher Pflichten durch den Auftragsverarbeiter</w:t>
        </w:r>
        <w:r w:rsidR="00DB5C64">
          <w:rPr>
            <w:noProof/>
            <w:webHidden/>
          </w:rPr>
          <w:tab/>
        </w:r>
        <w:r w:rsidR="00DB5C64">
          <w:rPr>
            <w:noProof/>
            <w:webHidden/>
          </w:rPr>
          <w:fldChar w:fldCharType="begin"/>
        </w:r>
        <w:r w:rsidR="00DB5C64">
          <w:rPr>
            <w:noProof/>
            <w:webHidden/>
          </w:rPr>
          <w:instrText xml:space="preserve"> PAGEREF _Toc214551945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3A1E64">
      <w:pPr>
        <w:pStyle w:val="Verzeichnis1"/>
        <w:rPr>
          <w:rFonts w:asciiTheme="minorHAnsi" w:eastAsiaTheme="minorEastAsia" w:hAnsiTheme="minorHAnsi"/>
          <w:noProof/>
          <w:lang w:eastAsia="de-DE"/>
        </w:rPr>
      </w:pPr>
      <w:hyperlink w:anchor="_Toc214551946" w:history="1">
        <w:r w:rsidR="00DB5C64" w:rsidRPr="00BC1DE5">
          <w:rPr>
            <w:rStyle w:val="Hyperlink"/>
            <w:noProof/>
          </w:rPr>
          <w:t>§ 5</w:t>
        </w:r>
        <w:r w:rsidR="00DB5C64">
          <w:rPr>
            <w:rFonts w:asciiTheme="minorHAnsi" w:eastAsiaTheme="minorEastAsia" w:hAnsiTheme="minorHAnsi"/>
            <w:noProof/>
            <w:lang w:eastAsia="de-DE"/>
          </w:rPr>
          <w:tab/>
        </w:r>
        <w:r w:rsidR="00DB5C64" w:rsidRPr="00BC1DE5">
          <w:rPr>
            <w:rStyle w:val="Hyperlink"/>
            <w:noProof/>
          </w:rPr>
          <w:t>Technisch-organisatorische Maßnahmen und deren Kontrolle</w:t>
        </w:r>
        <w:r w:rsidR="00DB5C64">
          <w:rPr>
            <w:noProof/>
            <w:webHidden/>
          </w:rPr>
          <w:tab/>
        </w:r>
        <w:r w:rsidR="00DB5C64">
          <w:rPr>
            <w:noProof/>
            <w:webHidden/>
          </w:rPr>
          <w:fldChar w:fldCharType="begin"/>
        </w:r>
        <w:r w:rsidR="00DB5C64">
          <w:rPr>
            <w:noProof/>
            <w:webHidden/>
          </w:rPr>
          <w:instrText xml:space="preserve"> PAGEREF _Toc214551946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3A1E64">
      <w:pPr>
        <w:pStyle w:val="Verzeichnis1"/>
        <w:rPr>
          <w:rFonts w:asciiTheme="minorHAnsi" w:eastAsiaTheme="minorEastAsia" w:hAnsiTheme="minorHAnsi"/>
          <w:noProof/>
          <w:lang w:eastAsia="de-DE"/>
        </w:rPr>
      </w:pPr>
      <w:hyperlink w:anchor="_Toc214551947" w:history="1">
        <w:r w:rsidR="00DB5C64" w:rsidRPr="00BC1DE5">
          <w:rPr>
            <w:rStyle w:val="Hyperlink"/>
            <w:noProof/>
          </w:rPr>
          <w:t>§ 6</w:t>
        </w:r>
        <w:r w:rsidR="00DB5C64">
          <w:rPr>
            <w:rFonts w:asciiTheme="minorHAnsi" w:eastAsiaTheme="minorEastAsia" w:hAnsiTheme="minorHAnsi"/>
            <w:noProof/>
            <w:lang w:eastAsia="de-DE"/>
          </w:rPr>
          <w:tab/>
        </w:r>
        <w:r w:rsidR="00DB5C64" w:rsidRPr="00BC1DE5">
          <w:rPr>
            <w:rStyle w:val="Hyperlink"/>
            <w:noProof/>
          </w:rPr>
          <w:t>Mitteilung bei Verstößen durch den Auftragsverarbeiter</w:t>
        </w:r>
        <w:r w:rsidR="00DB5C64">
          <w:rPr>
            <w:noProof/>
            <w:webHidden/>
          </w:rPr>
          <w:tab/>
        </w:r>
        <w:r w:rsidR="00DB5C64">
          <w:rPr>
            <w:noProof/>
            <w:webHidden/>
          </w:rPr>
          <w:fldChar w:fldCharType="begin"/>
        </w:r>
        <w:r w:rsidR="00DB5C64">
          <w:rPr>
            <w:noProof/>
            <w:webHidden/>
          </w:rPr>
          <w:instrText xml:space="preserve"> PAGEREF _Toc214551947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3A1E64">
      <w:pPr>
        <w:pStyle w:val="Verzeichnis1"/>
        <w:rPr>
          <w:rFonts w:asciiTheme="minorHAnsi" w:eastAsiaTheme="minorEastAsia" w:hAnsiTheme="minorHAnsi"/>
          <w:noProof/>
          <w:lang w:eastAsia="de-DE"/>
        </w:rPr>
      </w:pPr>
      <w:hyperlink w:anchor="_Toc214551948" w:history="1">
        <w:r w:rsidR="00DB5C64" w:rsidRPr="00BC1DE5">
          <w:rPr>
            <w:rStyle w:val="Hyperlink"/>
            <w:noProof/>
          </w:rPr>
          <w:t>§ 7</w:t>
        </w:r>
        <w:r w:rsidR="00DB5C64">
          <w:rPr>
            <w:rFonts w:asciiTheme="minorHAnsi" w:eastAsiaTheme="minorEastAsia" w:hAnsiTheme="minorHAnsi"/>
            <w:noProof/>
            <w:lang w:eastAsia="de-DE"/>
          </w:rPr>
          <w:tab/>
        </w:r>
        <w:r w:rsidR="00DB5C64" w:rsidRPr="00BC1DE5">
          <w:rPr>
            <w:rStyle w:val="Hyperlink"/>
            <w:noProof/>
          </w:rPr>
          <w:t>Löschung und Rückgabe von Daten</w:t>
        </w:r>
        <w:r w:rsidR="00DB5C64">
          <w:rPr>
            <w:noProof/>
            <w:webHidden/>
          </w:rPr>
          <w:tab/>
        </w:r>
        <w:r w:rsidR="00DB5C64">
          <w:rPr>
            <w:noProof/>
            <w:webHidden/>
          </w:rPr>
          <w:fldChar w:fldCharType="begin"/>
        </w:r>
        <w:r w:rsidR="00DB5C64">
          <w:rPr>
            <w:noProof/>
            <w:webHidden/>
          </w:rPr>
          <w:instrText xml:space="preserve"> PAGEREF _Toc214551948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3A1E64">
      <w:pPr>
        <w:pStyle w:val="Verzeichnis1"/>
        <w:rPr>
          <w:rFonts w:asciiTheme="minorHAnsi" w:eastAsiaTheme="minorEastAsia" w:hAnsiTheme="minorHAnsi"/>
          <w:noProof/>
          <w:lang w:eastAsia="de-DE"/>
        </w:rPr>
      </w:pPr>
      <w:hyperlink w:anchor="_Toc214551949" w:history="1">
        <w:r w:rsidR="00DB5C64" w:rsidRPr="00BC1DE5">
          <w:rPr>
            <w:rStyle w:val="Hyperlink"/>
            <w:noProof/>
          </w:rPr>
          <w:t>§ 8</w:t>
        </w:r>
        <w:r w:rsidR="00DB5C64">
          <w:rPr>
            <w:rFonts w:asciiTheme="minorHAnsi" w:eastAsiaTheme="minorEastAsia" w:hAnsiTheme="minorHAnsi"/>
            <w:noProof/>
            <w:lang w:eastAsia="de-DE"/>
          </w:rPr>
          <w:tab/>
        </w:r>
        <w:r w:rsidR="00DB5C64" w:rsidRPr="00BC1DE5">
          <w:rPr>
            <w:rStyle w:val="Hyperlink"/>
            <w:noProof/>
          </w:rPr>
          <w:t>Subunternehmen</w:t>
        </w:r>
        <w:r w:rsidR="00DB5C64">
          <w:rPr>
            <w:noProof/>
            <w:webHidden/>
          </w:rPr>
          <w:tab/>
        </w:r>
        <w:r w:rsidR="00DB5C64">
          <w:rPr>
            <w:noProof/>
            <w:webHidden/>
          </w:rPr>
          <w:fldChar w:fldCharType="begin"/>
        </w:r>
        <w:r w:rsidR="00DB5C64">
          <w:rPr>
            <w:noProof/>
            <w:webHidden/>
          </w:rPr>
          <w:instrText xml:space="preserve"> PAGEREF _Toc214551949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3A1E64">
      <w:pPr>
        <w:pStyle w:val="Verzeichnis1"/>
        <w:rPr>
          <w:rFonts w:asciiTheme="minorHAnsi" w:eastAsiaTheme="minorEastAsia" w:hAnsiTheme="minorHAnsi"/>
          <w:noProof/>
          <w:lang w:eastAsia="de-DE"/>
        </w:rPr>
      </w:pPr>
      <w:hyperlink w:anchor="_Toc214551950" w:history="1">
        <w:r w:rsidR="00DB5C64" w:rsidRPr="00BC1DE5">
          <w:rPr>
            <w:rStyle w:val="Hyperlink"/>
            <w:noProof/>
          </w:rPr>
          <w:t>§ 9</w:t>
        </w:r>
        <w:r w:rsidR="00DB5C64">
          <w:rPr>
            <w:rFonts w:asciiTheme="minorHAnsi" w:eastAsiaTheme="minorEastAsia" w:hAnsiTheme="minorHAnsi"/>
            <w:noProof/>
            <w:lang w:eastAsia="de-DE"/>
          </w:rPr>
          <w:tab/>
        </w:r>
        <w:r w:rsidR="00DB5C64" w:rsidRPr="00BC1DE5">
          <w:rPr>
            <w:rStyle w:val="Hyperlink"/>
            <w:noProof/>
          </w:rPr>
          <w:t>Datenschutzkontrolle</w:t>
        </w:r>
        <w:r w:rsidR="00DB5C64">
          <w:rPr>
            <w:noProof/>
            <w:webHidden/>
          </w:rPr>
          <w:tab/>
        </w:r>
        <w:r w:rsidR="00DB5C64">
          <w:rPr>
            <w:noProof/>
            <w:webHidden/>
          </w:rPr>
          <w:fldChar w:fldCharType="begin"/>
        </w:r>
        <w:r w:rsidR="00DB5C64">
          <w:rPr>
            <w:noProof/>
            <w:webHidden/>
          </w:rPr>
          <w:instrText xml:space="preserve"> PAGEREF _Toc214551950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3A1E64">
      <w:pPr>
        <w:pStyle w:val="Verzeichnis1"/>
        <w:rPr>
          <w:rFonts w:asciiTheme="minorHAnsi" w:eastAsiaTheme="minorEastAsia" w:hAnsiTheme="minorHAnsi"/>
          <w:noProof/>
          <w:lang w:eastAsia="de-DE"/>
        </w:rPr>
      </w:pPr>
      <w:hyperlink w:anchor="_Toc214551951" w:history="1">
        <w:r w:rsidR="00DB5C64" w:rsidRPr="00BC1DE5">
          <w:rPr>
            <w:rStyle w:val="Hyperlink"/>
            <w:noProof/>
          </w:rPr>
          <w:t>§ 10</w:t>
        </w:r>
        <w:r w:rsidR="00DB5C64">
          <w:rPr>
            <w:rFonts w:asciiTheme="minorHAnsi" w:eastAsiaTheme="minorEastAsia" w:hAnsiTheme="minorHAnsi"/>
            <w:noProof/>
            <w:lang w:eastAsia="de-DE"/>
          </w:rPr>
          <w:tab/>
        </w:r>
        <w:r w:rsidR="00DB5C64" w:rsidRPr="00BC1DE5">
          <w:rPr>
            <w:rStyle w:val="Hyperlink"/>
            <w:noProof/>
          </w:rPr>
          <w:t>Haftung und Schadenersatz</w:t>
        </w:r>
        <w:r w:rsidR="00DB5C64">
          <w:rPr>
            <w:noProof/>
            <w:webHidden/>
          </w:rPr>
          <w:tab/>
        </w:r>
        <w:r w:rsidR="00DB5C64">
          <w:rPr>
            <w:noProof/>
            <w:webHidden/>
          </w:rPr>
          <w:fldChar w:fldCharType="begin"/>
        </w:r>
        <w:r w:rsidR="00DB5C64">
          <w:rPr>
            <w:noProof/>
            <w:webHidden/>
          </w:rPr>
          <w:instrText xml:space="preserve"> PAGEREF _Toc214551951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3A1E64">
      <w:pPr>
        <w:pStyle w:val="Verzeichnis1"/>
        <w:rPr>
          <w:rFonts w:asciiTheme="minorHAnsi" w:eastAsiaTheme="minorEastAsia" w:hAnsiTheme="minorHAnsi"/>
          <w:noProof/>
          <w:lang w:eastAsia="de-DE"/>
        </w:rPr>
      </w:pPr>
      <w:hyperlink w:anchor="_Toc214551952" w:history="1">
        <w:r w:rsidR="00DB5C64" w:rsidRPr="00BC1DE5">
          <w:rPr>
            <w:rStyle w:val="Hyperlink"/>
            <w:noProof/>
          </w:rPr>
          <w:t>§ 11</w:t>
        </w:r>
        <w:r w:rsidR="00DB5C64">
          <w:rPr>
            <w:rFonts w:asciiTheme="minorHAnsi" w:eastAsiaTheme="minorEastAsia" w:hAnsiTheme="minorHAnsi"/>
            <w:noProof/>
            <w:lang w:eastAsia="de-DE"/>
          </w:rPr>
          <w:tab/>
        </w:r>
        <w:r w:rsidR="00DB5C64" w:rsidRPr="00BC1DE5">
          <w:rPr>
            <w:rStyle w:val="Hyperlink"/>
            <w:noProof/>
          </w:rPr>
          <w:t>Schlussbestimmungen</w:t>
        </w:r>
        <w:r w:rsidR="00DB5C64">
          <w:rPr>
            <w:noProof/>
            <w:webHidden/>
          </w:rPr>
          <w:tab/>
        </w:r>
        <w:r w:rsidR="00DB5C64">
          <w:rPr>
            <w:noProof/>
            <w:webHidden/>
          </w:rPr>
          <w:fldChar w:fldCharType="begin"/>
        </w:r>
        <w:r w:rsidR="00DB5C64">
          <w:rPr>
            <w:noProof/>
            <w:webHidden/>
          </w:rPr>
          <w:instrText xml:space="preserve"> PAGEREF _Toc214551952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3A1E64">
      <w:pPr>
        <w:pStyle w:val="Verzeichnis1"/>
        <w:rPr>
          <w:rFonts w:asciiTheme="minorHAnsi" w:eastAsiaTheme="minorEastAsia" w:hAnsiTheme="minorHAnsi"/>
          <w:noProof/>
          <w:lang w:eastAsia="de-DE"/>
        </w:rPr>
      </w:pPr>
      <w:hyperlink w:anchor="_Toc214551953" w:history="1">
        <w:r w:rsidR="00DB5C64" w:rsidRPr="00BC1DE5">
          <w:rPr>
            <w:rStyle w:val="Hyperlink"/>
            <w:noProof/>
          </w:rPr>
          <w:t xml:space="preserve">Anhang „Weisungsbefugnis“ zu § 3 </w:t>
        </w:r>
        <w:r w:rsidR="00DB5C64" w:rsidRPr="00BC1DE5">
          <w:rPr>
            <w:rStyle w:val="Hyperlink"/>
            <w:i/>
            <w:noProof/>
          </w:rPr>
          <w:t>(bitte ausfüllen)</w:t>
        </w:r>
        <w:r w:rsidR="00DB5C64">
          <w:rPr>
            <w:noProof/>
            <w:webHidden/>
          </w:rPr>
          <w:tab/>
        </w:r>
        <w:r w:rsidR="00DB5C64">
          <w:rPr>
            <w:noProof/>
            <w:webHidden/>
          </w:rPr>
          <w:fldChar w:fldCharType="begin"/>
        </w:r>
        <w:r w:rsidR="00DB5C64">
          <w:rPr>
            <w:noProof/>
            <w:webHidden/>
          </w:rPr>
          <w:instrText xml:space="preserve"> PAGEREF _Toc214551953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3A1E64">
      <w:pPr>
        <w:pStyle w:val="Verzeichnis1"/>
        <w:rPr>
          <w:rFonts w:asciiTheme="minorHAnsi" w:eastAsiaTheme="minorEastAsia" w:hAnsiTheme="minorHAnsi"/>
          <w:noProof/>
          <w:lang w:eastAsia="de-DE"/>
        </w:rPr>
      </w:pPr>
      <w:hyperlink w:anchor="_Toc214551954" w:history="1">
        <w:r w:rsidR="00DB5C64" w:rsidRPr="00BC1DE5">
          <w:rPr>
            <w:rStyle w:val="Hyperlink"/>
            <w:noProof/>
          </w:rPr>
          <w:t>Anhang „Technisch-organisatorische Maßnahmen (TOM)“</w:t>
        </w:r>
        <w:r w:rsidR="00DB5C64">
          <w:rPr>
            <w:noProof/>
            <w:webHidden/>
          </w:rPr>
          <w:tab/>
        </w:r>
        <w:r w:rsidR="00DB5C64">
          <w:rPr>
            <w:noProof/>
            <w:webHidden/>
          </w:rPr>
          <w:fldChar w:fldCharType="begin"/>
        </w:r>
        <w:r w:rsidR="00DB5C64">
          <w:rPr>
            <w:noProof/>
            <w:webHidden/>
          </w:rPr>
          <w:instrText xml:space="preserve"> PAGEREF _Toc214551954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DB5C64" w:rsidRDefault="003A1E64">
      <w:pPr>
        <w:pStyle w:val="Verzeichnis1"/>
        <w:rPr>
          <w:rFonts w:asciiTheme="minorHAnsi" w:eastAsiaTheme="minorEastAsia" w:hAnsiTheme="minorHAnsi"/>
          <w:noProof/>
          <w:lang w:eastAsia="de-DE"/>
        </w:rPr>
      </w:pPr>
      <w:hyperlink w:anchor="_Toc214551955" w:history="1">
        <w:r w:rsidR="00DB5C64" w:rsidRPr="00BC1DE5">
          <w:rPr>
            <w:rStyle w:val="Hyperlink"/>
            <w:noProof/>
          </w:rPr>
          <w:t>Anhang „Subunternehmen“ zu § 8</w:t>
        </w:r>
        <w:r w:rsidR="00DB5C64">
          <w:rPr>
            <w:noProof/>
            <w:webHidden/>
          </w:rPr>
          <w:tab/>
        </w:r>
        <w:r w:rsidR="00DB5C64">
          <w:rPr>
            <w:noProof/>
            <w:webHidden/>
          </w:rPr>
          <w:fldChar w:fldCharType="begin"/>
        </w:r>
        <w:r w:rsidR="00DB5C64">
          <w:rPr>
            <w:noProof/>
            <w:webHidden/>
          </w:rPr>
          <w:instrText xml:space="preserve"> PAGEREF _Toc214551955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rsidR="00E448F9" w:rsidRDefault="00235CFD" w:rsidP="00E448F9">
      <w:r>
        <w:fldChar w:fldCharType="end"/>
      </w:r>
      <w:r w:rsidR="000F1F64" w:rsidRPr="00842DFC">
        <w:br w:type="page"/>
      </w:r>
    </w:p>
    <w:bookmarkEnd w:id="1"/>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214551942"/>
      <w:r w:rsidRPr="00E448F9">
        <w:t>Anwendungsbereich</w:t>
      </w:r>
      <w:bookmarkEnd w:id="2"/>
      <w:bookmarkEnd w:id="3"/>
    </w:p>
    <w:p w:rsidR="00E448F9" w:rsidRDefault="00E67DE4" w:rsidP="00E448F9">
      <w:pPr>
        <w:pStyle w:val="Liste1Ebene1"/>
      </w:pPr>
      <w:r w:rsidRPr="00E67DE4">
        <w:t>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ausschließlich das Beschäftigungsverhältnis mit dem Auftragsverarbeiter betreffen</w:t>
      </w:r>
      <w:r w:rsidR="00E311B1" w:rsidRPr="00E311B1">
        <w:t>.</w:t>
      </w:r>
    </w:p>
    <w:p w:rsidR="00E448F9" w:rsidRDefault="00E67DE4" w:rsidP="00E448F9">
      <w:pPr>
        <w:pStyle w:val="Liste1Ebene1"/>
      </w:pPr>
      <w:r w:rsidRPr="00E67DE4">
        <w:t xml:space="preserve">Diese Vereinbarung gilt vorrangig vor anderen Vereinbarungen und Abreden zwischen Auftraggeber und Auftragnehmer, es </w:t>
      </w:r>
      <w:r w:rsidR="00545296">
        <w:t>sei</w:t>
      </w:r>
      <w:r w:rsidRPr="00E67DE4">
        <w:t xml:space="preserve"> denn, zwischen den Parteien wird ausdrücklich etwas anderes vereinbart</w:t>
      </w:r>
      <w:r w:rsidR="00E448F9">
        <w:t>.</w:t>
      </w:r>
    </w:p>
    <w:p w:rsidR="00E448F9" w:rsidRDefault="00E448F9" w:rsidP="00E448F9">
      <w:pPr>
        <w:pStyle w:val="berschrift1Nr"/>
      </w:pPr>
      <w:bookmarkStart w:id="4" w:name="_Toc153272405"/>
      <w:bookmarkStart w:id="5" w:name="_Toc214551943"/>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5539FE1DE43946908FA2B453A06D08E9"/>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978273E3FC144DAE8CE63FD4AB756EAB"/>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4F7DA2C17AEA44609523F09B3C34415E"/>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B339F992A9244CC4A98790E5A11CA8BB"/>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214551944"/>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Satz 2 lit.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Auskünfte an Dritte oder die betroffene Person darf der Auftragsverarbeiter nur nach vorheriger ausdrücklicher schriftlicher (oder dokumentierter elektronischer) Zustimmung durch den Verantwortlichen erteilen, es sei denn er ist nach dem Unionsrecht oder dem Recht eines Mitgliedstaats zur Herausgabe verpflichtet</w:t>
      </w:r>
      <w:r w:rsidR="00B332F0">
        <w:t>.</w:t>
      </w:r>
    </w:p>
    <w:p w:rsidR="00B332F0" w:rsidRDefault="00473B13" w:rsidP="00B332F0">
      <w:pPr>
        <w:pStyle w:val="Liste1Ebene1"/>
      </w:pPr>
      <w:r w:rsidRPr="00473B13">
        <w:t>Der Auftragsverarbeiter verwendet die Daten für keine anderen Zwecke und ist insbesondere nicht berechtigt, sie an Dritte weiterzugeben, es sei denn er ist nach dem Unionsrecht oder dem Recht eines Mitgliedstaats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i.S.d.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4F7DA2C17AEA44609523F09B3C34415E"/>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214551945"/>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Sofern der Auftragsverarbeiter der gesetzlichen Pflicht zur Benennung einer bzw. eines Datenschutzbeauftragte/n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214551946"/>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Informationen zur Verfügung, die er für die Prüfungen nach Absatz 4 sowie für eine Abschätzung der Folgen der vorgesehenen Verarbeitungsvorgänge für den Schutz der Daten (Datenschutz-Folgenabschätzung i.S.d.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214551947"/>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214551948"/>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214551949"/>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3A1E64"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3A1E64"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214551950"/>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214551951"/>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214551952"/>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214551953"/>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E8B840D9B21F40EEA6A7CC124CAACFCE"/>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2DF6A84144BD4414B92B4213D772A351"/>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715B13DAB27044708D1A534A1E96B42F"/>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3A1E64" w:rsidP="001F42AA">
      <w:pPr>
        <w:pStyle w:val="Liste"/>
      </w:pPr>
      <w:sdt>
        <w:sdtPr>
          <w:alias w:val="Weisungsbefugter"/>
          <w:tag w:val="Weisungsbefugter"/>
          <w:id w:val="1819140452"/>
          <w:placeholder>
            <w:docPart w:val="7B3C957E97134F93BEF356270DD29D4C"/>
          </w:placeholder>
          <w:showingPlcHdr/>
        </w:sdtPr>
        <w:sdtEndPr/>
        <w:sdtContent>
          <w:r w:rsidR="00094F9C" w:rsidRPr="00094F9C">
            <w:rPr>
              <w:rStyle w:val="ZeichenformatIndividuell"/>
            </w:rPr>
            <w:t>Weisungsbefugter eintragen</w:t>
          </w:r>
        </w:sdtContent>
      </w:sdt>
    </w:p>
    <w:p w:rsidR="007A171A" w:rsidRPr="001F42AA" w:rsidRDefault="003A1E64" w:rsidP="001F42AA">
      <w:pPr>
        <w:pStyle w:val="Liste"/>
      </w:pPr>
      <w:sdt>
        <w:sdtPr>
          <w:alias w:val="Stellvertreter"/>
          <w:tag w:val="Stellvertreter"/>
          <w:id w:val="-1156383946"/>
          <w:placeholder>
            <w:docPart w:val="860C35EFF4614567BA14D154FF01CB80"/>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BEDD09329C344A73BDB675FA2B8934D5"/>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3A1E64" w:rsidP="00094F9C">
      <w:pPr>
        <w:pStyle w:val="Liste"/>
      </w:pPr>
      <w:sdt>
        <w:sdtPr>
          <w:alias w:val="Weisungsbefugter"/>
          <w:tag w:val="Weisungsbefugter"/>
          <w:id w:val="714555739"/>
          <w:placeholder>
            <w:docPart w:val="51E8188A3B7A4EACB457CF359A083599"/>
          </w:placeholder>
          <w:showingPlcHdr/>
        </w:sdtPr>
        <w:sdtEndPr/>
        <w:sdtContent>
          <w:r w:rsidR="00094F9C" w:rsidRPr="00094F9C">
            <w:rPr>
              <w:rStyle w:val="ZeichenformatIndividuell"/>
            </w:rPr>
            <w:t>Weisungsbefugter eintragen</w:t>
          </w:r>
        </w:sdtContent>
      </w:sdt>
    </w:p>
    <w:p w:rsidR="00094F9C" w:rsidRPr="001F42AA" w:rsidRDefault="003A1E64" w:rsidP="00094F9C">
      <w:pPr>
        <w:pStyle w:val="Liste"/>
      </w:pPr>
      <w:sdt>
        <w:sdtPr>
          <w:alias w:val="Stellvertreter"/>
          <w:tag w:val="Stellvertreter"/>
          <w:id w:val="-2071726755"/>
          <w:placeholder>
            <w:docPart w:val="F69B672DB50840F19F7C02ED055684AB"/>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45639556FA9541FD9C250A209336A155"/>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3A1E64" w:rsidP="00817386">
      <w:pPr>
        <w:pStyle w:val="StandardEinzugAuswahl"/>
      </w:pPr>
      <w:sdt>
        <w:sdtPr>
          <w:alias w:val="Auswahl"/>
          <w:tag w:val="Auswahl"/>
          <w:id w:val="167861680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schriftliche und/oder</w:t>
      </w:r>
    </w:p>
    <w:p w:rsidR="00AF6DDF" w:rsidRDefault="003A1E64" w:rsidP="00817386">
      <w:pPr>
        <w:pStyle w:val="StandardEinzugAuswahl"/>
      </w:pPr>
      <w:sdt>
        <w:sdtPr>
          <w:alias w:val="Auswahl"/>
          <w:tag w:val="Auswahl"/>
          <w:id w:val="-200219761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elektronische und/oder</w:t>
      </w:r>
    </w:p>
    <w:p w:rsidR="00AF6DDF" w:rsidRDefault="003A1E64" w:rsidP="00817386">
      <w:pPr>
        <w:pStyle w:val="StandardEinzugAuswahl"/>
      </w:pPr>
      <w:sdt>
        <w:sdtPr>
          <w:alias w:val="Auswahl"/>
          <w:tag w:val="Auswahl"/>
          <w:id w:val="1257173378"/>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214551954"/>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F1A9DB8418F541849D40459AAA2117E4"/>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AD6B17B0748B4D78ADD576F2CD06315B"/>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225A1C50ACC2488DAA3342C35792B0A0"/>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2702E95B893B4B0D887EBFB83C9C2E2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FB4B941FAF8840C392279EA1A1E047B5"/>
            </w:placeholder>
          </w:sdtPr>
          <w:sdtEndPr/>
          <w:sdtContent>
            <w:sdt>
              <w:sdtPr>
                <w:alias w:val="Maßnahmen"/>
                <w:tag w:val="Maßnahmen"/>
                <w:id w:val="-1347631258"/>
                <w:placeholder>
                  <w:docPart w:val="B073A841B4794C9CB8EE7EF296A99213"/>
                </w:placeholder>
              </w:sdtPr>
              <w:sdtEndPr/>
              <w:sdtContent>
                <w:sdt>
                  <w:sdtPr>
                    <w:alias w:val="Maßnahmen"/>
                    <w:tag w:val="Maßnahmen"/>
                    <w:id w:val="-397514599"/>
                    <w:placeholder>
                      <w:docPart w:val="02B915083274414BBC618F503BF87693"/>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794108E0422D4BB7B41824A3D15427C5"/>
            </w:placeholder>
          </w:sdtPr>
          <w:sdtEndPr/>
          <w:sdtContent>
            <w:sdt>
              <w:sdtPr>
                <w:alias w:val="Maßnahmen"/>
                <w:tag w:val="Maßnahmen"/>
                <w:id w:val="-1662846284"/>
                <w:placeholder>
                  <w:docPart w:val="FB90F2ACBD9D48529FF57AEC4EDF1C6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C30A201F841E42A48822ECDBA115D402"/>
            </w:placeholder>
          </w:sdtPr>
          <w:sdtEndPr/>
          <w:sdtContent>
            <w:sdt>
              <w:sdtPr>
                <w:alias w:val="Maßnahmen"/>
                <w:tag w:val="Maßnahmen"/>
                <w:id w:val="590280211"/>
                <w:placeholder>
                  <w:docPart w:val="EE25C5BF432443EDA57AA348319FFD2F"/>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7A746FFB23BD4256904AFD9B95094CF8"/>
            </w:placeholder>
          </w:sdtPr>
          <w:sdtEndPr/>
          <w:sdtContent>
            <w:sdt>
              <w:sdtPr>
                <w:alias w:val="Maßnahmen"/>
                <w:tag w:val="Maßnahmen"/>
                <w:id w:val="1770347744"/>
                <w:placeholder>
                  <w:docPart w:val="D19AB4D4FAD1495A9A194B48CD2486DE"/>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177E6CE41FE546F48347A08F033C07E9"/>
            </w:placeholder>
          </w:sdtPr>
          <w:sdtEndPr/>
          <w:sdtContent>
            <w:sdt>
              <w:sdtPr>
                <w:alias w:val="Maßnahmen"/>
                <w:tag w:val="Maßnahmen"/>
                <w:id w:val="-1836453335"/>
                <w:placeholder>
                  <w:docPart w:val="09BBF5B7AF5F4986B327FC67DCCAC3F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F7842BBC214D46CB9FD309DFCD152EC0"/>
            </w:placeholder>
          </w:sdtPr>
          <w:sdtEndPr/>
          <w:sdtContent>
            <w:sdt>
              <w:sdtPr>
                <w:alias w:val="Maßnahmen"/>
                <w:tag w:val="Maßnahmen"/>
                <w:id w:val="-307398952"/>
                <w:placeholder>
                  <w:docPart w:val="B6C3DB2D17334396A7F2F4ED43DF0F1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8834DB1D9FC8484E97D8E7B8697D1946"/>
            </w:placeholder>
          </w:sdtPr>
          <w:sdtEndPr/>
          <w:sdtContent>
            <w:sdt>
              <w:sdtPr>
                <w:alias w:val="Maßnahmen"/>
                <w:tag w:val="Maßnahmen"/>
                <w:id w:val="-881241723"/>
                <w:placeholder>
                  <w:docPart w:val="B2D695E7EB23421BB8140845A93420A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6163D6906E894F529621E107FF156B65"/>
            </w:placeholder>
          </w:sdtPr>
          <w:sdtEndPr/>
          <w:sdtContent>
            <w:sdt>
              <w:sdtPr>
                <w:alias w:val="Maßnahmen"/>
                <w:tag w:val="Maßnahmen"/>
                <w:id w:val="735899059"/>
                <w:placeholder>
                  <w:docPart w:val="F134E3B19412476BB34972C4DB5C16F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69D1A394491342B7BF0F25A5187C0206"/>
            </w:placeholder>
          </w:sdtPr>
          <w:sdtEndPr/>
          <w:sdtContent>
            <w:sdt>
              <w:sdtPr>
                <w:alias w:val="Maßnahmen"/>
                <w:tag w:val="Maßnahmen"/>
                <w:id w:val="1785540125"/>
                <w:placeholder>
                  <w:docPart w:val="AC468A7EF02F44889A6D401FD9D9669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Maßnahmen für die interne Governance und Verwaltung der IT und der IT-Sicherheit</w:t>
            </w:r>
          </w:p>
        </w:tc>
        <w:sdt>
          <w:sdtPr>
            <w:alias w:val="Maßnahmen"/>
            <w:tag w:val="Maßnahmen"/>
            <w:id w:val="935783230"/>
            <w:placeholder>
              <w:docPart w:val="BC33D3F571A846D8A3A95CC04A26D88F"/>
            </w:placeholder>
          </w:sdtPr>
          <w:sdtEndPr/>
          <w:sdtContent>
            <w:sdt>
              <w:sdtPr>
                <w:alias w:val="Maßnahmen"/>
                <w:tag w:val="Maßnahmen"/>
                <w:id w:val="603397140"/>
                <w:placeholder>
                  <w:docPart w:val="93D1E6A5BC6C4605B945FB991C6282D0"/>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27CE452CCDB84FB4A3B298817299571D"/>
            </w:placeholder>
          </w:sdtPr>
          <w:sdtEndPr/>
          <w:sdtContent>
            <w:sdt>
              <w:sdtPr>
                <w:alias w:val="Maßnahmen"/>
                <w:tag w:val="Maßnahmen"/>
                <w:id w:val="-1591534348"/>
                <w:placeholder>
                  <w:docPart w:val="E63B45090A3A42DBB1DC9D0C5633151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C4AB3C76527B47338CDCB7425CBFE5F6"/>
            </w:placeholder>
          </w:sdtPr>
          <w:sdtEndPr/>
          <w:sdtContent>
            <w:sdt>
              <w:sdtPr>
                <w:alias w:val="Maßnahmen"/>
                <w:tag w:val="Maßnahmen"/>
                <w:id w:val="2024659811"/>
                <w:placeholder>
                  <w:docPart w:val="842B98EB28DC498997683E4F724888F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903C5AF4DF1E4D04BFDFCB7E055EDA37"/>
            </w:placeholder>
          </w:sdtPr>
          <w:sdtEndPr/>
          <w:sdtContent>
            <w:sdt>
              <w:sdtPr>
                <w:alias w:val="Maßnahmen"/>
                <w:tag w:val="Maßnahmen"/>
                <w:id w:val="-1212572290"/>
                <w:placeholder>
                  <w:docPart w:val="1743404EEAC2460EAD3D01598C8861C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BF6958DE32C4485684E18392BF2D1875"/>
            </w:placeholder>
          </w:sdtPr>
          <w:sdtEndPr/>
          <w:sdtContent>
            <w:sdt>
              <w:sdtPr>
                <w:alias w:val="Maßnahmen"/>
                <w:tag w:val="Maßnahmen"/>
                <w:id w:val="-978538635"/>
                <w:placeholder>
                  <w:docPart w:val="64C84B751CBA478A81D01B55A111C35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A6E31737B3FA4C11B7F0BBE3CD6EA62A"/>
            </w:placeholder>
          </w:sdtPr>
          <w:sdtEndPr/>
          <w:sdtContent>
            <w:sdt>
              <w:sdtPr>
                <w:alias w:val="Maßnahmen"/>
                <w:tag w:val="Maßnahmen"/>
                <w:id w:val="1861778234"/>
                <w:placeholder>
                  <w:docPart w:val="74E34D4F28F6482AB23445D815DD687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1218C753B7314521A6533B654210EBC0"/>
            </w:placeholder>
          </w:sdtPr>
          <w:sdtEndPr/>
          <w:sdtContent>
            <w:sdt>
              <w:sdtPr>
                <w:alias w:val="Maßnahmen"/>
                <w:tag w:val="Maßnahmen"/>
                <w:id w:val="-1507210938"/>
                <w:placeholder>
                  <w:docPart w:val="7DB3FCC9C2B84C1FB8C0783791EDF8B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05B8AE6A412C45808DFFEFC24FEBE6A8"/>
            </w:placeholder>
          </w:sdtPr>
          <w:sdtEndPr/>
          <w:sdtContent>
            <w:sdt>
              <w:sdtPr>
                <w:alias w:val="Maßnahmen"/>
                <w:tag w:val="Maßnahmen"/>
                <w:id w:val="1358005203"/>
                <w:placeholder>
                  <w:docPart w:val="FA7E019EEC7948C0A000D935794E3CC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3A1E64" w:rsidP="00817386">
      <w:pPr>
        <w:pStyle w:val="StandardEinzugAuswahl"/>
      </w:pPr>
      <w:sdt>
        <w:sdtPr>
          <w:alias w:val="Auswahl"/>
          <w:tag w:val="Auswahl"/>
          <w:id w:val="-96666510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3A1E64" w:rsidP="00817386">
      <w:pPr>
        <w:pStyle w:val="StandardEinzugAuswahl"/>
      </w:pPr>
      <w:sdt>
        <w:sdtPr>
          <w:alias w:val="Auswahl"/>
          <w:tag w:val="Auswahl"/>
          <w:id w:val="-1708867926"/>
          <w14:checkbox>
            <w14:checked w14:val="0"/>
            <w14:checkedState w14:val="2612" w14:font="MS Gothic"/>
            <w14:uncheckedState w14:val="2610" w14:font="MS Gothic"/>
          </w14:checkbox>
        </w:sdtPr>
        <w:sdtEndPr/>
        <w:sdtContent>
          <w:r w:rsidR="000B6E2A" w:rsidRPr="00817386">
            <w:rPr>
              <w:rFonts w:ascii="Segoe UI Symbol" w:hAnsi="Segoe UI Symbol" w:cs="Segoe UI Symbol"/>
            </w:rPr>
            <w:t>☐</w:t>
          </w:r>
        </w:sdtContent>
      </w:sdt>
      <w:r w:rsidR="000B6E2A" w:rsidRPr="000B6E2A">
        <w:tab/>
      </w:r>
      <w:r w:rsidR="00205C15" w:rsidRPr="00205C15">
        <w:t>Zertifizierung nach Artikel 42 DSGVO</w:t>
      </w:r>
    </w:p>
    <w:p w:rsidR="000C1797" w:rsidRDefault="003A1E64" w:rsidP="00817386">
      <w:pPr>
        <w:pStyle w:val="StandardEinzugAuswahl"/>
      </w:pPr>
      <w:sdt>
        <w:sdtPr>
          <w:alias w:val="Auswahl"/>
          <w:tag w:val="Auswahl"/>
          <w:id w:val="-67257081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3A1E64" w:rsidP="00817386">
      <w:pPr>
        <w:pStyle w:val="StandardEinzugAuswahl"/>
      </w:pPr>
      <w:sdt>
        <w:sdtPr>
          <w:alias w:val="Auswahl"/>
          <w:tag w:val="Auswahl"/>
          <w:id w:val="56546295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214551955"/>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erReference w:type="first" r:id="rId14"/>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69DF" w:rsidRDefault="00B669DF" w:rsidP="009E6B51">
      <w:pPr>
        <w:spacing w:before="0" w:after="0" w:line="240" w:lineRule="auto"/>
      </w:pPr>
      <w:r>
        <w:separator/>
      </w:r>
    </w:p>
  </w:endnote>
  <w:endnote w:type="continuationSeparator" w:id="0">
    <w:p w:rsidR="00B669DF" w:rsidRDefault="00B669DF"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altName w:val="Cambria"/>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E52C41">
    <w:pPr>
      <w:pStyle w:val="Fuzeile"/>
    </w:pPr>
    <w:fldSimple w:instr=" STYLEREF  &quot;DB Version Stand&quot;  \* MERGEFORMAT ">
      <w:r w:rsidR="003A1E64">
        <w:rPr>
          <w:noProof/>
        </w:rPr>
        <w:t>Beschaffungsamt des BMI; Vorlagenstand: 04.06.2025; Vorlage BfDI, Version 2.1</w:t>
      </w:r>
    </w:fldSimple>
    <w:r w:rsidR="00DD3754">
      <w:tab/>
      <w:t xml:space="preserve">Seite </w:t>
    </w:r>
    <w:r w:rsidR="00DD3754">
      <w:rPr>
        <w:b/>
        <w:bCs/>
      </w:rPr>
      <w:fldChar w:fldCharType="begin"/>
    </w:r>
    <w:r w:rsidR="00DD3754">
      <w:rPr>
        <w:b/>
        <w:bCs/>
      </w:rPr>
      <w:instrText>PAGE  \* Arabic  \* MERGEFORMAT</w:instrText>
    </w:r>
    <w:r w:rsidR="00DD3754">
      <w:rPr>
        <w:b/>
        <w:bCs/>
      </w:rPr>
      <w:fldChar w:fldCharType="separate"/>
    </w:r>
    <w:r w:rsidR="00DD3754">
      <w:rPr>
        <w:b/>
        <w:bCs/>
      </w:rPr>
      <w:t>1</w:t>
    </w:r>
    <w:r w:rsidR="00DD3754">
      <w:rPr>
        <w:b/>
        <w:bCs/>
      </w:rPr>
      <w:fldChar w:fldCharType="end"/>
    </w:r>
    <w:r w:rsidR="00DD3754">
      <w:t xml:space="preserve"> von </w:t>
    </w:r>
    <w:r w:rsidR="00DD3754">
      <w:rPr>
        <w:b/>
        <w:bCs/>
      </w:rPr>
      <w:fldChar w:fldCharType="begin"/>
    </w:r>
    <w:r w:rsidR="00DD3754">
      <w:rPr>
        <w:b/>
        <w:bCs/>
      </w:rPr>
      <w:instrText>NUMPAGES  \* Arabic  \* MERGEFORMAT</w:instrText>
    </w:r>
    <w:r w:rsidR="00DD3754">
      <w:rPr>
        <w:b/>
        <w:bCs/>
      </w:rPr>
      <w:fldChar w:fldCharType="separate"/>
    </w:r>
    <w:r w:rsidR="00DD3754">
      <w:rPr>
        <w:b/>
        <w:bCs/>
      </w:rPr>
      <w:t>2</w:t>
    </w:r>
    <w:r w:rsidR="00DD375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E52C41" w:rsidP="009C48A5">
    <w:pPr>
      <w:pStyle w:val="Fuzeile"/>
    </w:pPr>
    <w:fldSimple w:instr=" STYLEREF  &quot;DB Version Stand&quot;  \* MERGEFORMAT ">
      <w:r w:rsidR="003A1E64">
        <w:rPr>
          <w:noProof/>
        </w:rPr>
        <w:t>Beschaffungsamt des BMI; Vorlagenstand: 04.06.2025; Vorlage BfDI, Version 2.1</w:t>
      </w:r>
    </w:fldSimple>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fldSimple w:instr="NUMPAGES  \* Arabic  \* MERGEFORMAT">
      <w:r w:rsidR="00DD3754" w:rsidRPr="009C48A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9B5" w:rsidRPr="00DC49B5" w:rsidRDefault="003A1E64" w:rsidP="00DC49B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C49B5">
      <w:tab/>
      <w:t xml:space="preserve">Seite </w:t>
    </w:r>
    <w:r w:rsidR="00DC49B5">
      <w:rPr>
        <w:b/>
        <w:bCs/>
      </w:rPr>
      <w:fldChar w:fldCharType="begin"/>
    </w:r>
    <w:r w:rsidR="00DC49B5">
      <w:rPr>
        <w:b/>
        <w:bCs/>
      </w:rPr>
      <w:instrText>PAGE  \* Arabic  \* MERGEFORMAT</w:instrText>
    </w:r>
    <w:r w:rsidR="00DC49B5">
      <w:rPr>
        <w:b/>
        <w:bCs/>
      </w:rPr>
      <w:fldChar w:fldCharType="separate"/>
    </w:r>
    <w:r w:rsidR="00DC49B5">
      <w:rPr>
        <w:b/>
        <w:bCs/>
      </w:rPr>
      <w:t>9</w:t>
    </w:r>
    <w:r w:rsidR="00DC49B5">
      <w:rPr>
        <w:b/>
        <w:bCs/>
      </w:rPr>
      <w:fldChar w:fldCharType="end"/>
    </w:r>
    <w:r w:rsidR="00DC49B5">
      <w:t xml:space="preserve"> von </w:t>
    </w:r>
    <w:r w:rsidR="00DC49B5">
      <w:rPr>
        <w:b/>
        <w:bCs/>
      </w:rPr>
      <w:fldChar w:fldCharType="begin"/>
    </w:r>
    <w:r w:rsidR="00DC49B5">
      <w:rPr>
        <w:b/>
        <w:bCs/>
      </w:rPr>
      <w:instrText>NUMPAGES  \* Arabic  \* MERGEFORMAT</w:instrText>
    </w:r>
    <w:r w:rsidR="00DC49B5">
      <w:rPr>
        <w:b/>
        <w:bCs/>
      </w:rPr>
      <w:fldChar w:fldCharType="separate"/>
    </w:r>
    <w:r w:rsidR="00DC49B5">
      <w:rPr>
        <w:b/>
        <w:bCs/>
      </w:rPr>
      <w:t>14</w:t>
    </w:r>
    <w:r w:rsidR="00DC49B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69DF" w:rsidRDefault="00B669DF" w:rsidP="009E6B51">
      <w:pPr>
        <w:spacing w:before="0" w:after="0" w:line="240" w:lineRule="auto"/>
      </w:pPr>
      <w:r>
        <w:separator/>
      </w:r>
    </w:p>
  </w:footnote>
  <w:footnote w:type="continuationSeparator" w:id="0">
    <w:p w:rsidR="00B669DF" w:rsidRDefault="00B669DF"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E52C41" w:rsidP="00C01392">
    <w:pPr>
      <w:pStyle w:val="Kopfzeile"/>
    </w:pPr>
    <w:fldSimple w:instr=" STYLEREF  &quot;DB Titel&quot;  \* MERGEFORMAT ">
      <w:r w:rsidR="003A1E64">
        <w:rPr>
          <w:noProof/>
        </w:rPr>
        <w:t>Vereinbarung zur Auftragsverarbeitung</w:t>
      </w:r>
    </w:fldSimple>
    <w:r w:rsidR="00DD3754" w:rsidRPr="00C01392">
      <w:t xml:space="preserve"> / </w:t>
    </w:r>
    <w:fldSimple w:instr=" STYLEREF  &quot;DB Aktenzeichen&quot;  \* MERGEFORMAT ">
      <w:r w:rsidR="003A1E64">
        <w:rPr>
          <w:noProof/>
        </w:rPr>
        <w:t>Az.: ZIB 14.10 - 9914/26/VV : 3</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E52C41" w:rsidP="00467A19">
    <w:pPr>
      <w:pStyle w:val="Kopfzeile"/>
      <w:tabs>
        <w:tab w:val="clear" w:pos="5103"/>
      </w:tabs>
    </w:pPr>
    <w:fldSimple w:instr=" STYLEREF  &quot;DB Titel&quot;  \* MERGEFORMAT ">
      <w:r w:rsidR="003A1E64">
        <w:rPr>
          <w:noProof/>
        </w:rPr>
        <w:t>Vereinbarung zur Auftragsverarbeitung</w:t>
      </w:r>
    </w:fldSimple>
    <w:r w:rsidR="00DD3754">
      <w:t xml:space="preserve"> / </w:t>
    </w:r>
    <w:fldSimple w:instr=" STYLEREF  &quot;DB Aktenzeichen&quot;  \* MERGEFORMAT ">
      <w:r w:rsidR="003A1E64">
        <w:rPr>
          <w:noProof/>
        </w:rPr>
        <w:t>Az.: ZIB 14.10 - 9914/26/VV : 3</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E52C41" w:rsidP="0089151B">
    <w:pPr>
      <w:pStyle w:val="Kopfzeile"/>
    </w:pPr>
    <w:fldSimple w:instr=" STYLEREF  &quot;DB Titel&quot;  \* MERGEFORMAT ">
      <w:r w:rsidR="003A1E64">
        <w:rPr>
          <w:noProof/>
        </w:rPr>
        <w:t>Vereinbarung zur Auftragsverarbeitung</w:t>
      </w:r>
    </w:fldSimple>
    <w:r w:rsidR="00DD3754">
      <w:t xml:space="preserve"> / </w:t>
    </w:r>
    <w:fldSimple w:instr=" STYLEREF  &quot;DB Aktenzeichen&quot;  \* MERGEFORMAT ">
      <w:r w:rsidR="003A1E64">
        <w:rPr>
          <w:noProof/>
        </w:rPr>
        <w:t>Az.: ZIB 14.10 - 9914/26/VV : 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DF"/>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0BEC"/>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90D66"/>
    <w:rsid w:val="0019433E"/>
    <w:rsid w:val="001A4612"/>
    <w:rsid w:val="001A65B3"/>
    <w:rsid w:val="001B282D"/>
    <w:rsid w:val="001B61E5"/>
    <w:rsid w:val="001B7318"/>
    <w:rsid w:val="001C7AFB"/>
    <w:rsid w:val="001D1917"/>
    <w:rsid w:val="001F42AA"/>
    <w:rsid w:val="00205C15"/>
    <w:rsid w:val="00205D1C"/>
    <w:rsid w:val="00206EA2"/>
    <w:rsid w:val="00211352"/>
    <w:rsid w:val="0021139A"/>
    <w:rsid w:val="002229C8"/>
    <w:rsid w:val="00226508"/>
    <w:rsid w:val="002268CA"/>
    <w:rsid w:val="00233B3E"/>
    <w:rsid w:val="00235CFD"/>
    <w:rsid w:val="00256C01"/>
    <w:rsid w:val="00261519"/>
    <w:rsid w:val="00265E65"/>
    <w:rsid w:val="002746F8"/>
    <w:rsid w:val="0028093A"/>
    <w:rsid w:val="002901C3"/>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63A41"/>
    <w:rsid w:val="003761F4"/>
    <w:rsid w:val="0038238E"/>
    <w:rsid w:val="00395F65"/>
    <w:rsid w:val="00397839"/>
    <w:rsid w:val="003A1E64"/>
    <w:rsid w:val="003B1C92"/>
    <w:rsid w:val="003C3975"/>
    <w:rsid w:val="003D699F"/>
    <w:rsid w:val="003D70A2"/>
    <w:rsid w:val="004054F5"/>
    <w:rsid w:val="004171BB"/>
    <w:rsid w:val="00424578"/>
    <w:rsid w:val="00441F84"/>
    <w:rsid w:val="00442924"/>
    <w:rsid w:val="00452FC3"/>
    <w:rsid w:val="004539E3"/>
    <w:rsid w:val="00456030"/>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529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6732"/>
    <w:rsid w:val="007F68B5"/>
    <w:rsid w:val="00815FCD"/>
    <w:rsid w:val="00817386"/>
    <w:rsid w:val="008248EA"/>
    <w:rsid w:val="0083020E"/>
    <w:rsid w:val="00830C97"/>
    <w:rsid w:val="00833439"/>
    <w:rsid w:val="00842DFC"/>
    <w:rsid w:val="00844CA0"/>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E6ECF"/>
    <w:rsid w:val="00AF1E89"/>
    <w:rsid w:val="00AF3525"/>
    <w:rsid w:val="00AF3C81"/>
    <w:rsid w:val="00AF6DDF"/>
    <w:rsid w:val="00B0558A"/>
    <w:rsid w:val="00B1149C"/>
    <w:rsid w:val="00B13046"/>
    <w:rsid w:val="00B16AFE"/>
    <w:rsid w:val="00B1737B"/>
    <w:rsid w:val="00B21A9A"/>
    <w:rsid w:val="00B3243E"/>
    <w:rsid w:val="00B332F0"/>
    <w:rsid w:val="00B47954"/>
    <w:rsid w:val="00B669DF"/>
    <w:rsid w:val="00B674C4"/>
    <w:rsid w:val="00B757BE"/>
    <w:rsid w:val="00B85AE0"/>
    <w:rsid w:val="00B85C11"/>
    <w:rsid w:val="00B971D0"/>
    <w:rsid w:val="00BA4623"/>
    <w:rsid w:val="00BB127C"/>
    <w:rsid w:val="00BC04FE"/>
    <w:rsid w:val="00BC58E3"/>
    <w:rsid w:val="00BD4CF0"/>
    <w:rsid w:val="00BE2DA5"/>
    <w:rsid w:val="00BE43FD"/>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05F7"/>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C64"/>
    <w:rsid w:val="00DC2E46"/>
    <w:rsid w:val="00DC49B5"/>
    <w:rsid w:val="00DC5B16"/>
    <w:rsid w:val="00DD3754"/>
    <w:rsid w:val="00E0492B"/>
    <w:rsid w:val="00E07F0C"/>
    <w:rsid w:val="00E15533"/>
    <w:rsid w:val="00E273F7"/>
    <w:rsid w:val="00E311B1"/>
    <w:rsid w:val="00E345B0"/>
    <w:rsid w:val="00E367A8"/>
    <w:rsid w:val="00E37B58"/>
    <w:rsid w:val="00E43367"/>
    <w:rsid w:val="00E448F9"/>
    <w:rsid w:val="00E47B3B"/>
    <w:rsid w:val="00E50F76"/>
    <w:rsid w:val="00E52C41"/>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0999"/>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3656DB"/>
  <w15:chartTrackingRefBased/>
  <w15:docId w15:val="{D7F563E0-CB82-4640-B329-2F4F2624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Vorlagen_Arbeitshilfen\00_VORLAGEN\1_Beschaffung\1_4%20Vertragsmuster_Klauseln\Mustervereinbarung_Auftragsverarbeitu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63DF888BA8479897D43C2402FE6B0E"/>
        <w:category>
          <w:name w:val="Allgemein"/>
          <w:gallery w:val="placeholder"/>
        </w:category>
        <w:types>
          <w:type w:val="bbPlcHdr"/>
        </w:types>
        <w:behaviors>
          <w:behavior w:val="content"/>
        </w:behaviors>
        <w:guid w:val="{CAC2F74C-06E0-4EF4-9E16-8145AE9F858B}"/>
      </w:docPartPr>
      <w:docPartBody>
        <w:p w:rsidR="00CC2F90" w:rsidRDefault="00CC2F90">
          <w:pPr>
            <w:pStyle w:val="E763DF888BA8479897D43C2402FE6B0E"/>
          </w:pPr>
          <w:r w:rsidRPr="002F0853">
            <w:rPr>
              <w:rStyle w:val="ZeichenformatIndividuell"/>
            </w:rPr>
            <w:t>ZIB/B XX.XX – XXXX/XX/VV : Y</w:t>
          </w:r>
        </w:p>
      </w:docPartBody>
    </w:docPart>
    <w:docPart>
      <w:docPartPr>
        <w:name w:val="771099BFC3B54D42807A0CB45E19A709"/>
        <w:category>
          <w:name w:val="Allgemein"/>
          <w:gallery w:val="placeholder"/>
        </w:category>
        <w:types>
          <w:type w:val="bbPlcHdr"/>
        </w:types>
        <w:behaviors>
          <w:behavior w:val="content"/>
        </w:behaviors>
        <w:guid w:val="{68B8B146-1EFD-4631-9F15-D8079ED3B01E}"/>
      </w:docPartPr>
      <w:docPartBody>
        <w:p w:rsidR="00CC2F90" w:rsidRDefault="00CC2F90">
          <w:pPr>
            <w:pStyle w:val="771099BFC3B54D42807A0CB45E19A709"/>
          </w:pPr>
          <w:r w:rsidRPr="0035278E">
            <w:rPr>
              <w:rStyle w:val="ZeichenformatIndividuell"/>
            </w:rPr>
            <w:t>Bezeichnung des Verantwortlichen</w:t>
          </w:r>
        </w:p>
      </w:docPartBody>
    </w:docPart>
    <w:docPart>
      <w:docPartPr>
        <w:name w:val="DC2AFBF5D58E402BAF3DB0EFAA166826"/>
        <w:category>
          <w:name w:val="Allgemein"/>
          <w:gallery w:val="placeholder"/>
        </w:category>
        <w:types>
          <w:type w:val="bbPlcHdr"/>
        </w:types>
        <w:behaviors>
          <w:behavior w:val="content"/>
        </w:behaviors>
        <w:guid w:val="{A7074A84-162F-4D99-AC12-A4DF639DCC41}"/>
      </w:docPartPr>
      <w:docPartBody>
        <w:p w:rsidR="00CC2F90" w:rsidRDefault="00CC2F90">
          <w:pPr>
            <w:pStyle w:val="DC2AFBF5D58E402BAF3DB0EFAA166826"/>
          </w:pPr>
          <w:r>
            <w:rPr>
              <w:rStyle w:val="ZeichenformatIndividuell"/>
            </w:rPr>
            <w:t>Vertragspartner</w:t>
          </w:r>
        </w:p>
      </w:docPartBody>
    </w:docPart>
    <w:docPart>
      <w:docPartPr>
        <w:name w:val="5539FE1DE43946908FA2B453A06D08E9"/>
        <w:category>
          <w:name w:val="Allgemein"/>
          <w:gallery w:val="placeholder"/>
        </w:category>
        <w:types>
          <w:type w:val="bbPlcHdr"/>
        </w:types>
        <w:behaviors>
          <w:behavior w:val="content"/>
        </w:behaviors>
        <w:guid w:val="{30663333-CF51-463D-AE4C-D422B348E1D3}"/>
      </w:docPartPr>
      <w:docPartBody>
        <w:p w:rsidR="00CC2F90" w:rsidRDefault="00CC2F90">
          <w:pPr>
            <w:pStyle w:val="5539FE1DE43946908FA2B453A06D08E9"/>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978273E3FC144DAE8CE63FD4AB756EAB"/>
        <w:category>
          <w:name w:val="Allgemein"/>
          <w:gallery w:val="placeholder"/>
        </w:category>
        <w:types>
          <w:type w:val="bbPlcHdr"/>
        </w:types>
        <w:behaviors>
          <w:behavior w:val="content"/>
        </w:behaviors>
        <w:guid w:val="{85AB173D-7C51-4107-8B8D-C147DBE9C932}"/>
      </w:docPartPr>
      <w:docPartBody>
        <w:p w:rsidR="00CC2F90" w:rsidRDefault="00CC2F90">
          <w:pPr>
            <w:pStyle w:val="978273E3FC144DAE8CE63FD4AB756EAB"/>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4F7DA2C17AEA44609523F09B3C34415E"/>
        <w:category>
          <w:name w:val="Allgemein"/>
          <w:gallery w:val="placeholder"/>
        </w:category>
        <w:types>
          <w:type w:val="bbPlcHdr"/>
        </w:types>
        <w:behaviors>
          <w:behavior w:val="content"/>
        </w:behaviors>
        <w:guid w:val="{230310CB-9DDD-4E61-A27B-73AA52F63636}"/>
      </w:docPartPr>
      <w:docPartBody>
        <w:p w:rsidR="00CC2F90" w:rsidRDefault="00CC2F90">
          <w:pPr>
            <w:pStyle w:val="4F7DA2C17AEA44609523F09B3C34415E"/>
          </w:pPr>
          <w:r w:rsidRPr="00684CCE">
            <w:rPr>
              <w:rStyle w:val="Platzhaltertext"/>
            </w:rPr>
            <w:t>Wählen Sie ein Element aus.</w:t>
          </w:r>
        </w:p>
      </w:docPartBody>
    </w:docPart>
    <w:docPart>
      <w:docPartPr>
        <w:name w:val="B339F992A9244CC4A98790E5A11CA8BB"/>
        <w:category>
          <w:name w:val="Allgemein"/>
          <w:gallery w:val="placeholder"/>
        </w:category>
        <w:types>
          <w:type w:val="bbPlcHdr"/>
        </w:types>
        <w:behaviors>
          <w:behavior w:val="content"/>
        </w:behaviors>
        <w:guid w:val="{35464BC8-7C9C-4ED9-AE2F-31F4EF103591}"/>
      </w:docPartPr>
      <w:docPartBody>
        <w:p w:rsidR="00CC2F90" w:rsidRDefault="00CC2F90">
          <w:pPr>
            <w:pStyle w:val="B339F992A9244CC4A98790E5A11CA8BB"/>
          </w:pPr>
          <w:r w:rsidRPr="00ED1003">
            <w:rPr>
              <w:rStyle w:val="ZeichenformatIndividuell"/>
            </w:rPr>
            <w:t>Bitte wählen Sie ein Element aus</w:t>
          </w:r>
        </w:p>
      </w:docPartBody>
    </w:docPart>
    <w:docPart>
      <w:docPartPr>
        <w:name w:val="E8B840D9B21F40EEA6A7CC124CAACFCE"/>
        <w:category>
          <w:name w:val="Allgemein"/>
          <w:gallery w:val="placeholder"/>
        </w:category>
        <w:types>
          <w:type w:val="bbPlcHdr"/>
        </w:types>
        <w:behaviors>
          <w:behavior w:val="content"/>
        </w:behaviors>
        <w:guid w:val="{100EF1DF-2E77-49A7-B247-1A9D2D7A91B5}"/>
      </w:docPartPr>
      <w:docPartBody>
        <w:p w:rsidR="00CC2F90" w:rsidRDefault="00CC2F90">
          <w:pPr>
            <w:pStyle w:val="E8B840D9B21F40EEA6A7CC124CAACFCE"/>
          </w:pPr>
          <w:r w:rsidRPr="002F0853">
            <w:rPr>
              <w:rStyle w:val="ZeichenformatIndividuell"/>
            </w:rPr>
            <w:t>Datum</w:t>
          </w:r>
        </w:p>
      </w:docPartBody>
    </w:docPart>
    <w:docPart>
      <w:docPartPr>
        <w:name w:val="2DF6A84144BD4414B92B4213D772A351"/>
        <w:category>
          <w:name w:val="Allgemein"/>
          <w:gallery w:val="placeholder"/>
        </w:category>
        <w:types>
          <w:type w:val="bbPlcHdr"/>
        </w:types>
        <w:behaviors>
          <w:behavior w:val="content"/>
        </w:behaviors>
        <w:guid w:val="{F57C039F-90CC-462F-9081-7D166541C09A}"/>
      </w:docPartPr>
      <w:docPartBody>
        <w:p w:rsidR="00CC2F90" w:rsidRDefault="00CC2F90">
          <w:pPr>
            <w:pStyle w:val="2DF6A84144BD4414B92B4213D772A351"/>
          </w:pPr>
          <w:r w:rsidRPr="00721172">
            <w:rPr>
              <w:rStyle w:val="ZeichenformatIndividuell"/>
            </w:rPr>
            <w:t>Bezeichnung des Verantwortlichen</w:t>
          </w:r>
        </w:p>
      </w:docPartBody>
    </w:docPart>
    <w:docPart>
      <w:docPartPr>
        <w:name w:val="715B13DAB27044708D1A534A1E96B42F"/>
        <w:category>
          <w:name w:val="Allgemein"/>
          <w:gallery w:val="placeholder"/>
        </w:category>
        <w:types>
          <w:type w:val="bbPlcHdr"/>
        </w:types>
        <w:behaviors>
          <w:behavior w:val="content"/>
        </w:behaviors>
        <w:guid w:val="{04E63810-26ED-42BA-B1E4-2B532D241A23}"/>
      </w:docPartPr>
      <w:docPartBody>
        <w:p w:rsidR="00CC2F90" w:rsidRDefault="00CC2F90">
          <w:pPr>
            <w:pStyle w:val="715B13DAB27044708D1A534A1E96B42F"/>
          </w:pPr>
          <w:r w:rsidRPr="007A171A">
            <w:rPr>
              <w:rStyle w:val="ZeichenformatIndividuell"/>
            </w:rPr>
            <w:t>Vertragspartner</w:t>
          </w:r>
        </w:p>
      </w:docPartBody>
    </w:docPart>
    <w:docPart>
      <w:docPartPr>
        <w:name w:val="7B3C957E97134F93BEF356270DD29D4C"/>
        <w:category>
          <w:name w:val="Allgemein"/>
          <w:gallery w:val="placeholder"/>
        </w:category>
        <w:types>
          <w:type w:val="bbPlcHdr"/>
        </w:types>
        <w:behaviors>
          <w:behavior w:val="content"/>
        </w:behaviors>
        <w:guid w:val="{E66B02C9-52A9-4ECC-BFEF-43D3030EF62D}"/>
      </w:docPartPr>
      <w:docPartBody>
        <w:p w:rsidR="00CC2F90" w:rsidRDefault="00CC2F90">
          <w:pPr>
            <w:pStyle w:val="7B3C957E97134F93BEF356270DD29D4C"/>
          </w:pPr>
          <w:r w:rsidRPr="00094F9C">
            <w:rPr>
              <w:rStyle w:val="ZeichenformatIndividuell"/>
            </w:rPr>
            <w:t>Weisungsbefugter eintragen</w:t>
          </w:r>
        </w:p>
      </w:docPartBody>
    </w:docPart>
    <w:docPart>
      <w:docPartPr>
        <w:name w:val="860C35EFF4614567BA14D154FF01CB80"/>
        <w:category>
          <w:name w:val="Allgemein"/>
          <w:gallery w:val="placeholder"/>
        </w:category>
        <w:types>
          <w:type w:val="bbPlcHdr"/>
        </w:types>
        <w:behaviors>
          <w:behavior w:val="content"/>
        </w:behaviors>
        <w:guid w:val="{0D317F48-824E-4AF6-AD47-1530BCACB735}"/>
      </w:docPartPr>
      <w:docPartBody>
        <w:p w:rsidR="00CC2F90" w:rsidRDefault="00CC2F90">
          <w:pPr>
            <w:pStyle w:val="860C35EFF4614567BA14D154FF01CB80"/>
          </w:pPr>
          <w:r w:rsidRPr="001F42AA">
            <w:rPr>
              <w:rStyle w:val="ZeichenformatIndividuell"/>
            </w:rPr>
            <w:t>Stellvertreter eintragen</w:t>
          </w:r>
        </w:p>
      </w:docPartBody>
    </w:docPart>
    <w:docPart>
      <w:docPartPr>
        <w:name w:val="BEDD09329C344A73BDB675FA2B8934D5"/>
        <w:category>
          <w:name w:val="Allgemein"/>
          <w:gallery w:val="placeholder"/>
        </w:category>
        <w:types>
          <w:type w:val="bbPlcHdr"/>
        </w:types>
        <w:behaviors>
          <w:behavior w:val="content"/>
        </w:behaviors>
        <w:guid w:val="{F19F053E-9D13-4C80-80A3-CE2C634D6080}"/>
      </w:docPartPr>
      <w:docPartBody>
        <w:p w:rsidR="00CC2F90" w:rsidRDefault="00CC2F90">
          <w:pPr>
            <w:pStyle w:val="BEDD09329C344A73BDB675FA2B8934D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51E8188A3B7A4EACB457CF359A083599"/>
        <w:category>
          <w:name w:val="Allgemein"/>
          <w:gallery w:val="placeholder"/>
        </w:category>
        <w:types>
          <w:type w:val="bbPlcHdr"/>
        </w:types>
        <w:behaviors>
          <w:behavior w:val="content"/>
        </w:behaviors>
        <w:guid w:val="{8281557D-FDAC-473F-9A78-BA24D49B2E93}"/>
      </w:docPartPr>
      <w:docPartBody>
        <w:p w:rsidR="00CC2F90" w:rsidRDefault="00CC2F90">
          <w:pPr>
            <w:pStyle w:val="51E8188A3B7A4EACB457CF359A083599"/>
          </w:pPr>
          <w:r w:rsidRPr="00094F9C">
            <w:rPr>
              <w:rStyle w:val="ZeichenformatIndividuell"/>
            </w:rPr>
            <w:t>Weisungsbefugter eintragen</w:t>
          </w:r>
        </w:p>
      </w:docPartBody>
    </w:docPart>
    <w:docPart>
      <w:docPartPr>
        <w:name w:val="F69B672DB50840F19F7C02ED055684AB"/>
        <w:category>
          <w:name w:val="Allgemein"/>
          <w:gallery w:val="placeholder"/>
        </w:category>
        <w:types>
          <w:type w:val="bbPlcHdr"/>
        </w:types>
        <w:behaviors>
          <w:behavior w:val="content"/>
        </w:behaviors>
        <w:guid w:val="{F017EBA8-FCE7-4594-BED6-18E11C733C9C}"/>
      </w:docPartPr>
      <w:docPartBody>
        <w:p w:rsidR="00CC2F90" w:rsidRDefault="00CC2F90">
          <w:pPr>
            <w:pStyle w:val="F69B672DB50840F19F7C02ED055684AB"/>
          </w:pPr>
          <w:r w:rsidRPr="001F42AA">
            <w:rPr>
              <w:rStyle w:val="ZeichenformatIndividuell"/>
            </w:rPr>
            <w:t>Stellvertreter eintragen</w:t>
          </w:r>
        </w:p>
      </w:docPartBody>
    </w:docPart>
    <w:docPart>
      <w:docPartPr>
        <w:name w:val="45639556FA9541FD9C250A209336A155"/>
        <w:category>
          <w:name w:val="Allgemein"/>
          <w:gallery w:val="placeholder"/>
        </w:category>
        <w:types>
          <w:type w:val="bbPlcHdr"/>
        </w:types>
        <w:behaviors>
          <w:behavior w:val="content"/>
        </w:behaviors>
        <w:guid w:val="{B02EAD35-2687-4AE7-B8BF-4E5776EE80B3}"/>
      </w:docPartPr>
      <w:docPartBody>
        <w:p w:rsidR="00CC2F90" w:rsidRDefault="00CC2F90">
          <w:pPr>
            <w:pStyle w:val="45639556FA9541FD9C250A209336A15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F1A9DB8418F541849D40459AAA2117E4"/>
        <w:category>
          <w:name w:val="Allgemein"/>
          <w:gallery w:val="placeholder"/>
        </w:category>
        <w:types>
          <w:type w:val="bbPlcHdr"/>
        </w:types>
        <w:behaviors>
          <w:behavior w:val="content"/>
        </w:behaviors>
        <w:guid w:val="{0E5501C9-8EF9-4EF0-8969-718AF77F42DF}"/>
      </w:docPartPr>
      <w:docPartBody>
        <w:p w:rsidR="00CC2F90" w:rsidRDefault="00CC2F90">
          <w:pPr>
            <w:pStyle w:val="F1A9DB8418F541849D40459AAA2117E4"/>
          </w:pPr>
          <w:r w:rsidRPr="00094F9C">
            <w:rPr>
              <w:rStyle w:val="ZeichenformatIndividuell"/>
            </w:rPr>
            <w:t>Datum</w:t>
          </w:r>
        </w:p>
      </w:docPartBody>
    </w:docPart>
    <w:docPart>
      <w:docPartPr>
        <w:name w:val="AD6B17B0748B4D78ADD576F2CD06315B"/>
        <w:category>
          <w:name w:val="Allgemein"/>
          <w:gallery w:val="placeholder"/>
        </w:category>
        <w:types>
          <w:type w:val="bbPlcHdr"/>
        </w:types>
        <w:behaviors>
          <w:behavior w:val="content"/>
        </w:behaviors>
        <w:guid w:val="{FAB22E55-5A37-4E66-831F-BF083E6DB934}"/>
      </w:docPartPr>
      <w:docPartBody>
        <w:p w:rsidR="00CC2F90" w:rsidRDefault="00CC2F90">
          <w:pPr>
            <w:pStyle w:val="AD6B17B0748B4D78ADD576F2CD06315B"/>
          </w:pPr>
          <w:r w:rsidRPr="00B85AE0">
            <w:rPr>
              <w:rStyle w:val="ZeichenformatIndividuell"/>
            </w:rPr>
            <w:t>Bezeichnung des Verantwortlichen</w:t>
          </w:r>
        </w:p>
      </w:docPartBody>
    </w:docPart>
    <w:docPart>
      <w:docPartPr>
        <w:name w:val="225A1C50ACC2488DAA3342C35792B0A0"/>
        <w:category>
          <w:name w:val="Allgemein"/>
          <w:gallery w:val="placeholder"/>
        </w:category>
        <w:types>
          <w:type w:val="bbPlcHdr"/>
        </w:types>
        <w:behaviors>
          <w:behavior w:val="content"/>
        </w:behaviors>
        <w:guid w:val="{66C5BAB2-9EE0-4032-9CAF-CEDD50FCFDEB}"/>
      </w:docPartPr>
      <w:docPartBody>
        <w:p w:rsidR="00CC2F90" w:rsidRDefault="00CC2F90">
          <w:pPr>
            <w:pStyle w:val="225A1C50ACC2488DAA3342C35792B0A0"/>
          </w:pPr>
          <w:r w:rsidRPr="007A171A">
            <w:rPr>
              <w:rStyle w:val="ZeichenformatIndividuell"/>
            </w:rPr>
            <w:t>Vertragspartner</w:t>
          </w:r>
        </w:p>
      </w:docPartBody>
    </w:docPart>
    <w:docPart>
      <w:docPartPr>
        <w:name w:val="2702E95B893B4B0D887EBFB83C9C2E2A"/>
        <w:category>
          <w:name w:val="Allgemein"/>
          <w:gallery w:val="placeholder"/>
        </w:category>
        <w:types>
          <w:type w:val="bbPlcHdr"/>
        </w:types>
        <w:behaviors>
          <w:behavior w:val="content"/>
        </w:behaviors>
        <w:guid w:val="{C8CC584E-3C02-4631-933A-0486C5A0BB06}"/>
      </w:docPartPr>
      <w:docPartBody>
        <w:p w:rsidR="00CC2F90" w:rsidRDefault="00CC2F90">
          <w:pPr>
            <w:pStyle w:val="2702E95B893B4B0D887EBFB83C9C2E2A"/>
          </w:pPr>
          <w:r w:rsidRPr="00C26172">
            <w:rPr>
              <w:rStyle w:val="ZeichenformatIndividuell"/>
            </w:rPr>
            <w:t xml:space="preserve">Maßnahmen eintragen </w:t>
          </w:r>
        </w:p>
      </w:docPartBody>
    </w:docPart>
    <w:docPart>
      <w:docPartPr>
        <w:name w:val="FB4B941FAF8840C392279EA1A1E047B5"/>
        <w:category>
          <w:name w:val="Allgemein"/>
          <w:gallery w:val="placeholder"/>
        </w:category>
        <w:types>
          <w:type w:val="bbPlcHdr"/>
        </w:types>
        <w:behaviors>
          <w:behavior w:val="content"/>
        </w:behaviors>
        <w:guid w:val="{087A5187-D963-4E2C-B2C1-2843EFF4E67C}"/>
      </w:docPartPr>
      <w:docPartBody>
        <w:p w:rsidR="00CC2F90" w:rsidRDefault="00CC2F90">
          <w:pPr>
            <w:pStyle w:val="FB4B941FAF8840C392279EA1A1E047B5"/>
          </w:pPr>
          <w:r w:rsidRPr="00C26172">
            <w:rPr>
              <w:rStyle w:val="ZeichenformatIndividuell"/>
            </w:rPr>
            <w:t>Maßnahmen eintragen oder Feld leer lassen</w:t>
          </w:r>
        </w:p>
      </w:docPartBody>
    </w:docPart>
    <w:docPart>
      <w:docPartPr>
        <w:name w:val="B073A841B4794C9CB8EE7EF296A99213"/>
        <w:category>
          <w:name w:val="Allgemein"/>
          <w:gallery w:val="placeholder"/>
        </w:category>
        <w:types>
          <w:type w:val="bbPlcHdr"/>
        </w:types>
        <w:behaviors>
          <w:behavior w:val="content"/>
        </w:behaviors>
        <w:guid w:val="{07BF0AA3-7BBF-453C-868F-13A3DF2243EA}"/>
      </w:docPartPr>
      <w:docPartBody>
        <w:p w:rsidR="00CC2F90" w:rsidRDefault="00CC2F90">
          <w:pPr>
            <w:pStyle w:val="B073A841B4794C9CB8EE7EF296A99213"/>
          </w:pPr>
          <w:r w:rsidRPr="00C26172">
            <w:rPr>
              <w:rStyle w:val="ZeichenformatIndividuell"/>
            </w:rPr>
            <w:t>Maßnahmen eintragen oder Feld leer lassen</w:t>
          </w:r>
          <w:r>
            <w:rPr>
              <w:rStyle w:val="ZeichenformatIndividuell"/>
            </w:rPr>
            <w:t xml:space="preserve"> wenn nicht zutreffend</w:t>
          </w:r>
        </w:p>
      </w:docPartBody>
    </w:docPart>
    <w:docPart>
      <w:docPartPr>
        <w:name w:val="02B915083274414BBC618F503BF87693"/>
        <w:category>
          <w:name w:val="Allgemein"/>
          <w:gallery w:val="placeholder"/>
        </w:category>
        <w:types>
          <w:type w:val="bbPlcHdr"/>
        </w:types>
        <w:behaviors>
          <w:behavior w:val="content"/>
        </w:behaviors>
        <w:guid w:val="{42AFD86E-10B0-40CD-A25D-B3099A41DFFB}"/>
      </w:docPartPr>
      <w:docPartBody>
        <w:p w:rsidR="00CC2F90" w:rsidRDefault="00CC2F90">
          <w:pPr>
            <w:pStyle w:val="02B915083274414BBC618F503BF87693"/>
          </w:pPr>
          <w:r w:rsidRPr="00C26172">
            <w:rPr>
              <w:rStyle w:val="ZeichenformatIndividuell"/>
            </w:rPr>
            <w:t xml:space="preserve">Maßnahmen eintragen </w:t>
          </w:r>
        </w:p>
      </w:docPartBody>
    </w:docPart>
    <w:docPart>
      <w:docPartPr>
        <w:name w:val="794108E0422D4BB7B41824A3D15427C5"/>
        <w:category>
          <w:name w:val="Allgemein"/>
          <w:gallery w:val="placeholder"/>
        </w:category>
        <w:types>
          <w:type w:val="bbPlcHdr"/>
        </w:types>
        <w:behaviors>
          <w:behavior w:val="content"/>
        </w:behaviors>
        <w:guid w:val="{1BC8878A-400E-4815-A064-0B452518503D}"/>
      </w:docPartPr>
      <w:docPartBody>
        <w:p w:rsidR="00CC2F90" w:rsidRDefault="00CC2F90">
          <w:pPr>
            <w:pStyle w:val="794108E0422D4BB7B41824A3D15427C5"/>
          </w:pPr>
          <w:r w:rsidRPr="00C26172">
            <w:rPr>
              <w:rStyle w:val="ZeichenformatIndividuell"/>
            </w:rPr>
            <w:t>Maßnahmen eintragen oder Feld leer lassen</w:t>
          </w:r>
        </w:p>
      </w:docPartBody>
    </w:docPart>
    <w:docPart>
      <w:docPartPr>
        <w:name w:val="FB90F2ACBD9D48529FF57AEC4EDF1C6D"/>
        <w:category>
          <w:name w:val="Allgemein"/>
          <w:gallery w:val="placeholder"/>
        </w:category>
        <w:types>
          <w:type w:val="bbPlcHdr"/>
        </w:types>
        <w:behaviors>
          <w:behavior w:val="content"/>
        </w:behaviors>
        <w:guid w:val="{245A2EE3-41F0-4EAE-821C-D74AF007AEAB}"/>
      </w:docPartPr>
      <w:docPartBody>
        <w:p w:rsidR="00CC2F90" w:rsidRDefault="00CC2F90">
          <w:pPr>
            <w:pStyle w:val="FB90F2ACBD9D48529FF57AEC4EDF1C6D"/>
          </w:pPr>
          <w:r w:rsidRPr="00C26172">
            <w:rPr>
              <w:rStyle w:val="ZeichenformatIndividuell"/>
            </w:rPr>
            <w:t xml:space="preserve">Maßnahmen eintragen </w:t>
          </w:r>
        </w:p>
      </w:docPartBody>
    </w:docPart>
    <w:docPart>
      <w:docPartPr>
        <w:name w:val="C30A201F841E42A48822ECDBA115D402"/>
        <w:category>
          <w:name w:val="Allgemein"/>
          <w:gallery w:val="placeholder"/>
        </w:category>
        <w:types>
          <w:type w:val="bbPlcHdr"/>
        </w:types>
        <w:behaviors>
          <w:behavior w:val="content"/>
        </w:behaviors>
        <w:guid w:val="{8476775E-B5AE-41B9-AB9C-50A60FEEA363}"/>
      </w:docPartPr>
      <w:docPartBody>
        <w:p w:rsidR="00CC2F90" w:rsidRDefault="00CC2F90">
          <w:pPr>
            <w:pStyle w:val="C30A201F841E42A48822ECDBA115D402"/>
          </w:pPr>
          <w:r w:rsidRPr="00C26172">
            <w:rPr>
              <w:rStyle w:val="ZeichenformatIndividuell"/>
            </w:rPr>
            <w:t>Maßnahmen eintragen oder Feld leer lassen</w:t>
          </w:r>
        </w:p>
      </w:docPartBody>
    </w:docPart>
    <w:docPart>
      <w:docPartPr>
        <w:name w:val="EE25C5BF432443EDA57AA348319FFD2F"/>
        <w:category>
          <w:name w:val="Allgemein"/>
          <w:gallery w:val="placeholder"/>
        </w:category>
        <w:types>
          <w:type w:val="bbPlcHdr"/>
        </w:types>
        <w:behaviors>
          <w:behavior w:val="content"/>
        </w:behaviors>
        <w:guid w:val="{7BF9BE33-8FFA-4037-94CC-AE813731BC94}"/>
      </w:docPartPr>
      <w:docPartBody>
        <w:p w:rsidR="00CC2F90" w:rsidRDefault="00CC2F90">
          <w:pPr>
            <w:pStyle w:val="EE25C5BF432443EDA57AA348319FFD2F"/>
          </w:pPr>
          <w:r w:rsidRPr="00C26172">
            <w:rPr>
              <w:rStyle w:val="ZeichenformatIndividuell"/>
            </w:rPr>
            <w:t xml:space="preserve">Maßnahmen eintragen </w:t>
          </w:r>
        </w:p>
      </w:docPartBody>
    </w:docPart>
    <w:docPart>
      <w:docPartPr>
        <w:name w:val="7A746FFB23BD4256904AFD9B95094CF8"/>
        <w:category>
          <w:name w:val="Allgemein"/>
          <w:gallery w:val="placeholder"/>
        </w:category>
        <w:types>
          <w:type w:val="bbPlcHdr"/>
        </w:types>
        <w:behaviors>
          <w:behavior w:val="content"/>
        </w:behaviors>
        <w:guid w:val="{196AD703-6884-4F15-81AB-530D5EB92262}"/>
      </w:docPartPr>
      <w:docPartBody>
        <w:p w:rsidR="00CC2F90" w:rsidRDefault="00CC2F90">
          <w:pPr>
            <w:pStyle w:val="7A746FFB23BD4256904AFD9B95094CF8"/>
          </w:pPr>
          <w:r w:rsidRPr="00C26172">
            <w:rPr>
              <w:rStyle w:val="ZeichenformatIndividuell"/>
            </w:rPr>
            <w:t>Maßnahmen eintragen oder Feld leer lassen</w:t>
          </w:r>
        </w:p>
      </w:docPartBody>
    </w:docPart>
    <w:docPart>
      <w:docPartPr>
        <w:name w:val="D19AB4D4FAD1495A9A194B48CD2486DE"/>
        <w:category>
          <w:name w:val="Allgemein"/>
          <w:gallery w:val="placeholder"/>
        </w:category>
        <w:types>
          <w:type w:val="bbPlcHdr"/>
        </w:types>
        <w:behaviors>
          <w:behavior w:val="content"/>
        </w:behaviors>
        <w:guid w:val="{45F44BDB-04CD-4CFD-879B-64FED1A8594F}"/>
      </w:docPartPr>
      <w:docPartBody>
        <w:p w:rsidR="00CC2F90" w:rsidRDefault="00CC2F90">
          <w:pPr>
            <w:pStyle w:val="D19AB4D4FAD1495A9A194B48CD2486DE"/>
          </w:pPr>
          <w:r w:rsidRPr="00C26172">
            <w:rPr>
              <w:rStyle w:val="ZeichenformatIndividuell"/>
            </w:rPr>
            <w:t xml:space="preserve">Maßnahmen eintragen </w:t>
          </w:r>
        </w:p>
      </w:docPartBody>
    </w:docPart>
    <w:docPart>
      <w:docPartPr>
        <w:name w:val="177E6CE41FE546F48347A08F033C07E9"/>
        <w:category>
          <w:name w:val="Allgemein"/>
          <w:gallery w:val="placeholder"/>
        </w:category>
        <w:types>
          <w:type w:val="bbPlcHdr"/>
        </w:types>
        <w:behaviors>
          <w:behavior w:val="content"/>
        </w:behaviors>
        <w:guid w:val="{7A6A3AE7-DBCF-4665-9567-DF651BB4DCF3}"/>
      </w:docPartPr>
      <w:docPartBody>
        <w:p w:rsidR="00CC2F90" w:rsidRDefault="00CC2F90">
          <w:pPr>
            <w:pStyle w:val="177E6CE41FE546F48347A08F033C07E9"/>
          </w:pPr>
          <w:r w:rsidRPr="00C26172">
            <w:rPr>
              <w:rStyle w:val="ZeichenformatIndividuell"/>
            </w:rPr>
            <w:t>Maßnahmen eintragen oder Feld leer lassen</w:t>
          </w:r>
        </w:p>
      </w:docPartBody>
    </w:docPart>
    <w:docPart>
      <w:docPartPr>
        <w:name w:val="09BBF5B7AF5F4986B327FC67DCCAC3FC"/>
        <w:category>
          <w:name w:val="Allgemein"/>
          <w:gallery w:val="placeholder"/>
        </w:category>
        <w:types>
          <w:type w:val="bbPlcHdr"/>
        </w:types>
        <w:behaviors>
          <w:behavior w:val="content"/>
        </w:behaviors>
        <w:guid w:val="{556BA0A1-1FCA-4CEE-B47A-44877A89ABB4}"/>
      </w:docPartPr>
      <w:docPartBody>
        <w:p w:rsidR="00CC2F90" w:rsidRDefault="00CC2F90">
          <w:pPr>
            <w:pStyle w:val="09BBF5B7AF5F4986B327FC67DCCAC3FC"/>
          </w:pPr>
          <w:r w:rsidRPr="00C26172">
            <w:rPr>
              <w:rStyle w:val="ZeichenformatIndividuell"/>
            </w:rPr>
            <w:t xml:space="preserve">Maßnahmen eintragen </w:t>
          </w:r>
        </w:p>
      </w:docPartBody>
    </w:docPart>
    <w:docPart>
      <w:docPartPr>
        <w:name w:val="F7842BBC214D46CB9FD309DFCD152EC0"/>
        <w:category>
          <w:name w:val="Allgemein"/>
          <w:gallery w:val="placeholder"/>
        </w:category>
        <w:types>
          <w:type w:val="bbPlcHdr"/>
        </w:types>
        <w:behaviors>
          <w:behavior w:val="content"/>
        </w:behaviors>
        <w:guid w:val="{ECE5383D-A2F3-406A-A0D3-F1ED10C7304B}"/>
      </w:docPartPr>
      <w:docPartBody>
        <w:p w:rsidR="00CC2F90" w:rsidRDefault="00CC2F90">
          <w:pPr>
            <w:pStyle w:val="F7842BBC214D46CB9FD309DFCD152EC0"/>
          </w:pPr>
          <w:r w:rsidRPr="00C26172">
            <w:rPr>
              <w:rStyle w:val="ZeichenformatIndividuell"/>
            </w:rPr>
            <w:t>Maßnahmen eintragen oder Feld leer lassen</w:t>
          </w:r>
        </w:p>
      </w:docPartBody>
    </w:docPart>
    <w:docPart>
      <w:docPartPr>
        <w:name w:val="B6C3DB2D17334396A7F2F4ED43DF0F1B"/>
        <w:category>
          <w:name w:val="Allgemein"/>
          <w:gallery w:val="placeholder"/>
        </w:category>
        <w:types>
          <w:type w:val="bbPlcHdr"/>
        </w:types>
        <w:behaviors>
          <w:behavior w:val="content"/>
        </w:behaviors>
        <w:guid w:val="{DB6770E4-210E-42E0-B34A-DDCE52FBA74D}"/>
      </w:docPartPr>
      <w:docPartBody>
        <w:p w:rsidR="00CC2F90" w:rsidRDefault="00CC2F90">
          <w:pPr>
            <w:pStyle w:val="B6C3DB2D17334396A7F2F4ED43DF0F1B"/>
          </w:pPr>
          <w:r w:rsidRPr="00C26172">
            <w:rPr>
              <w:rStyle w:val="ZeichenformatIndividuell"/>
            </w:rPr>
            <w:t xml:space="preserve">Maßnahmen eintragen </w:t>
          </w:r>
        </w:p>
      </w:docPartBody>
    </w:docPart>
    <w:docPart>
      <w:docPartPr>
        <w:name w:val="8834DB1D9FC8484E97D8E7B8697D1946"/>
        <w:category>
          <w:name w:val="Allgemein"/>
          <w:gallery w:val="placeholder"/>
        </w:category>
        <w:types>
          <w:type w:val="bbPlcHdr"/>
        </w:types>
        <w:behaviors>
          <w:behavior w:val="content"/>
        </w:behaviors>
        <w:guid w:val="{32201B92-F2C9-463C-A0AB-3E0678536B46}"/>
      </w:docPartPr>
      <w:docPartBody>
        <w:p w:rsidR="00CC2F90" w:rsidRDefault="00CC2F90">
          <w:pPr>
            <w:pStyle w:val="8834DB1D9FC8484E97D8E7B8697D1946"/>
          </w:pPr>
          <w:r w:rsidRPr="00C26172">
            <w:rPr>
              <w:rStyle w:val="ZeichenformatIndividuell"/>
            </w:rPr>
            <w:t>Maßnahmen eintragen oder Feld leer lassen</w:t>
          </w:r>
        </w:p>
      </w:docPartBody>
    </w:docPart>
    <w:docPart>
      <w:docPartPr>
        <w:name w:val="B2D695E7EB23421BB8140845A93420AA"/>
        <w:category>
          <w:name w:val="Allgemein"/>
          <w:gallery w:val="placeholder"/>
        </w:category>
        <w:types>
          <w:type w:val="bbPlcHdr"/>
        </w:types>
        <w:behaviors>
          <w:behavior w:val="content"/>
        </w:behaviors>
        <w:guid w:val="{FC0E51D7-14AE-469B-B6B7-6006F35FF23C}"/>
      </w:docPartPr>
      <w:docPartBody>
        <w:p w:rsidR="00CC2F90" w:rsidRDefault="00CC2F90">
          <w:pPr>
            <w:pStyle w:val="B2D695E7EB23421BB8140845A93420AA"/>
          </w:pPr>
          <w:r w:rsidRPr="00C26172">
            <w:rPr>
              <w:rStyle w:val="ZeichenformatIndividuell"/>
            </w:rPr>
            <w:t xml:space="preserve">Maßnahmen eintragen </w:t>
          </w:r>
        </w:p>
      </w:docPartBody>
    </w:docPart>
    <w:docPart>
      <w:docPartPr>
        <w:name w:val="6163D6906E894F529621E107FF156B65"/>
        <w:category>
          <w:name w:val="Allgemein"/>
          <w:gallery w:val="placeholder"/>
        </w:category>
        <w:types>
          <w:type w:val="bbPlcHdr"/>
        </w:types>
        <w:behaviors>
          <w:behavior w:val="content"/>
        </w:behaviors>
        <w:guid w:val="{640D03C4-00D1-47F3-9F6C-5D59DCCEF2E8}"/>
      </w:docPartPr>
      <w:docPartBody>
        <w:p w:rsidR="00CC2F90" w:rsidRDefault="00CC2F90">
          <w:pPr>
            <w:pStyle w:val="6163D6906E894F529621E107FF156B65"/>
          </w:pPr>
          <w:r w:rsidRPr="00C26172">
            <w:rPr>
              <w:rStyle w:val="ZeichenformatIndividuell"/>
            </w:rPr>
            <w:t>Maßnahmen eintragen oder Feld leer lassen</w:t>
          </w:r>
        </w:p>
      </w:docPartBody>
    </w:docPart>
    <w:docPart>
      <w:docPartPr>
        <w:name w:val="F134E3B19412476BB34972C4DB5C16FD"/>
        <w:category>
          <w:name w:val="Allgemein"/>
          <w:gallery w:val="placeholder"/>
        </w:category>
        <w:types>
          <w:type w:val="bbPlcHdr"/>
        </w:types>
        <w:behaviors>
          <w:behavior w:val="content"/>
        </w:behaviors>
        <w:guid w:val="{4C588A01-7515-4217-A100-9FB17857099A}"/>
      </w:docPartPr>
      <w:docPartBody>
        <w:p w:rsidR="00CC2F90" w:rsidRDefault="00CC2F90">
          <w:pPr>
            <w:pStyle w:val="F134E3B19412476BB34972C4DB5C16FD"/>
          </w:pPr>
          <w:r w:rsidRPr="00C26172">
            <w:rPr>
              <w:rStyle w:val="ZeichenformatIndividuell"/>
            </w:rPr>
            <w:t xml:space="preserve">Maßnahmen eintragen </w:t>
          </w:r>
        </w:p>
      </w:docPartBody>
    </w:docPart>
    <w:docPart>
      <w:docPartPr>
        <w:name w:val="69D1A394491342B7BF0F25A5187C0206"/>
        <w:category>
          <w:name w:val="Allgemein"/>
          <w:gallery w:val="placeholder"/>
        </w:category>
        <w:types>
          <w:type w:val="bbPlcHdr"/>
        </w:types>
        <w:behaviors>
          <w:behavior w:val="content"/>
        </w:behaviors>
        <w:guid w:val="{DAF49014-89CD-46F6-8CDB-E28D85A47FA4}"/>
      </w:docPartPr>
      <w:docPartBody>
        <w:p w:rsidR="00CC2F90" w:rsidRDefault="00CC2F90">
          <w:pPr>
            <w:pStyle w:val="69D1A394491342B7BF0F25A5187C0206"/>
          </w:pPr>
          <w:r w:rsidRPr="00C26172">
            <w:rPr>
              <w:rStyle w:val="ZeichenformatIndividuell"/>
            </w:rPr>
            <w:t>Maßnahmen eintragen oder Feld leer lassen</w:t>
          </w:r>
        </w:p>
      </w:docPartBody>
    </w:docPart>
    <w:docPart>
      <w:docPartPr>
        <w:name w:val="AC468A7EF02F44889A6D401FD9D96696"/>
        <w:category>
          <w:name w:val="Allgemein"/>
          <w:gallery w:val="placeholder"/>
        </w:category>
        <w:types>
          <w:type w:val="bbPlcHdr"/>
        </w:types>
        <w:behaviors>
          <w:behavior w:val="content"/>
        </w:behaviors>
        <w:guid w:val="{4E9E840D-F5B4-4B98-8ACF-929D958E7772}"/>
      </w:docPartPr>
      <w:docPartBody>
        <w:p w:rsidR="00CC2F90" w:rsidRDefault="00CC2F90">
          <w:pPr>
            <w:pStyle w:val="AC468A7EF02F44889A6D401FD9D96696"/>
          </w:pPr>
          <w:r w:rsidRPr="00C26172">
            <w:rPr>
              <w:rStyle w:val="ZeichenformatIndividuell"/>
            </w:rPr>
            <w:t xml:space="preserve">Maßnahmen eintragen </w:t>
          </w:r>
        </w:p>
      </w:docPartBody>
    </w:docPart>
    <w:docPart>
      <w:docPartPr>
        <w:name w:val="BC33D3F571A846D8A3A95CC04A26D88F"/>
        <w:category>
          <w:name w:val="Allgemein"/>
          <w:gallery w:val="placeholder"/>
        </w:category>
        <w:types>
          <w:type w:val="bbPlcHdr"/>
        </w:types>
        <w:behaviors>
          <w:behavior w:val="content"/>
        </w:behaviors>
        <w:guid w:val="{0CBA193E-106D-4CB7-A681-2E4F67874C28}"/>
      </w:docPartPr>
      <w:docPartBody>
        <w:p w:rsidR="00CC2F90" w:rsidRDefault="00CC2F90">
          <w:pPr>
            <w:pStyle w:val="BC33D3F571A846D8A3A95CC04A26D88F"/>
          </w:pPr>
          <w:r w:rsidRPr="00C26172">
            <w:rPr>
              <w:rStyle w:val="ZeichenformatIndividuell"/>
            </w:rPr>
            <w:t>Maßnahmen eintragen oder Feld leer lassen</w:t>
          </w:r>
        </w:p>
      </w:docPartBody>
    </w:docPart>
    <w:docPart>
      <w:docPartPr>
        <w:name w:val="93D1E6A5BC6C4605B945FB991C6282D0"/>
        <w:category>
          <w:name w:val="Allgemein"/>
          <w:gallery w:val="placeholder"/>
        </w:category>
        <w:types>
          <w:type w:val="bbPlcHdr"/>
        </w:types>
        <w:behaviors>
          <w:behavior w:val="content"/>
        </w:behaviors>
        <w:guid w:val="{6E57E052-3630-4320-B595-4B0F8E66BB3C}"/>
      </w:docPartPr>
      <w:docPartBody>
        <w:p w:rsidR="00CC2F90" w:rsidRDefault="00CC2F90">
          <w:pPr>
            <w:pStyle w:val="93D1E6A5BC6C4605B945FB991C6282D0"/>
          </w:pPr>
          <w:r w:rsidRPr="00C26172">
            <w:rPr>
              <w:rStyle w:val="ZeichenformatIndividuell"/>
            </w:rPr>
            <w:t xml:space="preserve">Maßnahmen eintragen </w:t>
          </w:r>
        </w:p>
      </w:docPartBody>
    </w:docPart>
    <w:docPart>
      <w:docPartPr>
        <w:name w:val="27CE452CCDB84FB4A3B298817299571D"/>
        <w:category>
          <w:name w:val="Allgemein"/>
          <w:gallery w:val="placeholder"/>
        </w:category>
        <w:types>
          <w:type w:val="bbPlcHdr"/>
        </w:types>
        <w:behaviors>
          <w:behavior w:val="content"/>
        </w:behaviors>
        <w:guid w:val="{F9BA6F86-12F2-4143-A14C-E400D0E3D4AB}"/>
      </w:docPartPr>
      <w:docPartBody>
        <w:p w:rsidR="00CC2F90" w:rsidRDefault="00CC2F90">
          <w:pPr>
            <w:pStyle w:val="27CE452CCDB84FB4A3B298817299571D"/>
          </w:pPr>
          <w:r w:rsidRPr="00C26172">
            <w:rPr>
              <w:rStyle w:val="ZeichenformatIndividuell"/>
            </w:rPr>
            <w:t>Maßnahmen eintragen oder Feld leer lassen</w:t>
          </w:r>
        </w:p>
      </w:docPartBody>
    </w:docPart>
    <w:docPart>
      <w:docPartPr>
        <w:name w:val="E63B45090A3A42DBB1DC9D0C56331516"/>
        <w:category>
          <w:name w:val="Allgemein"/>
          <w:gallery w:val="placeholder"/>
        </w:category>
        <w:types>
          <w:type w:val="bbPlcHdr"/>
        </w:types>
        <w:behaviors>
          <w:behavior w:val="content"/>
        </w:behaviors>
        <w:guid w:val="{CDA665CC-5A70-428A-B0FD-9B786D2DFF77}"/>
      </w:docPartPr>
      <w:docPartBody>
        <w:p w:rsidR="00CC2F90" w:rsidRDefault="00CC2F90">
          <w:pPr>
            <w:pStyle w:val="E63B45090A3A42DBB1DC9D0C56331516"/>
          </w:pPr>
          <w:r w:rsidRPr="00C26172">
            <w:rPr>
              <w:rStyle w:val="ZeichenformatIndividuell"/>
            </w:rPr>
            <w:t xml:space="preserve">Maßnahmen eintragen </w:t>
          </w:r>
        </w:p>
      </w:docPartBody>
    </w:docPart>
    <w:docPart>
      <w:docPartPr>
        <w:name w:val="C4AB3C76527B47338CDCB7425CBFE5F6"/>
        <w:category>
          <w:name w:val="Allgemein"/>
          <w:gallery w:val="placeholder"/>
        </w:category>
        <w:types>
          <w:type w:val="bbPlcHdr"/>
        </w:types>
        <w:behaviors>
          <w:behavior w:val="content"/>
        </w:behaviors>
        <w:guid w:val="{435F4026-4EF0-4D47-8524-ADAC9570CAA9}"/>
      </w:docPartPr>
      <w:docPartBody>
        <w:p w:rsidR="00CC2F90" w:rsidRDefault="00CC2F90">
          <w:pPr>
            <w:pStyle w:val="C4AB3C76527B47338CDCB7425CBFE5F6"/>
          </w:pPr>
          <w:r w:rsidRPr="00C26172">
            <w:rPr>
              <w:rStyle w:val="ZeichenformatIndividuell"/>
            </w:rPr>
            <w:t>Maßnahmen eintragen oder Feld leer lassen</w:t>
          </w:r>
        </w:p>
      </w:docPartBody>
    </w:docPart>
    <w:docPart>
      <w:docPartPr>
        <w:name w:val="842B98EB28DC498997683E4F724888FC"/>
        <w:category>
          <w:name w:val="Allgemein"/>
          <w:gallery w:val="placeholder"/>
        </w:category>
        <w:types>
          <w:type w:val="bbPlcHdr"/>
        </w:types>
        <w:behaviors>
          <w:behavior w:val="content"/>
        </w:behaviors>
        <w:guid w:val="{4E6485C0-0F63-4F19-83BB-403CB9AB15D7}"/>
      </w:docPartPr>
      <w:docPartBody>
        <w:p w:rsidR="00CC2F90" w:rsidRDefault="00CC2F90">
          <w:pPr>
            <w:pStyle w:val="842B98EB28DC498997683E4F724888FC"/>
          </w:pPr>
          <w:r w:rsidRPr="00C26172">
            <w:rPr>
              <w:rStyle w:val="ZeichenformatIndividuell"/>
            </w:rPr>
            <w:t xml:space="preserve">Maßnahmen eintragen </w:t>
          </w:r>
        </w:p>
      </w:docPartBody>
    </w:docPart>
    <w:docPart>
      <w:docPartPr>
        <w:name w:val="903C5AF4DF1E4D04BFDFCB7E055EDA37"/>
        <w:category>
          <w:name w:val="Allgemein"/>
          <w:gallery w:val="placeholder"/>
        </w:category>
        <w:types>
          <w:type w:val="bbPlcHdr"/>
        </w:types>
        <w:behaviors>
          <w:behavior w:val="content"/>
        </w:behaviors>
        <w:guid w:val="{AFD61DB1-FDC9-4152-B0E8-E7FC6A755855}"/>
      </w:docPartPr>
      <w:docPartBody>
        <w:p w:rsidR="00CC2F90" w:rsidRDefault="00CC2F90">
          <w:pPr>
            <w:pStyle w:val="903C5AF4DF1E4D04BFDFCB7E055EDA37"/>
          </w:pPr>
          <w:r w:rsidRPr="00C26172">
            <w:rPr>
              <w:rStyle w:val="ZeichenformatIndividuell"/>
            </w:rPr>
            <w:t>Maßnahmen eintragen oder Feld leer lassen</w:t>
          </w:r>
        </w:p>
      </w:docPartBody>
    </w:docPart>
    <w:docPart>
      <w:docPartPr>
        <w:name w:val="1743404EEAC2460EAD3D01598C8861C1"/>
        <w:category>
          <w:name w:val="Allgemein"/>
          <w:gallery w:val="placeholder"/>
        </w:category>
        <w:types>
          <w:type w:val="bbPlcHdr"/>
        </w:types>
        <w:behaviors>
          <w:behavior w:val="content"/>
        </w:behaviors>
        <w:guid w:val="{513F2FED-E56D-4FC0-A37C-AC20627525B5}"/>
      </w:docPartPr>
      <w:docPartBody>
        <w:p w:rsidR="00CC2F90" w:rsidRDefault="00CC2F90">
          <w:pPr>
            <w:pStyle w:val="1743404EEAC2460EAD3D01598C8861C1"/>
          </w:pPr>
          <w:r w:rsidRPr="00C26172">
            <w:rPr>
              <w:rStyle w:val="ZeichenformatIndividuell"/>
            </w:rPr>
            <w:t xml:space="preserve">Maßnahmen eintragen </w:t>
          </w:r>
        </w:p>
      </w:docPartBody>
    </w:docPart>
    <w:docPart>
      <w:docPartPr>
        <w:name w:val="BF6958DE32C4485684E18392BF2D1875"/>
        <w:category>
          <w:name w:val="Allgemein"/>
          <w:gallery w:val="placeholder"/>
        </w:category>
        <w:types>
          <w:type w:val="bbPlcHdr"/>
        </w:types>
        <w:behaviors>
          <w:behavior w:val="content"/>
        </w:behaviors>
        <w:guid w:val="{4C830907-1369-4957-AD3C-BEEC534248B7}"/>
      </w:docPartPr>
      <w:docPartBody>
        <w:p w:rsidR="00CC2F90" w:rsidRDefault="00CC2F90">
          <w:pPr>
            <w:pStyle w:val="BF6958DE32C4485684E18392BF2D1875"/>
          </w:pPr>
          <w:r w:rsidRPr="00C26172">
            <w:rPr>
              <w:rStyle w:val="ZeichenformatIndividuell"/>
            </w:rPr>
            <w:t>Maßnahmen eintragen oder Feld leer lassen</w:t>
          </w:r>
        </w:p>
      </w:docPartBody>
    </w:docPart>
    <w:docPart>
      <w:docPartPr>
        <w:name w:val="64C84B751CBA478A81D01B55A111C35B"/>
        <w:category>
          <w:name w:val="Allgemein"/>
          <w:gallery w:val="placeholder"/>
        </w:category>
        <w:types>
          <w:type w:val="bbPlcHdr"/>
        </w:types>
        <w:behaviors>
          <w:behavior w:val="content"/>
        </w:behaviors>
        <w:guid w:val="{74D2243D-A97F-4BD4-97D1-72204653E42A}"/>
      </w:docPartPr>
      <w:docPartBody>
        <w:p w:rsidR="00CC2F90" w:rsidRDefault="00CC2F90">
          <w:pPr>
            <w:pStyle w:val="64C84B751CBA478A81D01B55A111C35B"/>
          </w:pPr>
          <w:r w:rsidRPr="00C26172">
            <w:rPr>
              <w:rStyle w:val="ZeichenformatIndividuell"/>
            </w:rPr>
            <w:t xml:space="preserve">Maßnahmen eintragen </w:t>
          </w:r>
        </w:p>
      </w:docPartBody>
    </w:docPart>
    <w:docPart>
      <w:docPartPr>
        <w:name w:val="A6E31737B3FA4C11B7F0BBE3CD6EA62A"/>
        <w:category>
          <w:name w:val="Allgemein"/>
          <w:gallery w:val="placeholder"/>
        </w:category>
        <w:types>
          <w:type w:val="bbPlcHdr"/>
        </w:types>
        <w:behaviors>
          <w:behavior w:val="content"/>
        </w:behaviors>
        <w:guid w:val="{6A50D40A-647D-493D-8568-E4363C3D5218}"/>
      </w:docPartPr>
      <w:docPartBody>
        <w:p w:rsidR="00CC2F90" w:rsidRDefault="00CC2F90">
          <w:pPr>
            <w:pStyle w:val="A6E31737B3FA4C11B7F0BBE3CD6EA62A"/>
          </w:pPr>
          <w:r w:rsidRPr="00C26172">
            <w:rPr>
              <w:rStyle w:val="ZeichenformatIndividuell"/>
            </w:rPr>
            <w:t>Maßnahmen eintragen oder Feld leer lassen</w:t>
          </w:r>
        </w:p>
      </w:docPartBody>
    </w:docPart>
    <w:docPart>
      <w:docPartPr>
        <w:name w:val="74E34D4F28F6482AB23445D815DD6871"/>
        <w:category>
          <w:name w:val="Allgemein"/>
          <w:gallery w:val="placeholder"/>
        </w:category>
        <w:types>
          <w:type w:val="bbPlcHdr"/>
        </w:types>
        <w:behaviors>
          <w:behavior w:val="content"/>
        </w:behaviors>
        <w:guid w:val="{3BD4453D-22F8-49F6-9F79-25D788F3238C}"/>
      </w:docPartPr>
      <w:docPartBody>
        <w:p w:rsidR="00CC2F90" w:rsidRDefault="00CC2F90">
          <w:pPr>
            <w:pStyle w:val="74E34D4F28F6482AB23445D815DD6871"/>
          </w:pPr>
          <w:r w:rsidRPr="00C26172">
            <w:rPr>
              <w:rStyle w:val="ZeichenformatIndividuell"/>
            </w:rPr>
            <w:t xml:space="preserve">Maßnahmen eintragen </w:t>
          </w:r>
        </w:p>
      </w:docPartBody>
    </w:docPart>
    <w:docPart>
      <w:docPartPr>
        <w:name w:val="1218C753B7314521A6533B654210EBC0"/>
        <w:category>
          <w:name w:val="Allgemein"/>
          <w:gallery w:val="placeholder"/>
        </w:category>
        <w:types>
          <w:type w:val="bbPlcHdr"/>
        </w:types>
        <w:behaviors>
          <w:behavior w:val="content"/>
        </w:behaviors>
        <w:guid w:val="{CE9D10F8-2481-45C3-B9A3-8BD5465B653B}"/>
      </w:docPartPr>
      <w:docPartBody>
        <w:p w:rsidR="00CC2F90" w:rsidRDefault="00CC2F90">
          <w:pPr>
            <w:pStyle w:val="1218C753B7314521A6533B654210EBC0"/>
          </w:pPr>
          <w:r w:rsidRPr="00C26172">
            <w:rPr>
              <w:rStyle w:val="ZeichenformatIndividuell"/>
            </w:rPr>
            <w:t>Maßnahmen eintragen oder Feld leer lassen</w:t>
          </w:r>
        </w:p>
      </w:docPartBody>
    </w:docPart>
    <w:docPart>
      <w:docPartPr>
        <w:name w:val="7DB3FCC9C2B84C1FB8C0783791EDF8B7"/>
        <w:category>
          <w:name w:val="Allgemein"/>
          <w:gallery w:val="placeholder"/>
        </w:category>
        <w:types>
          <w:type w:val="bbPlcHdr"/>
        </w:types>
        <w:behaviors>
          <w:behavior w:val="content"/>
        </w:behaviors>
        <w:guid w:val="{148F77C7-AB0E-4540-94A5-61DECBF86A3A}"/>
      </w:docPartPr>
      <w:docPartBody>
        <w:p w:rsidR="00CC2F90" w:rsidRDefault="00CC2F90">
          <w:pPr>
            <w:pStyle w:val="7DB3FCC9C2B84C1FB8C0783791EDF8B7"/>
          </w:pPr>
          <w:r w:rsidRPr="00C26172">
            <w:rPr>
              <w:rStyle w:val="ZeichenformatIndividuell"/>
            </w:rPr>
            <w:t xml:space="preserve">Maßnahmen eintragen </w:t>
          </w:r>
        </w:p>
      </w:docPartBody>
    </w:docPart>
    <w:docPart>
      <w:docPartPr>
        <w:name w:val="05B8AE6A412C45808DFFEFC24FEBE6A8"/>
        <w:category>
          <w:name w:val="Allgemein"/>
          <w:gallery w:val="placeholder"/>
        </w:category>
        <w:types>
          <w:type w:val="bbPlcHdr"/>
        </w:types>
        <w:behaviors>
          <w:behavior w:val="content"/>
        </w:behaviors>
        <w:guid w:val="{BF60B4D4-96DA-42DB-A56D-351617B93687}"/>
      </w:docPartPr>
      <w:docPartBody>
        <w:p w:rsidR="00CC2F90" w:rsidRDefault="00CC2F90">
          <w:pPr>
            <w:pStyle w:val="05B8AE6A412C45808DFFEFC24FEBE6A8"/>
          </w:pPr>
          <w:r w:rsidRPr="00C26172">
            <w:rPr>
              <w:rStyle w:val="ZeichenformatIndividuell"/>
            </w:rPr>
            <w:t>Maßnahmen eintragen oder Feld leer lassen</w:t>
          </w:r>
        </w:p>
      </w:docPartBody>
    </w:docPart>
    <w:docPart>
      <w:docPartPr>
        <w:name w:val="FA7E019EEC7948C0A000D935794E3CCC"/>
        <w:category>
          <w:name w:val="Allgemein"/>
          <w:gallery w:val="placeholder"/>
        </w:category>
        <w:types>
          <w:type w:val="bbPlcHdr"/>
        </w:types>
        <w:behaviors>
          <w:behavior w:val="content"/>
        </w:behaviors>
        <w:guid w:val="{02493F72-77FF-44C9-B001-50FDD842A809}"/>
      </w:docPartPr>
      <w:docPartBody>
        <w:p w:rsidR="00CC2F90" w:rsidRDefault="00CC2F90">
          <w:pPr>
            <w:pStyle w:val="FA7E019EEC7948C0A000D935794E3CCC"/>
          </w:pPr>
          <w:r w:rsidRPr="00C26172">
            <w:rPr>
              <w:rStyle w:val="ZeichenformatIndividuell"/>
            </w:rPr>
            <w:t xml:space="preserve">Maßnahmen eintragen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altName w:val="Cambria"/>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F90"/>
    <w:rsid w:val="00CC2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E763DF888BA8479897D43C2402FE6B0E">
    <w:name w:val="E763DF888BA8479897D43C2402FE6B0E"/>
  </w:style>
  <w:style w:type="paragraph" w:customStyle="1" w:styleId="771099BFC3B54D42807A0CB45E19A709">
    <w:name w:val="771099BFC3B54D42807A0CB45E19A709"/>
  </w:style>
  <w:style w:type="paragraph" w:customStyle="1" w:styleId="DC2AFBF5D58E402BAF3DB0EFAA166826">
    <w:name w:val="DC2AFBF5D58E402BAF3DB0EFAA166826"/>
  </w:style>
  <w:style w:type="paragraph" w:customStyle="1" w:styleId="5539FE1DE43946908FA2B453A06D08E9">
    <w:name w:val="5539FE1DE43946908FA2B453A06D08E9"/>
  </w:style>
  <w:style w:type="paragraph" w:customStyle="1" w:styleId="978273E3FC144DAE8CE63FD4AB756EAB">
    <w:name w:val="978273E3FC144DAE8CE63FD4AB756EAB"/>
  </w:style>
  <w:style w:type="character" w:styleId="Platzhaltertext">
    <w:name w:val="Placeholder Text"/>
    <w:basedOn w:val="Absatz-Standardschriftart"/>
    <w:uiPriority w:val="99"/>
    <w:semiHidden/>
    <w:rPr>
      <w:color w:val="808080"/>
    </w:rPr>
  </w:style>
  <w:style w:type="paragraph" w:customStyle="1" w:styleId="4F7DA2C17AEA44609523F09B3C34415E">
    <w:name w:val="4F7DA2C17AEA44609523F09B3C34415E"/>
  </w:style>
  <w:style w:type="paragraph" w:customStyle="1" w:styleId="B339F992A9244CC4A98790E5A11CA8BB">
    <w:name w:val="B339F992A9244CC4A98790E5A11CA8BB"/>
  </w:style>
  <w:style w:type="paragraph" w:customStyle="1" w:styleId="E8B840D9B21F40EEA6A7CC124CAACFCE">
    <w:name w:val="E8B840D9B21F40EEA6A7CC124CAACFCE"/>
  </w:style>
  <w:style w:type="paragraph" w:customStyle="1" w:styleId="2DF6A84144BD4414B92B4213D772A351">
    <w:name w:val="2DF6A84144BD4414B92B4213D772A351"/>
  </w:style>
  <w:style w:type="paragraph" w:customStyle="1" w:styleId="715B13DAB27044708D1A534A1E96B42F">
    <w:name w:val="715B13DAB27044708D1A534A1E96B42F"/>
  </w:style>
  <w:style w:type="paragraph" w:customStyle="1" w:styleId="7B3C957E97134F93BEF356270DD29D4C">
    <w:name w:val="7B3C957E97134F93BEF356270DD29D4C"/>
  </w:style>
  <w:style w:type="paragraph" w:customStyle="1" w:styleId="860C35EFF4614567BA14D154FF01CB80">
    <w:name w:val="860C35EFF4614567BA14D154FF01CB80"/>
  </w:style>
  <w:style w:type="paragraph" w:customStyle="1" w:styleId="BEDD09329C344A73BDB675FA2B8934D5">
    <w:name w:val="BEDD09329C344A73BDB675FA2B8934D5"/>
  </w:style>
  <w:style w:type="paragraph" w:customStyle="1" w:styleId="51E8188A3B7A4EACB457CF359A083599">
    <w:name w:val="51E8188A3B7A4EACB457CF359A083599"/>
  </w:style>
  <w:style w:type="paragraph" w:customStyle="1" w:styleId="F69B672DB50840F19F7C02ED055684AB">
    <w:name w:val="F69B672DB50840F19F7C02ED055684AB"/>
  </w:style>
  <w:style w:type="paragraph" w:customStyle="1" w:styleId="45639556FA9541FD9C250A209336A155">
    <w:name w:val="45639556FA9541FD9C250A209336A155"/>
  </w:style>
  <w:style w:type="paragraph" w:customStyle="1" w:styleId="F1A9DB8418F541849D40459AAA2117E4">
    <w:name w:val="F1A9DB8418F541849D40459AAA2117E4"/>
  </w:style>
  <w:style w:type="paragraph" w:customStyle="1" w:styleId="AD6B17B0748B4D78ADD576F2CD06315B">
    <w:name w:val="AD6B17B0748B4D78ADD576F2CD06315B"/>
  </w:style>
  <w:style w:type="paragraph" w:customStyle="1" w:styleId="225A1C50ACC2488DAA3342C35792B0A0">
    <w:name w:val="225A1C50ACC2488DAA3342C35792B0A0"/>
  </w:style>
  <w:style w:type="paragraph" w:customStyle="1" w:styleId="2702E95B893B4B0D887EBFB83C9C2E2A">
    <w:name w:val="2702E95B893B4B0D887EBFB83C9C2E2A"/>
  </w:style>
  <w:style w:type="paragraph" w:customStyle="1" w:styleId="FB4B941FAF8840C392279EA1A1E047B5">
    <w:name w:val="FB4B941FAF8840C392279EA1A1E047B5"/>
  </w:style>
  <w:style w:type="paragraph" w:customStyle="1" w:styleId="B073A841B4794C9CB8EE7EF296A99213">
    <w:name w:val="B073A841B4794C9CB8EE7EF296A99213"/>
  </w:style>
  <w:style w:type="paragraph" w:customStyle="1" w:styleId="02B915083274414BBC618F503BF87693">
    <w:name w:val="02B915083274414BBC618F503BF87693"/>
  </w:style>
  <w:style w:type="paragraph" w:customStyle="1" w:styleId="794108E0422D4BB7B41824A3D15427C5">
    <w:name w:val="794108E0422D4BB7B41824A3D15427C5"/>
  </w:style>
  <w:style w:type="paragraph" w:customStyle="1" w:styleId="FB90F2ACBD9D48529FF57AEC4EDF1C6D">
    <w:name w:val="FB90F2ACBD9D48529FF57AEC4EDF1C6D"/>
  </w:style>
  <w:style w:type="paragraph" w:customStyle="1" w:styleId="C30A201F841E42A48822ECDBA115D402">
    <w:name w:val="C30A201F841E42A48822ECDBA115D402"/>
  </w:style>
  <w:style w:type="paragraph" w:customStyle="1" w:styleId="EE25C5BF432443EDA57AA348319FFD2F">
    <w:name w:val="EE25C5BF432443EDA57AA348319FFD2F"/>
  </w:style>
  <w:style w:type="paragraph" w:customStyle="1" w:styleId="7A746FFB23BD4256904AFD9B95094CF8">
    <w:name w:val="7A746FFB23BD4256904AFD9B95094CF8"/>
  </w:style>
  <w:style w:type="paragraph" w:customStyle="1" w:styleId="D19AB4D4FAD1495A9A194B48CD2486DE">
    <w:name w:val="D19AB4D4FAD1495A9A194B48CD2486DE"/>
  </w:style>
  <w:style w:type="paragraph" w:customStyle="1" w:styleId="177E6CE41FE546F48347A08F033C07E9">
    <w:name w:val="177E6CE41FE546F48347A08F033C07E9"/>
  </w:style>
  <w:style w:type="paragraph" w:customStyle="1" w:styleId="09BBF5B7AF5F4986B327FC67DCCAC3FC">
    <w:name w:val="09BBF5B7AF5F4986B327FC67DCCAC3FC"/>
  </w:style>
  <w:style w:type="paragraph" w:customStyle="1" w:styleId="F7842BBC214D46CB9FD309DFCD152EC0">
    <w:name w:val="F7842BBC214D46CB9FD309DFCD152EC0"/>
  </w:style>
  <w:style w:type="paragraph" w:customStyle="1" w:styleId="B6C3DB2D17334396A7F2F4ED43DF0F1B">
    <w:name w:val="B6C3DB2D17334396A7F2F4ED43DF0F1B"/>
  </w:style>
  <w:style w:type="paragraph" w:customStyle="1" w:styleId="8834DB1D9FC8484E97D8E7B8697D1946">
    <w:name w:val="8834DB1D9FC8484E97D8E7B8697D1946"/>
  </w:style>
  <w:style w:type="paragraph" w:customStyle="1" w:styleId="B2D695E7EB23421BB8140845A93420AA">
    <w:name w:val="B2D695E7EB23421BB8140845A93420AA"/>
  </w:style>
  <w:style w:type="paragraph" w:customStyle="1" w:styleId="6163D6906E894F529621E107FF156B65">
    <w:name w:val="6163D6906E894F529621E107FF156B65"/>
  </w:style>
  <w:style w:type="paragraph" w:customStyle="1" w:styleId="F134E3B19412476BB34972C4DB5C16FD">
    <w:name w:val="F134E3B19412476BB34972C4DB5C16FD"/>
  </w:style>
  <w:style w:type="paragraph" w:customStyle="1" w:styleId="69D1A394491342B7BF0F25A5187C0206">
    <w:name w:val="69D1A394491342B7BF0F25A5187C0206"/>
  </w:style>
  <w:style w:type="paragraph" w:customStyle="1" w:styleId="AC468A7EF02F44889A6D401FD9D96696">
    <w:name w:val="AC468A7EF02F44889A6D401FD9D96696"/>
  </w:style>
  <w:style w:type="paragraph" w:customStyle="1" w:styleId="BC33D3F571A846D8A3A95CC04A26D88F">
    <w:name w:val="BC33D3F571A846D8A3A95CC04A26D88F"/>
  </w:style>
  <w:style w:type="paragraph" w:customStyle="1" w:styleId="93D1E6A5BC6C4605B945FB991C6282D0">
    <w:name w:val="93D1E6A5BC6C4605B945FB991C6282D0"/>
  </w:style>
  <w:style w:type="paragraph" w:customStyle="1" w:styleId="27CE452CCDB84FB4A3B298817299571D">
    <w:name w:val="27CE452CCDB84FB4A3B298817299571D"/>
  </w:style>
  <w:style w:type="paragraph" w:customStyle="1" w:styleId="E63B45090A3A42DBB1DC9D0C56331516">
    <w:name w:val="E63B45090A3A42DBB1DC9D0C56331516"/>
  </w:style>
  <w:style w:type="paragraph" w:customStyle="1" w:styleId="C4AB3C76527B47338CDCB7425CBFE5F6">
    <w:name w:val="C4AB3C76527B47338CDCB7425CBFE5F6"/>
  </w:style>
  <w:style w:type="paragraph" w:customStyle="1" w:styleId="842B98EB28DC498997683E4F724888FC">
    <w:name w:val="842B98EB28DC498997683E4F724888FC"/>
  </w:style>
  <w:style w:type="paragraph" w:customStyle="1" w:styleId="903C5AF4DF1E4D04BFDFCB7E055EDA37">
    <w:name w:val="903C5AF4DF1E4D04BFDFCB7E055EDA37"/>
  </w:style>
  <w:style w:type="paragraph" w:customStyle="1" w:styleId="1743404EEAC2460EAD3D01598C8861C1">
    <w:name w:val="1743404EEAC2460EAD3D01598C8861C1"/>
  </w:style>
  <w:style w:type="paragraph" w:customStyle="1" w:styleId="BF6958DE32C4485684E18392BF2D1875">
    <w:name w:val="BF6958DE32C4485684E18392BF2D1875"/>
  </w:style>
  <w:style w:type="paragraph" w:customStyle="1" w:styleId="64C84B751CBA478A81D01B55A111C35B">
    <w:name w:val="64C84B751CBA478A81D01B55A111C35B"/>
  </w:style>
  <w:style w:type="paragraph" w:customStyle="1" w:styleId="A6E31737B3FA4C11B7F0BBE3CD6EA62A">
    <w:name w:val="A6E31737B3FA4C11B7F0BBE3CD6EA62A"/>
  </w:style>
  <w:style w:type="paragraph" w:customStyle="1" w:styleId="74E34D4F28F6482AB23445D815DD6871">
    <w:name w:val="74E34D4F28F6482AB23445D815DD6871"/>
  </w:style>
  <w:style w:type="paragraph" w:customStyle="1" w:styleId="1218C753B7314521A6533B654210EBC0">
    <w:name w:val="1218C753B7314521A6533B654210EBC0"/>
  </w:style>
  <w:style w:type="paragraph" w:customStyle="1" w:styleId="7DB3FCC9C2B84C1FB8C0783791EDF8B7">
    <w:name w:val="7DB3FCC9C2B84C1FB8C0783791EDF8B7"/>
  </w:style>
  <w:style w:type="paragraph" w:customStyle="1" w:styleId="05B8AE6A412C45808DFFEFC24FEBE6A8">
    <w:name w:val="05B8AE6A412C45808DFFEFC24FEBE6A8"/>
  </w:style>
  <w:style w:type="paragraph" w:customStyle="1" w:styleId="FA7E019EEC7948C0A000D935794E3CCC">
    <w:name w:val="FA7E019EEC7948C0A000D935794E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D4C6D0CC-221C-4784-ABC6-6A30C5879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Mustervereinbarung_Auftragsverarbeitung.dotx</Template>
  <TotalTime>0</TotalTime>
  <Pages>14</Pages>
  <Words>3836</Words>
  <Characters>24173</Characters>
  <Application>Microsoft Office Word</Application>
  <DocSecurity>0</DocSecurity>
  <Lines>201</Lines>
  <Paragraphs>55</Paragraphs>
  <ScaleCrop>false</ScaleCrop>
  <HeadingPairs>
    <vt:vector size="2" baseType="variant">
      <vt:variant>
        <vt:lpstr>Titel</vt:lpstr>
      </vt:variant>
      <vt:variant>
        <vt:i4>1</vt:i4>
      </vt:variant>
    </vt:vector>
  </HeadingPairs>
  <TitlesOfParts>
    <vt:vector size="1" baseType="lpstr">
      <vt:lpstr>Mustervereinabarung Auftragsverarbeitung</vt:lpstr>
    </vt:vector>
  </TitlesOfParts>
  <Company>Beschaffungsamt des BMI</Company>
  <LinksUpToDate>false</LinksUpToDate>
  <CharactersWithSpaces>27954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Müller, Alina (BeschA BN, ZIB14)</dc:creator>
  <cp:keywords/>
  <dc:description/>
  <cp:lastModifiedBy>Neufing, Lars</cp:lastModifiedBy>
  <cp:revision>2</cp:revision>
  <cp:lastPrinted>2025-06-04T14:27:00Z</cp:lastPrinted>
  <dcterms:created xsi:type="dcterms:W3CDTF">2026-07-23T11:05:00Z</dcterms:created>
  <dcterms:modified xsi:type="dcterms:W3CDTF">2026-07-23T11:05:00Z</dcterms:modified>
</cp:coreProperties>
</file>